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49185" w14:textId="77777777" w:rsidR="00112E64" w:rsidRPr="00027735" w:rsidRDefault="00112E64" w:rsidP="00E37B40">
      <w:pPr>
        <w:pStyle w:val="af1"/>
        <w:spacing w:line="240" w:lineRule="auto"/>
        <w:rPr>
          <w:rtl/>
        </w:rPr>
      </w:pPr>
      <w:r w:rsidRPr="00027735">
        <w:rPr>
          <w:noProof/>
          <w:rtl/>
          <w:lang w:val="ar-SA"/>
        </w:rPr>
        <mc:AlternateContent>
          <mc:Choice Requires="wps">
            <w:drawing>
              <wp:anchor distT="0" distB="0" distL="114300" distR="114300" simplePos="0" relativeHeight="251662336" behindDoc="0" locked="0" layoutInCell="1" allowOverlap="1" wp14:anchorId="4C7689D2" wp14:editId="7A92201E">
                <wp:simplePos x="0" y="0"/>
                <wp:positionH relativeFrom="margin">
                  <wp:align>left</wp:align>
                </wp:positionH>
                <wp:positionV relativeFrom="paragraph">
                  <wp:posOffset>5862</wp:posOffset>
                </wp:positionV>
                <wp:extent cx="1447800" cy="381000"/>
                <wp:effectExtent l="0" t="0" r="0" b="0"/>
                <wp:wrapNone/>
                <wp:docPr id="1923740936" name="مستطيل 10"/>
                <wp:cNvGraphicFramePr/>
                <a:graphic xmlns:a="http://schemas.openxmlformats.org/drawingml/2006/main">
                  <a:graphicData uri="http://schemas.microsoft.com/office/word/2010/wordprocessingShape">
                    <wps:wsp>
                      <wps:cNvSpPr/>
                      <wps:spPr>
                        <a:xfrm>
                          <a:off x="0" y="0"/>
                          <a:ext cx="1447800" cy="381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6306AAC" w14:textId="77777777" w:rsidR="00112E64" w:rsidRDefault="00112E64" w:rsidP="00112E64">
                            <w:r>
                              <w:rPr>
                                <w:rFonts w:ascii="Sakkal Majalla" w:hAnsi="Sakkal Majalla" w:cs="Sakkal Majalla" w:hint="cs"/>
                                <w:b/>
                                <w:bCs/>
                                <w:sz w:val="24"/>
                                <w:szCs w:val="24"/>
                                <w:rtl/>
                              </w:rPr>
                              <w:t>التاريخ</w:t>
                            </w:r>
                            <w:r w:rsidRPr="00FC4610">
                              <w:rPr>
                                <w:rFonts w:ascii="Sakkal Majalla" w:hAnsi="Sakkal Majalla" w:cs="Sakkal Majalla"/>
                                <w:b/>
                                <w:bCs/>
                                <w:sz w:val="24"/>
                                <w:szCs w:val="24"/>
                                <w:rtl/>
                              </w:rPr>
                              <w:t>:</w:t>
                            </w:r>
                            <w:r>
                              <w:rPr>
                                <w:rFonts w:ascii="Sakkal Majalla" w:hAnsi="Sakkal Majalla" w:cs="Sakkal Majalla" w:hint="cs"/>
                                <w:b/>
                                <w:bCs/>
                                <w:sz w:val="24"/>
                                <w:szCs w:val="24"/>
                                <w:rtl/>
                              </w:rPr>
                              <w:t xml:space="preserve">           / </w:t>
                            </w:r>
                            <w:r w:rsidRPr="00FC4610">
                              <w:rPr>
                                <w:rFonts w:ascii="Sakkal Majalla" w:hAnsi="Sakkal Majalla" w:cs="Sakkal Majalla"/>
                                <w:b/>
                                <w:bCs/>
                                <w:sz w:val="24"/>
                                <w:szCs w:val="24"/>
                                <w:rtl/>
                              </w:rPr>
                              <w:t xml:space="preserve">      / </w:t>
                            </w:r>
                            <w:r>
                              <w:rPr>
                                <w:rFonts w:hint="cs"/>
                                <w:rtl/>
                              </w:rPr>
                              <w:t>2025م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C7689D2" id="مستطيل 10" o:spid="_x0000_s1026" style="position:absolute;left:0;text-align:left;margin-left:0;margin-top:.45pt;width:114pt;height:30pt;z-index:2516623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" fillcolor="white [3201]" stroked="f" strokeweight="1pt">
                <v:textbox>
                  <w:txbxContent>
                    <w:p w14:paraId="46306AAC" w14:textId="77777777" w:rsidR="00112E64" w:rsidRDefault="00112E64" w:rsidP="00112E64">
                      <w:r>
                        <w:rPr>
                          <w:rFonts w:ascii="Sakkal Majalla" w:hAnsi="Sakkal Majalla" w:cs="Sakkal Majalla" w:hint="cs"/>
                          <w:b/>
                          <w:bCs/>
                          <w:sz w:val="24"/>
                          <w:szCs w:val="24"/>
                          <w:rtl/>
                        </w:rPr>
                        <w:t>التاريخ</w:t>
                      </w:r>
                      <w:r w:rsidRPr="00FC4610">
                        <w:rPr>
                          <w:rFonts w:ascii="Sakkal Majalla" w:hAnsi="Sakkal Majalla" w:cs="Sakkal Majalla"/>
                          <w:b/>
                          <w:bCs/>
                          <w:sz w:val="24"/>
                          <w:szCs w:val="24"/>
                          <w:rtl/>
                        </w:rPr>
                        <w:t>:</w:t>
                      </w:r>
                      <w:r>
                        <w:rPr>
                          <w:rFonts w:ascii="Sakkal Majalla" w:hAnsi="Sakkal Majalla" w:cs="Sakkal Majalla" w:hint="cs"/>
                          <w:b/>
                          <w:bCs/>
                          <w:sz w:val="24"/>
                          <w:szCs w:val="24"/>
                          <w:rtl/>
                        </w:rPr>
                        <w:t xml:space="preserve">           / </w:t>
                      </w:r>
                      <w:r w:rsidRPr="00FC4610">
                        <w:rPr>
                          <w:rFonts w:ascii="Sakkal Majalla" w:hAnsi="Sakkal Majalla" w:cs="Sakkal Majalla"/>
                          <w:b/>
                          <w:bCs/>
                          <w:sz w:val="24"/>
                          <w:szCs w:val="24"/>
                          <w:rtl/>
                        </w:rPr>
                        <w:t xml:space="preserve">      / </w:t>
                      </w:r>
                      <w:r>
                        <w:rPr>
                          <w:rFonts w:hint="cs"/>
                          <w:rtl/>
                        </w:rPr>
                        <w:t>2025م</w:t>
                      </w:r>
                    </w:p>
                  </w:txbxContent>
                </v:textbox>
                <w10:wrap anchorx="margin"/>
              </v:rect>
            </w:pict>
          </mc:Fallback>
        </mc:AlternateContent>
      </w:r>
      <w:r w:rsidRPr="00027735">
        <w:rPr>
          <w:noProof/>
          <w:rtl/>
          <w:lang w:val="ar-SA"/>
        </w:rPr>
        <mc:AlternateContent>
          <mc:Choice Requires="wps">
            <w:drawing>
              <wp:anchor distT="0" distB="0" distL="114300" distR="114300" simplePos="0" relativeHeight="251660288" behindDoc="0" locked="0" layoutInCell="1" allowOverlap="1" wp14:anchorId="52E70F24" wp14:editId="053CB5D1">
                <wp:simplePos x="0" y="0"/>
                <wp:positionH relativeFrom="margin">
                  <wp:align>right</wp:align>
                </wp:positionH>
                <wp:positionV relativeFrom="paragraph">
                  <wp:posOffset>5422</wp:posOffset>
                </wp:positionV>
                <wp:extent cx="1447800" cy="381000"/>
                <wp:effectExtent l="0" t="0" r="0" b="0"/>
                <wp:wrapNone/>
                <wp:docPr id="1210218478" name="مستطيل 10"/>
                <wp:cNvGraphicFramePr/>
                <a:graphic xmlns:a="http://schemas.openxmlformats.org/drawingml/2006/main">
                  <a:graphicData uri="http://schemas.microsoft.com/office/word/2010/wordprocessingShape">
                    <wps:wsp>
                      <wps:cNvSpPr/>
                      <wps:spPr>
                        <a:xfrm>
                          <a:off x="0" y="0"/>
                          <a:ext cx="1447800" cy="381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548EEC4" w14:textId="77777777" w:rsidR="00112E64" w:rsidRPr="00FC4610" w:rsidRDefault="00112E64" w:rsidP="00112E64">
                            <w:pPr>
                              <w:rPr>
                                <w:rFonts w:ascii="Sakkal Majalla" w:hAnsi="Sakkal Majalla" w:cs="Sakkal Majalla"/>
                                <w:b/>
                                <w:bCs/>
                                <w:sz w:val="24"/>
                                <w:szCs w:val="24"/>
                                <w:rtl/>
                              </w:rPr>
                            </w:pPr>
                            <w:r w:rsidRPr="00FC4610">
                              <w:rPr>
                                <w:rFonts w:ascii="Sakkal Majalla" w:hAnsi="Sakkal Majalla" w:cs="Sakkal Majalla"/>
                                <w:b/>
                                <w:bCs/>
                                <w:sz w:val="24"/>
                                <w:szCs w:val="24"/>
                                <w:rtl/>
                              </w:rPr>
                              <w:t xml:space="preserve">الرقم: /     </w:t>
                            </w:r>
                            <w:r>
                              <w:rPr>
                                <w:rFonts w:ascii="Sakkal Majalla" w:hAnsi="Sakkal Majalla" w:cs="Sakkal Majalla" w:hint="cs"/>
                                <w:b/>
                                <w:bCs/>
                                <w:sz w:val="24"/>
                                <w:szCs w:val="24"/>
                                <w:rtl/>
                              </w:rPr>
                              <w:t xml:space="preserve">   </w:t>
                            </w:r>
                            <w:r w:rsidR="007C68D3">
                              <w:rPr>
                                <w:rFonts w:ascii="Sakkal Majalla" w:hAnsi="Sakkal Majalla" w:cs="Sakkal Majalla" w:hint="cs"/>
                                <w:b/>
                                <w:bCs/>
                                <w:sz w:val="24"/>
                                <w:szCs w:val="24"/>
                                <w:rtl/>
                              </w:rPr>
                              <w:t xml:space="preserve">  </w:t>
                            </w:r>
                            <w:r>
                              <w:rPr>
                                <w:rFonts w:ascii="Sakkal Majalla" w:hAnsi="Sakkal Majalla" w:cs="Sakkal Majalla" w:hint="cs"/>
                                <w:b/>
                                <w:bCs/>
                                <w:sz w:val="24"/>
                                <w:szCs w:val="24"/>
                                <w:rtl/>
                              </w:rPr>
                              <w:t xml:space="preserve">  </w:t>
                            </w:r>
                            <w:r w:rsidRPr="00FC4610">
                              <w:rPr>
                                <w:rFonts w:ascii="Sakkal Majalla" w:hAnsi="Sakkal Majalla" w:cs="Sakkal Majalla"/>
                                <w:b/>
                                <w:bCs/>
                                <w:sz w:val="24"/>
                                <w:szCs w:val="24"/>
                                <w:rtl/>
                              </w:rPr>
                              <w:t xml:space="preserve">      / </w:t>
                            </w:r>
                            <w:r>
                              <w:rPr>
                                <w:rFonts w:ascii="Sakkal Majalla" w:hAnsi="Sakkal Majalla" w:cs="Sakkal Majalla" w:hint="cs"/>
                                <w:b/>
                                <w:bCs/>
                                <w:sz w:val="24"/>
                                <w:szCs w:val="24"/>
                                <w:rtl/>
                              </w:rPr>
                              <w:t xml:space="preserve">  </w:t>
                            </w:r>
                            <w:r w:rsidRPr="00FC4610">
                              <w:rPr>
                                <w:rFonts w:ascii="Sakkal Majalla" w:hAnsi="Sakkal Majalla" w:cs="Sakkal Majalla"/>
                                <w:b/>
                                <w:bCs/>
                                <w:sz w:val="24"/>
                                <w:szCs w:val="24"/>
                                <w:rtl/>
                              </w:rPr>
                              <w:t xml:space="preserve">  </w:t>
                            </w:r>
                            <w:r w:rsidR="007C68D3">
                              <w:rPr>
                                <w:rFonts w:ascii="Sakkal Majalla" w:hAnsi="Sakkal Majalla" w:cs="Sakkal Majalla" w:hint="cs"/>
                                <w:b/>
                                <w:bCs/>
                                <w:sz w:val="24"/>
                                <w:szCs w:val="24"/>
                                <w:rtl/>
                              </w:rPr>
                              <w:t xml:space="preserve">  </w:t>
                            </w:r>
                            <w:r w:rsidRPr="00FC4610">
                              <w:rPr>
                                <w:rFonts w:ascii="Sakkal Majalla" w:hAnsi="Sakkal Majalla" w:cs="Sakkal Majalla"/>
                                <w:b/>
                                <w:bCs/>
                                <w:sz w:val="24"/>
                                <w:szCs w:val="24"/>
                                <w:rtl/>
                              </w:rPr>
                              <w:t xml:space="preserve">    /</w:t>
                            </w:r>
                          </w:p>
                          <w:p w14:paraId="79FC8DFF" w14:textId="77777777" w:rsidR="00112E64" w:rsidRDefault="00112E64" w:rsidP="00112E64">
                            <w:pPr>
                              <w:jc w:val="both"/>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2E70F24" id="_x0000_s1027" style="position:absolute;left:0;text-align:left;margin-left:62.8pt;margin-top:.45pt;width:114pt;height:30pt;z-index:2516602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" fillcolor="white [3201]" stroked="f" strokeweight="1pt">
                <v:textbox>
                  <w:txbxContent>
                    <w:p w14:paraId="2548EEC4" w14:textId="77777777" w:rsidR="00112E64" w:rsidRPr="00FC4610" w:rsidRDefault="00112E64" w:rsidP="00112E64">
                      <w:pPr>
                        <w:rPr>
                          <w:rFonts w:ascii="Sakkal Majalla" w:hAnsi="Sakkal Majalla" w:cs="Sakkal Majalla"/>
                          <w:b/>
                          <w:bCs/>
                          <w:sz w:val="24"/>
                          <w:szCs w:val="24"/>
                          <w:rtl/>
                        </w:rPr>
                      </w:pPr>
                      <w:r w:rsidRPr="00FC4610">
                        <w:rPr>
                          <w:rFonts w:ascii="Sakkal Majalla" w:hAnsi="Sakkal Majalla" w:cs="Sakkal Majalla"/>
                          <w:b/>
                          <w:bCs/>
                          <w:sz w:val="24"/>
                          <w:szCs w:val="24"/>
                          <w:rtl/>
                        </w:rPr>
                        <w:t xml:space="preserve">الرقم: /     </w:t>
                      </w:r>
                      <w:r>
                        <w:rPr>
                          <w:rFonts w:ascii="Sakkal Majalla" w:hAnsi="Sakkal Majalla" w:cs="Sakkal Majalla" w:hint="cs"/>
                          <w:b/>
                          <w:bCs/>
                          <w:sz w:val="24"/>
                          <w:szCs w:val="24"/>
                          <w:rtl/>
                        </w:rPr>
                        <w:t xml:space="preserve">   </w:t>
                      </w:r>
                      <w:r w:rsidR="007C68D3">
                        <w:rPr>
                          <w:rFonts w:ascii="Sakkal Majalla" w:hAnsi="Sakkal Majalla" w:cs="Sakkal Majalla" w:hint="cs"/>
                          <w:b/>
                          <w:bCs/>
                          <w:sz w:val="24"/>
                          <w:szCs w:val="24"/>
                          <w:rtl/>
                        </w:rPr>
                        <w:t xml:space="preserve">  </w:t>
                      </w:r>
                      <w:r>
                        <w:rPr>
                          <w:rFonts w:ascii="Sakkal Majalla" w:hAnsi="Sakkal Majalla" w:cs="Sakkal Majalla" w:hint="cs"/>
                          <w:b/>
                          <w:bCs/>
                          <w:sz w:val="24"/>
                          <w:szCs w:val="24"/>
                          <w:rtl/>
                        </w:rPr>
                        <w:t xml:space="preserve">  </w:t>
                      </w:r>
                      <w:r w:rsidRPr="00FC4610">
                        <w:rPr>
                          <w:rFonts w:ascii="Sakkal Majalla" w:hAnsi="Sakkal Majalla" w:cs="Sakkal Majalla"/>
                          <w:b/>
                          <w:bCs/>
                          <w:sz w:val="24"/>
                          <w:szCs w:val="24"/>
                          <w:rtl/>
                        </w:rPr>
                        <w:t xml:space="preserve">      / </w:t>
                      </w:r>
                      <w:r>
                        <w:rPr>
                          <w:rFonts w:ascii="Sakkal Majalla" w:hAnsi="Sakkal Majalla" w:cs="Sakkal Majalla" w:hint="cs"/>
                          <w:b/>
                          <w:bCs/>
                          <w:sz w:val="24"/>
                          <w:szCs w:val="24"/>
                          <w:rtl/>
                        </w:rPr>
                        <w:t xml:space="preserve">  </w:t>
                      </w:r>
                      <w:r w:rsidRPr="00FC4610">
                        <w:rPr>
                          <w:rFonts w:ascii="Sakkal Majalla" w:hAnsi="Sakkal Majalla" w:cs="Sakkal Majalla"/>
                          <w:b/>
                          <w:bCs/>
                          <w:sz w:val="24"/>
                          <w:szCs w:val="24"/>
                          <w:rtl/>
                        </w:rPr>
                        <w:t xml:space="preserve">  </w:t>
                      </w:r>
                      <w:r w:rsidR="007C68D3">
                        <w:rPr>
                          <w:rFonts w:ascii="Sakkal Majalla" w:hAnsi="Sakkal Majalla" w:cs="Sakkal Majalla" w:hint="cs"/>
                          <w:b/>
                          <w:bCs/>
                          <w:sz w:val="24"/>
                          <w:szCs w:val="24"/>
                          <w:rtl/>
                        </w:rPr>
                        <w:t xml:space="preserve">  </w:t>
                      </w:r>
                      <w:r w:rsidRPr="00FC4610">
                        <w:rPr>
                          <w:rFonts w:ascii="Sakkal Majalla" w:hAnsi="Sakkal Majalla" w:cs="Sakkal Majalla"/>
                          <w:b/>
                          <w:bCs/>
                          <w:sz w:val="24"/>
                          <w:szCs w:val="24"/>
                          <w:rtl/>
                        </w:rPr>
                        <w:t xml:space="preserve">    /</w:t>
                      </w:r>
                    </w:p>
                    <w:p w14:paraId="79FC8DFF" w14:textId="77777777" w:rsidR="00112E64" w:rsidRDefault="00112E64" w:rsidP="00112E64">
                      <w:pPr>
                        <w:jc w:val="both"/>
                      </w:pPr>
                    </w:p>
                  </w:txbxContent>
                </v:textbox>
                <w10:wrap anchorx="margin"/>
              </v:rect>
            </w:pict>
          </mc:Fallback>
        </mc:AlternateContent>
      </w:r>
    </w:p>
    <w:p w14:paraId="2EBF747C" w14:textId="0CC81A36" w:rsidR="00D24002" w:rsidRPr="00027735" w:rsidRDefault="00D24002" w:rsidP="00E37B40">
      <w:pPr>
        <w:pStyle w:val="af"/>
        <w:spacing w:line="240" w:lineRule="auto"/>
        <w:rPr>
          <w:rtl/>
        </w:rPr>
      </w:pPr>
      <w:r w:rsidRPr="00027735">
        <w:rPr>
          <w:rFonts w:hint="cs"/>
          <w:rtl/>
        </w:rPr>
        <w:t xml:space="preserve"> دفتر الشروط </w:t>
      </w:r>
      <w:r w:rsidR="008963FC" w:rsidRPr="00027735">
        <w:rPr>
          <w:rFonts w:hint="cs"/>
          <w:rtl/>
        </w:rPr>
        <w:t>والم</w:t>
      </w:r>
      <w:r w:rsidR="009F7601">
        <w:rPr>
          <w:rFonts w:hint="cs"/>
          <w:rtl/>
        </w:rPr>
        <w:t>و</w:t>
      </w:r>
      <w:r w:rsidR="008963FC" w:rsidRPr="00027735">
        <w:rPr>
          <w:rFonts w:hint="cs"/>
          <w:rtl/>
        </w:rPr>
        <w:t>اص</w:t>
      </w:r>
      <w:r w:rsidR="009F7601">
        <w:rPr>
          <w:rFonts w:hint="cs"/>
          <w:rtl/>
        </w:rPr>
        <w:t>ف</w:t>
      </w:r>
      <w:r w:rsidR="008963FC" w:rsidRPr="00027735">
        <w:rPr>
          <w:rFonts w:hint="cs"/>
          <w:rtl/>
        </w:rPr>
        <w:t>ات</w:t>
      </w:r>
      <w:r w:rsidR="00FE3689" w:rsidRPr="00027735">
        <w:rPr>
          <w:rFonts w:hint="cs"/>
          <w:rtl/>
        </w:rPr>
        <w:t xml:space="preserve"> </w:t>
      </w:r>
      <w:r w:rsidR="00D73601" w:rsidRPr="00027735">
        <w:rPr>
          <w:rFonts w:hint="cs"/>
          <w:rtl/>
        </w:rPr>
        <w:t xml:space="preserve">الفنية </w:t>
      </w:r>
      <w:r w:rsidR="00D73601" w:rsidRPr="00D73601">
        <w:rPr>
          <w:rFonts w:hint="cs"/>
          <w:rtl/>
        </w:rPr>
        <w:t>لبناء</w:t>
      </w:r>
      <w:r w:rsidR="00D73601" w:rsidRPr="00D73601">
        <w:rPr>
          <w:rtl/>
        </w:rPr>
        <w:t xml:space="preserve"> طابق إضافي على مبنى رئاسة جامعة ادلب</w:t>
      </w:r>
    </w:p>
    <w:p w14:paraId="01E4725F" w14:textId="77777777" w:rsidR="00D24002" w:rsidRDefault="00D24002" w:rsidP="00E37B40">
      <w:pPr>
        <w:pStyle w:val="af1"/>
        <w:spacing w:line="240" w:lineRule="auto"/>
        <w:rPr>
          <w:color w:val="EE0000"/>
          <w:u w:val="double"/>
          <w:rtl/>
        </w:rPr>
      </w:pPr>
      <w:r w:rsidRPr="00027735">
        <w:rPr>
          <w:rFonts w:hint="cs"/>
          <w:color w:val="EE0000"/>
          <w:u w:val="double"/>
          <w:rtl/>
        </w:rPr>
        <w:t>وصف المشروع:</w:t>
      </w:r>
    </w:p>
    <w:p w14:paraId="5B4C296F" w14:textId="333379CE" w:rsidR="002B5B81" w:rsidRPr="002B5B81" w:rsidRDefault="002B5B81" w:rsidP="00E37B40">
      <w:pPr>
        <w:pStyle w:val="af1"/>
        <w:spacing w:line="240" w:lineRule="auto"/>
        <w:rPr>
          <w:rtl/>
        </w:rPr>
      </w:pPr>
      <w:r w:rsidRPr="002B5B81">
        <w:rPr>
          <w:rFonts w:hint="cs"/>
          <w:rtl/>
        </w:rPr>
        <w:t>بناء وتجهيز الطابق الثالث في رئاسة جامعة ادلب وستشمل الأعمال</w:t>
      </w:r>
      <w:r w:rsidRPr="002B5B81">
        <w:rPr>
          <w:rtl/>
        </w:rPr>
        <w:t xml:space="preserve"> بناء وتجهيز </w:t>
      </w:r>
      <w:r w:rsidRPr="002B5B81">
        <w:rPr>
          <w:rFonts w:hint="cs"/>
          <w:rtl/>
        </w:rPr>
        <w:t>مكاتب وفق ما هو وارد في المخططات المرفقة والشروط الفنية.</w:t>
      </w:r>
    </w:p>
    <w:p w14:paraId="34045844" w14:textId="77777777" w:rsidR="00FE3689" w:rsidRDefault="00FE3689" w:rsidP="00E37B40">
      <w:pPr>
        <w:pStyle w:val="af1"/>
        <w:spacing w:line="240" w:lineRule="auto"/>
        <w:rPr>
          <w:color w:val="EE0000"/>
          <w:u w:val="double"/>
          <w:rtl/>
        </w:rPr>
      </w:pPr>
      <w:r w:rsidRPr="00027735">
        <w:rPr>
          <w:rFonts w:hint="cs"/>
          <w:color w:val="EE0000"/>
          <w:u w:val="double"/>
          <w:rtl/>
        </w:rPr>
        <w:t>شروط عامة:</w:t>
      </w:r>
    </w:p>
    <w:p w14:paraId="6454ED13" w14:textId="77777777" w:rsidR="002B5B81" w:rsidRPr="00414F4A" w:rsidRDefault="002B5B81" w:rsidP="00E37B40">
      <w:pPr>
        <w:pStyle w:val="af1"/>
        <w:numPr>
          <w:ilvl w:val="0"/>
          <w:numId w:val="10"/>
        </w:numPr>
        <w:spacing w:line="240" w:lineRule="auto"/>
      </w:pPr>
      <w:bookmarkStart w:id="0" w:name="_Hlk128296481"/>
      <w:bookmarkEnd w:id="0"/>
      <w:r w:rsidRPr="00414F4A">
        <w:rPr>
          <w:rFonts w:hint="cs"/>
          <w:rtl/>
        </w:rPr>
        <w:t>البرنامج</w:t>
      </w:r>
      <w:r w:rsidRPr="00414F4A">
        <w:rPr>
          <w:rtl/>
        </w:rPr>
        <w:t xml:space="preserve"> </w:t>
      </w:r>
      <w:r w:rsidRPr="00414F4A">
        <w:rPr>
          <w:rFonts w:hint="cs"/>
          <w:rtl/>
        </w:rPr>
        <w:t>الزمني</w:t>
      </w:r>
      <w:r w:rsidRPr="00414F4A">
        <w:t xml:space="preserve"> :</w:t>
      </w:r>
    </w:p>
    <w:p w14:paraId="2917D782" w14:textId="0E59DF31" w:rsidR="002B5B81" w:rsidRPr="00414F4A" w:rsidRDefault="002B5B81" w:rsidP="00E37B40">
      <w:pPr>
        <w:pStyle w:val="af1"/>
        <w:spacing w:line="240" w:lineRule="auto"/>
        <w:rPr>
          <w:color w:val="00B050"/>
        </w:rPr>
      </w:pPr>
      <w:r w:rsidRPr="00414F4A">
        <w:rPr>
          <w:rFonts w:hint="cs"/>
          <w:color w:val="00B050"/>
          <w:rtl/>
        </w:rPr>
        <w:t>يكلف</w:t>
      </w:r>
      <w:r w:rsidRPr="00414F4A">
        <w:rPr>
          <w:color w:val="00B050"/>
          <w:rtl/>
        </w:rPr>
        <w:t xml:space="preserve"> </w:t>
      </w:r>
      <w:r w:rsidRPr="00414F4A">
        <w:rPr>
          <w:rFonts w:hint="cs"/>
          <w:color w:val="00B050"/>
          <w:rtl/>
        </w:rPr>
        <w:t>المقاول</w:t>
      </w:r>
      <w:r w:rsidRPr="00414F4A">
        <w:rPr>
          <w:color w:val="00B050"/>
          <w:rtl/>
        </w:rPr>
        <w:t xml:space="preserve"> </w:t>
      </w:r>
      <w:r w:rsidRPr="00414F4A">
        <w:rPr>
          <w:rFonts w:hint="cs"/>
          <w:color w:val="00B050"/>
          <w:rtl/>
        </w:rPr>
        <w:t>بتقديم</w:t>
      </w:r>
      <w:r w:rsidRPr="00414F4A">
        <w:rPr>
          <w:color w:val="00B050"/>
          <w:rtl/>
        </w:rPr>
        <w:t xml:space="preserve"> </w:t>
      </w:r>
      <w:r w:rsidRPr="00414F4A">
        <w:rPr>
          <w:rFonts w:hint="cs"/>
          <w:color w:val="00B050"/>
          <w:rtl/>
        </w:rPr>
        <w:t>برنامج</w:t>
      </w:r>
      <w:r w:rsidRPr="00414F4A">
        <w:rPr>
          <w:color w:val="00B050"/>
          <w:rtl/>
        </w:rPr>
        <w:t xml:space="preserve"> </w:t>
      </w:r>
      <w:r w:rsidRPr="00414F4A">
        <w:rPr>
          <w:rFonts w:hint="cs"/>
          <w:color w:val="00B050"/>
          <w:rtl/>
        </w:rPr>
        <w:t>زمني</w:t>
      </w:r>
      <w:r w:rsidRPr="00414F4A">
        <w:rPr>
          <w:color w:val="00B050"/>
          <w:rtl/>
        </w:rPr>
        <w:t xml:space="preserve"> </w:t>
      </w:r>
      <w:r w:rsidRPr="00414F4A">
        <w:rPr>
          <w:rFonts w:hint="cs"/>
          <w:color w:val="00B050"/>
          <w:rtl/>
        </w:rPr>
        <w:t>للمشروع</w:t>
      </w:r>
      <w:r w:rsidRPr="00414F4A">
        <w:rPr>
          <w:color w:val="00B050"/>
          <w:rtl/>
        </w:rPr>
        <w:t xml:space="preserve"> </w:t>
      </w:r>
      <w:r w:rsidRPr="00414F4A">
        <w:rPr>
          <w:rFonts w:hint="cs"/>
          <w:color w:val="00B050"/>
          <w:rtl/>
        </w:rPr>
        <w:t>وخطة</w:t>
      </w:r>
      <w:r w:rsidRPr="00414F4A">
        <w:rPr>
          <w:color w:val="00B050"/>
          <w:rtl/>
        </w:rPr>
        <w:t xml:space="preserve"> </w:t>
      </w:r>
      <w:r w:rsidRPr="00414F4A">
        <w:rPr>
          <w:rFonts w:hint="cs"/>
          <w:color w:val="00B050"/>
          <w:rtl/>
        </w:rPr>
        <w:t>عمل</w:t>
      </w:r>
      <w:r w:rsidRPr="00414F4A">
        <w:rPr>
          <w:color w:val="00B050"/>
          <w:rtl/>
        </w:rPr>
        <w:t xml:space="preserve"> </w:t>
      </w:r>
      <w:r w:rsidRPr="00414F4A">
        <w:rPr>
          <w:rFonts w:hint="cs"/>
          <w:color w:val="00B050"/>
          <w:rtl/>
        </w:rPr>
        <w:t>واضحة</w:t>
      </w:r>
      <w:r w:rsidRPr="00414F4A">
        <w:rPr>
          <w:color w:val="00B050"/>
          <w:rtl/>
        </w:rPr>
        <w:t xml:space="preserve"> </w:t>
      </w:r>
      <w:r w:rsidRPr="00414F4A">
        <w:rPr>
          <w:rFonts w:hint="cs"/>
          <w:color w:val="00B050"/>
          <w:rtl/>
        </w:rPr>
        <w:t>على</w:t>
      </w:r>
      <w:r w:rsidRPr="00414F4A">
        <w:rPr>
          <w:color w:val="00B050"/>
          <w:rtl/>
        </w:rPr>
        <w:t xml:space="preserve"> </w:t>
      </w:r>
      <w:r w:rsidRPr="00414F4A">
        <w:rPr>
          <w:rFonts w:hint="cs"/>
          <w:color w:val="00B050"/>
          <w:rtl/>
        </w:rPr>
        <w:t>الاّ</w:t>
      </w:r>
      <w:r w:rsidRPr="00414F4A">
        <w:rPr>
          <w:color w:val="00B050"/>
          <w:rtl/>
        </w:rPr>
        <w:t xml:space="preserve"> </w:t>
      </w:r>
      <w:r w:rsidRPr="00414F4A">
        <w:rPr>
          <w:rFonts w:hint="cs"/>
          <w:color w:val="00B050"/>
          <w:rtl/>
        </w:rPr>
        <w:t>تتجاوز</w:t>
      </w:r>
      <w:r w:rsidRPr="00414F4A">
        <w:rPr>
          <w:color w:val="00B050"/>
          <w:rtl/>
        </w:rPr>
        <w:t xml:space="preserve"> </w:t>
      </w:r>
      <w:r w:rsidRPr="00414F4A">
        <w:rPr>
          <w:rFonts w:hint="cs"/>
          <w:color w:val="00B050"/>
          <w:rtl/>
        </w:rPr>
        <w:t>مدة</w:t>
      </w:r>
      <w:r w:rsidRPr="00414F4A">
        <w:rPr>
          <w:color w:val="00B050"/>
          <w:rtl/>
        </w:rPr>
        <w:t xml:space="preserve"> </w:t>
      </w:r>
      <w:r w:rsidRPr="00414F4A">
        <w:rPr>
          <w:rFonts w:hint="cs"/>
          <w:color w:val="00B050"/>
          <w:rtl/>
        </w:rPr>
        <w:t>التنفيذ</w:t>
      </w:r>
      <w:r w:rsidRPr="00414F4A">
        <w:rPr>
          <w:color w:val="00B050"/>
          <w:rtl/>
        </w:rPr>
        <w:t xml:space="preserve"> </w:t>
      </w:r>
      <w:r w:rsidRPr="006B0F98">
        <w:rPr>
          <w:rFonts w:hint="cs"/>
          <w:color w:val="00B050"/>
          <w:highlight w:val="yellow"/>
          <w:rtl/>
        </w:rPr>
        <w:t>شهر ونص.</w:t>
      </w:r>
    </w:p>
    <w:p w14:paraId="04DFBBE4" w14:textId="5440760F" w:rsidR="002B5B81" w:rsidRDefault="002B5B81" w:rsidP="00E37B40">
      <w:pPr>
        <w:pStyle w:val="af1"/>
        <w:spacing w:line="240" w:lineRule="auto"/>
        <w:rPr>
          <w:rtl/>
        </w:rPr>
      </w:pPr>
      <w:r w:rsidRPr="00414F4A">
        <w:rPr>
          <w:rFonts w:hint="cs"/>
          <w:rtl/>
        </w:rPr>
        <w:t>ويجب</w:t>
      </w:r>
      <w:r w:rsidRPr="00414F4A">
        <w:rPr>
          <w:rtl/>
        </w:rPr>
        <w:t xml:space="preserve"> </w:t>
      </w:r>
      <w:r w:rsidRPr="00414F4A">
        <w:rPr>
          <w:rFonts w:hint="cs"/>
          <w:rtl/>
        </w:rPr>
        <w:t>ان</w:t>
      </w:r>
      <w:r w:rsidRPr="00414F4A">
        <w:rPr>
          <w:rtl/>
        </w:rPr>
        <w:t xml:space="preserve"> </w:t>
      </w:r>
      <w:r w:rsidRPr="00414F4A">
        <w:rPr>
          <w:rFonts w:hint="cs"/>
          <w:rtl/>
        </w:rPr>
        <w:t>يحوز</w:t>
      </w:r>
      <w:r w:rsidRPr="00414F4A">
        <w:rPr>
          <w:rtl/>
        </w:rPr>
        <w:t xml:space="preserve"> </w:t>
      </w:r>
      <w:r w:rsidRPr="00414F4A">
        <w:rPr>
          <w:rFonts w:hint="cs"/>
          <w:rtl/>
        </w:rPr>
        <w:t>هذا</w:t>
      </w:r>
      <w:r w:rsidRPr="00414F4A">
        <w:rPr>
          <w:rtl/>
        </w:rPr>
        <w:t xml:space="preserve"> </w:t>
      </w:r>
      <w:r w:rsidRPr="00414F4A">
        <w:rPr>
          <w:rFonts w:hint="cs"/>
          <w:rtl/>
        </w:rPr>
        <w:t>البرنامج</w:t>
      </w:r>
      <w:r w:rsidRPr="00414F4A">
        <w:rPr>
          <w:rtl/>
        </w:rPr>
        <w:t xml:space="preserve"> </w:t>
      </w:r>
      <w:r w:rsidRPr="00414F4A">
        <w:rPr>
          <w:rFonts w:hint="cs"/>
          <w:rtl/>
        </w:rPr>
        <w:t>وهذه</w:t>
      </w:r>
      <w:r w:rsidRPr="00414F4A">
        <w:rPr>
          <w:rtl/>
        </w:rPr>
        <w:t xml:space="preserve"> </w:t>
      </w:r>
      <w:r w:rsidRPr="00414F4A">
        <w:rPr>
          <w:rFonts w:hint="cs"/>
          <w:rtl/>
        </w:rPr>
        <w:t>الخطة</w:t>
      </w:r>
      <w:r w:rsidRPr="00414F4A">
        <w:rPr>
          <w:rtl/>
        </w:rPr>
        <w:t xml:space="preserve"> </w:t>
      </w:r>
      <w:r w:rsidRPr="00414F4A">
        <w:rPr>
          <w:rFonts w:hint="cs"/>
          <w:rtl/>
        </w:rPr>
        <w:t>على</w:t>
      </w:r>
      <w:r w:rsidRPr="00414F4A">
        <w:rPr>
          <w:rtl/>
        </w:rPr>
        <w:t xml:space="preserve"> </w:t>
      </w:r>
      <w:r w:rsidRPr="00414F4A">
        <w:rPr>
          <w:rFonts w:hint="cs"/>
          <w:rtl/>
        </w:rPr>
        <w:t>موافقة</w:t>
      </w:r>
      <w:r w:rsidRPr="00414F4A">
        <w:rPr>
          <w:rtl/>
        </w:rPr>
        <w:t xml:space="preserve"> </w:t>
      </w:r>
      <w:r w:rsidRPr="00414F4A">
        <w:rPr>
          <w:rFonts w:hint="cs"/>
          <w:rtl/>
        </w:rPr>
        <w:t>الإدارة</w:t>
      </w:r>
      <w:r w:rsidRPr="00414F4A">
        <w:rPr>
          <w:rtl/>
        </w:rPr>
        <w:t xml:space="preserve"> </w:t>
      </w:r>
      <w:r w:rsidRPr="00414F4A">
        <w:rPr>
          <w:rFonts w:hint="cs"/>
          <w:rtl/>
        </w:rPr>
        <w:t>التنفيذية</w:t>
      </w:r>
      <w:r w:rsidRPr="00414F4A">
        <w:rPr>
          <w:rtl/>
        </w:rPr>
        <w:t xml:space="preserve"> </w:t>
      </w:r>
      <w:r w:rsidRPr="00414F4A">
        <w:rPr>
          <w:rFonts w:hint="cs"/>
          <w:rtl/>
        </w:rPr>
        <w:t>للمشروع</w:t>
      </w:r>
      <w:r w:rsidRPr="00414F4A">
        <w:rPr>
          <w:rtl/>
        </w:rPr>
        <w:t xml:space="preserve"> </w:t>
      </w:r>
      <w:r w:rsidRPr="00414F4A">
        <w:rPr>
          <w:rFonts w:hint="cs"/>
          <w:rtl/>
        </w:rPr>
        <w:t>والتي</w:t>
      </w:r>
      <w:r w:rsidRPr="00414F4A">
        <w:rPr>
          <w:rtl/>
        </w:rPr>
        <w:t xml:space="preserve"> </w:t>
      </w:r>
      <w:r w:rsidRPr="00414F4A">
        <w:rPr>
          <w:rFonts w:hint="cs"/>
          <w:rtl/>
        </w:rPr>
        <w:t>يحق</w:t>
      </w:r>
      <w:r w:rsidRPr="00414F4A">
        <w:rPr>
          <w:rtl/>
        </w:rPr>
        <w:t xml:space="preserve"> </w:t>
      </w:r>
      <w:r w:rsidRPr="00414F4A">
        <w:rPr>
          <w:rFonts w:hint="cs"/>
          <w:rtl/>
        </w:rPr>
        <w:t>لها</w:t>
      </w:r>
      <w:r w:rsidRPr="00414F4A">
        <w:rPr>
          <w:rtl/>
        </w:rPr>
        <w:t xml:space="preserve"> </w:t>
      </w:r>
      <w:r w:rsidRPr="00414F4A">
        <w:rPr>
          <w:rFonts w:hint="cs"/>
          <w:rtl/>
        </w:rPr>
        <w:t>طلب</w:t>
      </w:r>
      <w:r w:rsidRPr="00414F4A">
        <w:rPr>
          <w:rtl/>
        </w:rPr>
        <w:t xml:space="preserve"> </w:t>
      </w:r>
      <w:r w:rsidRPr="00414F4A">
        <w:rPr>
          <w:rFonts w:hint="cs"/>
          <w:rtl/>
        </w:rPr>
        <w:t>تعديل</w:t>
      </w:r>
      <w:r w:rsidRPr="00414F4A">
        <w:rPr>
          <w:rtl/>
        </w:rPr>
        <w:t xml:space="preserve"> </w:t>
      </w:r>
      <w:r w:rsidRPr="00414F4A">
        <w:rPr>
          <w:rFonts w:hint="cs"/>
          <w:rtl/>
        </w:rPr>
        <w:t>فيما</w:t>
      </w:r>
      <w:r w:rsidRPr="00414F4A">
        <w:rPr>
          <w:rtl/>
        </w:rPr>
        <w:t xml:space="preserve"> </w:t>
      </w:r>
      <w:r w:rsidRPr="00414F4A">
        <w:rPr>
          <w:rFonts w:hint="cs"/>
          <w:rtl/>
        </w:rPr>
        <w:t>إذا</w:t>
      </w:r>
      <w:r w:rsidRPr="00414F4A">
        <w:rPr>
          <w:rtl/>
        </w:rPr>
        <w:t xml:space="preserve"> </w:t>
      </w:r>
      <w:r w:rsidRPr="00414F4A">
        <w:rPr>
          <w:rFonts w:hint="cs"/>
          <w:rtl/>
        </w:rPr>
        <w:t>ارتأت</w:t>
      </w:r>
      <w:r w:rsidRPr="00414F4A">
        <w:rPr>
          <w:rtl/>
        </w:rPr>
        <w:t xml:space="preserve"> </w:t>
      </w:r>
      <w:r w:rsidRPr="00414F4A">
        <w:rPr>
          <w:rFonts w:hint="cs"/>
          <w:rtl/>
        </w:rPr>
        <w:t>أنها</w:t>
      </w:r>
      <w:r w:rsidRPr="00414F4A">
        <w:rPr>
          <w:rtl/>
        </w:rPr>
        <w:t xml:space="preserve"> </w:t>
      </w:r>
      <w:r w:rsidRPr="00414F4A">
        <w:rPr>
          <w:rFonts w:hint="cs"/>
          <w:rtl/>
        </w:rPr>
        <w:t>لا</w:t>
      </w:r>
      <w:r w:rsidRPr="00414F4A">
        <w:rPr>
          <w:rtl/>
        </w:rPr>
        <w:t xml:space="preserve"> </w:t>
      </w:r>
      <w:r w:rsidRPr="00414F4A">
        <w:rPr>
          <w:rFonts w:hint="cs"/>
          <w:rtl/>
        </w:rPr>
        <w:t>تتناسب</w:t>
      </w:r>
      <w:r w:rsidRPr="00414F4A">
        <w:rPr>
          <w:rtl/>
        </w:rPr>
        <w:t xml:space="preserve"> </w:t>
      </w:r>
      <w:r w:rsidRPr="00414F4A">
        <w:rPr>
          <w:rFonts w:hint="cs"/>
          <w:rtl/>
        </w:rPr>
        <w:t>مع</w:t>
      </w:r>
      <w:r w:rsidRPr="00414F4A">
        <w:rPr>
          <w:rtl/>
        </w:rPr>
        <w:t xml:space="preserve"> </w:t>
      </w:r>
      <w:r w:rsidRPr="00414F4A">
        <w:rPr>
          <w:rFonts w:hint="cs"/>
          <w:rtl/>
        </w:rPr>
        <w:t>خطتها</w:t>
      </w:r>
      <w:r w:rsidRPr="00414F4A">
        <w:rPr>
          <w:rtl/>
        </w:rPr>
        <w:t xml:space="preserve"> </w:t>
      </w:r>
      <w:r w:rsidRPr="00414F4A">
        <w:rPr>
          <w:rFonts w:hint="cs"/>
          <w:rtl/>
        </w:rPr>
        <w:t>في تنفيذ</w:t>
      </w:r>
      <w:r w:rsidRPr="00414F4A">
        <w:rPr>
          <w:rtl/>
        </w:rPr>
        <w:t xml:space="preserve"> </w:t>
      </w:r>
      <w:r w:rsidRPr="00414F4A">
        <w:rPr>
          <w:rFonts w:hint="cs"/>
          <w:rtl/>
        </w:rPr>
        <w:t>المشروع</w:t>
      </w:r>
      <w:r w:rsidRPr="00414F4A">
        <w:rPr>
          <w:rtl/>
        </w:rPr>
        <w:t xml:space="preserve"> </w:t>
      </w:r>
      <w:r w:rsidRPr="00414F4A">
        <w:rPr>
          <w:rFonts w:hint="cs"/>
          <w:rtl/>
        </w:rPr>
        <w:t>ويكون صرف الكشوف بشكل شهري بحيث يحق للمتعهد صرف كشف واحد فقط كل شهر.</w:t>
      </w:r>
    </w:p>
    <w:p w14:paraId="31C6B3B2" w14:textId="37CB5005" w:rsidR="0063498E" w:rsidRPr="0063498E" w:rsidRDefault="0063498E" w:rsidP="00E37B40">
      <w:pPr>
        <w:pStyle w:val="af1"/>
        <w:numPr>
          <w:ilvl w:val="0"/>
          <w:numId w:val="10"/>
        </w:numPr>
        <w:rPr>
          <w:color w:val="002060"/>
          <w:rtl/>
        </w:rPr>
      </w:pPr>
      <w:r w:rsidRPr="0063498E">
        <w:rPr>
          <w:rFonts w:hint="cs"/>
          <w:color w:val="002060"/>
          <w:rtl/>
        </w:rPr>
        <w:t>على العارض زيارة الموقع ومراجعة المكتب الهندسي للاطلاع على آلية العمل</w:t>
      </w:r>
      <w:r>
        <w:rPr>
          <w:rFonts w:hint="cs"/>
          <w:color w:val="002060"/>
          <w:rtl/>
        </w:rPr>
        <w:t>.</w:t>
      </w:r>
    </w:p>
    <w:p w14:paraId="1637D626" w14:textId="6936D58E" w:rsidR="002B5B81" w:rsidRPr="002B5B81" w:rsidRDefault="002B5B81" w:rsidP="00E37B40">
      <w:pPr>
        <w:pStyle w:val="af6"/>
        <w:numPr>
          <w:ilvl w:val="0"/>
          <w:numId w:val="8"/>
        </w:numPr>
        <w:spacing w:line="240" w:lineRule="auto"/>
        <w:rPr>
          <w:rFonts w:ascii="Traditional Arabic" w:hAnsi="Traditional Arabic" w:cs="Traditional Arabic"/>
          <w:sz w:val="36"/>
          <w:szCs w:val="36"/>
          <w:rtl/>
        </w:rPr>
      </w:pPr>
      <w:r w:rsidRPr="00414F4A">
        <w:rPr>
          <w:rFonts w:hint="cs"/>
          <w:rtl/>
        </w:rPr>
        <w:t>أعمال</w:t>
      </w:r>
      <w:r w:rsidRPr="00414F4A">
        <w:rPr>
          <w:rtl/>
        </w:rPr>
        <w:t xml:space="preserve"> </w:t>
      </w:r>
      <w:r w:rsidRPr="00414F4A">
        <w:rPr>
          <w:rFonts w:hint="cs"/>
          <w:rtl/>
        </w:rPr>
        <w:t>الهدم والترحيل</w:t>
      </w:r>
      <w:r w:rsidRPr="002B5B81">
        <w:rPr>
          <w:rFonts w:hint="cs"/>
          <w:rtl/>
        </w:rPr>
        <w:t xml:space="preserve"> </w:t>
      </w:r>
      <w:r w:rsidRPr="002B5B81">
        <w:rPr>
          <w:rFonts w:ascii="Calibri" w:cs="Traditional Arabic"/>
          <w:sz w:val="44"/>
          <w:szCs w:val="44"/>
          <w:rtl/>
          <w:lang w:bidi="ar-SY"/>
        </w:rPr>
        <w:t>:</w:t>
      </w:r>
      <w:r w:rsidRPr="002B5B81">
        <w:rPr>
          <w:rFonts w:ascii="Traditional Arabic" w:hAnsi="Traditional Arabic" w:cs="Traditional Arabic" w:hint="cs"/>
          <w:sz w:val="36"/>
          <w:szCs w:val="36"/>
          <w:rtl/>
        </w:rPr>
        <w:t xml:space="preserve"> </w:t>
      </w:r>
    </w:p>
    <w:p w14:paraId="771F2BBF" w14:textId="1EEF043A" w:rsidR="002B5B81" w:rsidRDefault="002B5B81" w:rsidP="00E37B40">
      <w:pPr>
        <w:pStyle w:val="af1"/>
        <w:spacing w:line="240" w:lineRule="auto"/>
        <w:rPr>
          <w:rtl/>
        </w:rPr>
      </w:pPr>
      <w:r w:rsidRPr="002B5B81">
        <w:rPr>
          <w:rtl/>
        </w:rPr>
        <w:t xml:space="preserve"> - </w:t>
      </w:r>
      <w:r w:rsidRPr="002B5B81">
        <w:rPr>
          <w:rFonts w:hint="cs"/>
          <w:rtl/>
        </w:rPr>
        <w:t>ت</w:t>
      </w:r>
      <w:r w:rsidRPr="002B5B81">
        <w:rPr>
          <w:rtl/>
        </w:rPr>
        <w:t>تم</w:t>
      </w:r>
      <w:r w:rsidRPr="002B5B81">
        <w:rPr>
          <w:rFonts w:hint="cs"/>
          <w:rtl/>
        </w:rPr>
        <w:t xml:space="preserve"> عملية</w:t>
      </w:r>
      <w:r w:rsidRPr="002B5B81">
        <w:rPr>
          <w:rtl/>
        </w:rPr>
        <w:t xml:space="preserve"> </w:t>
      </w:r>
      <w:r w:rsidRPr="002B5B81">
        <w:rPr>
          <w:rFonts w:hint="cs"/>
          <w:rtl/>
        </w:rPr>
        <w:t>الهدم والإزالة</w:t>
      </w:r>
      <w:r w:rsidRPr="002B5B81">
        <w:rPr>
          <w:rtl/>
        </w:rPr>
        <w:t xml:space="preserve"> بواسطة </w:t>
      </w:r>
      <w:r w:rsidR="004C237E" w:rsidRPr="002B5B81">
        <w:rPr>
          <w:rFonts w:hint="cs"/>
          <w:rtl/>
        </w:rPr>
        <w:t>الكمبريسو</w:t>
      </w:r>
      <w:r w:rsidR="004C237E" w:rsidRPr="002B5B81">
        <w:rPr>
          <w:rFonts w:hint="eastAsia"/>
          <w:rtl/>
        </w:rPr>
        <w:t>ر</w:t>
      </w:r>
      <w:r w:rsidRPr="002B5B81">
        <w:rPr>
          <w:rFonts w:hint="cs"/>
          <w:rtl/>
        </w:rPr>
        <w:t xml:space="preserve"> </w:t>
      </w:r>
      <w:r w:rsidRPr="002B5B81">
        <w:rPr>
          <w:rtl/>
        </w:rPr>
        <w:t>الكهربائي حيث يتم التكسير لرقاب الاعمدة للوصول الى منسوب البلاطة المسلحة وتنظ</w:t>
      </w:r>
      <w:r w:rsidRPr="002B5B81">
        <w:rPr>
          <w:rFonts w:hint="cs"/>
          <w:rtl/>
        </w:rPr>
        <w:t>ف</w:t>
      </w:r>
      <w:r w:rsidRPr="002B5B81">
        <w:rPr>
          <w:rtl/>
        </w:rPr>
        <w:t xml:space="preserve"> تشاريك الاعمدة من بقايا البيتون والصدأ بواسطة الفراشي </w:t>
      </w:r>
      <w:r w:rsidRPr="002B5B81">
        <w:rPr>
          <w:rFonts w:hint="cs"/>
          <w:rtl/>
        </w:rPr>
        <w:t>المعدنية حتى تحقيق النظافة التامة وحسب تعليمات جهاز الإشراف</w:t>
      </w:r>
      <w:r w:rsidRPr="002B5B81">
        <w:rPr>
          <w:rtl/>
        </w:rPr>
        <w:t xml:space="preserve"> تمهيدا للمباشرة بأعمال صب الاعمدة ويتم ترحيل جميع نواتج إلى أماكن معتمدة من قبل جهاز الاشراف</w:t>
      </w:r>
      <w:r w:rsidRPr="002B5B81">
        <w:rPr>
          <w:rFonts w:hint="cs"/>
          <w:rtl/>
        </w:rPr>
        <w:t>.</w:t>
      </w:r>
    </w:p>
    <w:p w14:paraId="01A940F7" w14:textId="047E825F" w:rsidR="00D73601" w:rsidRPr="002B5B81" w:rsidRDefault="00D73601" w:rsidP="00E37B40">
      <w:pPr>
        <w:pStyle w:val="af1"/>
        <w:spacing w:line="240" w:lineRule="auto"/>
        <w:rPr>
          <w:rtl/>
        </w:rPr>
      </w:pPr>
      <w:r>
        <w:rPr>
          <w:rFonts w:hint="cs"/>
          <w:rtl/>
        </w:rPr>
        <w:t xml:space="preserve">هدم </w:t>
      </w:r>
      <w:proofErr w:type="spellStart"/>
      <w:r>
        <w:rPr>
          <w:rFonts w:hint="cs"/>
          <w:rtl/>
        </w:rPr>
        <w:t>التصوينة</w:t>
      </w:r>
      <w:proofErr w:type="spellEnd"/>
      <w:r>
        <w:rPr>
          <w:rFonts w:hint="cs"/>
          <w:rtl/>
        </w:rPr>
        <w:t xml:space="preserve"> ، بيت الدرج ، البيتون المسلح ، بلاط السطح</w:t>
      </w:r>
    </w:p>
    <w:p w14:paraId="666372CA" w14:textId="16E0C6DE" w:rsidR="002B5B81" w:rsidRPr="002B5B81" w:rsidRDefault="002B5B81" w:rsidP="00E37B40">
      <w:pPr>
        <w:pStyle w:val="af1"/>
        <w:spacing w:line="240" w:lineRule="auto"/>
        <w:rPr>
          <w:rtl/>
        </w:rPr>
      </w:pPr>
      <w:r w:rsidRPr="002B5B81">
        <w:rPr>
          <w:rFonts w:hint="cs"/>
          <w:rtl/>
        </w:rPr>
        <w:t>يشترط قبول جهاز الإشراف لأعمال تنظيف التشاريك قبل البدء بأي أعمال لاحقة.</w:t>
      </w:r>
    </w:p>
    <w:p w14:paraId="1037A613" w14:textId="39DA259C" w:rsidR="002B5B81" w:rsidRPr="002B5B81" w:rsidRDefault="002B5B81" w:rsidP="00E37B40">
      <w:pPr>
        <w:pStyle w:val="af6"/>
        <w:numPr>
          <w:ilvl w:val="0"/>
          <w:numId w:val="8"/>
        </w:numPr>
        <w:spacing w:line="240" w:lineRule="auto"/>
      </w:pPr>
      <w:bookmarkStart w:id="1" w:name="_Hlk132016379"/>
      <w:r w:rsidRPr="002B5B81">
        <w:rPr>
          <w:rtl/>
        </w:rPr>
        <w:t>توصيف المواد المستخدمة في الخلطات البيتونية:</w:t>
      </w:r>
      <w:r w:rsidR="00410A45">
        <w:rPr>
          <w:rFonts w:hint="cs"/>
          <w:rtl/>
        </w:rPr>
        <w:t xml:space="preserve"> البنود (2-3-4-5)</w:t>
      </w:r>
    </w:p>
    <w:p w14:paraId="41EACF97" w14:textId="77777777" w:rsidR="002B5B81" w:rsidRPr="002B5B81" w:rsidRDefault="002B5B81" w:rsidP="00E37B40">
      <w:pPr>
        <w:pStyle w:val="af1"/>
        <w:spacing w:line="240" w:lineRule="auto"/>
      </w:pPr>
      <w:r w:rsidRPr="002B5B81">
        <w:rPr>
          <w:rtl/>
        </w:rPr>
        <w:t>المادة(1) الإسمنت:</w:t>
      </w:r>
    </w:p>
    <w:p w14:paraId="682A9F88" w14:textId="77777777" w:rsidR="002B5B81" w:rsidRPr="002B5B81" w:rsidRDefault="002B5B81" w:rsidP="00E37B40">
      <w:pPr>
        <w:pStyle w:val="af1"/>
        <w:spacing w:line="240" w:lineRule="auto"/>
      </w:pPr>
      <w:r w:rsidRPr="002B5B81">
        <w:rPr>
          <w:rtl/>
        </w:rPr>
        <w:t>يستخدم الإسمنت البورتلاندي العادي لون أسود تركي المنشأ من النوع أضنة أو ما يوازيه</w:t>
      </w:r>
      <w:r w:rsidRPr="002B5B81">
        <w:rPr>
          <w:rFonts w:hint="cs"/>
          <w:rtl/>
        </w:rPr>
        <w:t xml:space="preserve"> بعد التأكد من مقاومته وموافقة الإدارة</w:t>
      </w:r>
      <w:r w:rsidRPr="002B5B81">
        <w:rPr>
          <w:rtl/>
        </w:rPr>
        <w:t>.</w:t>
      </w:r>
    </w:p>
    <w:p w14:paraId="46370FC7" w14:textId="77777777" w:rsidR="002B5B81" w:rsidRPr="002B5B81" w:rsidRDefault="002B5B81" w:rsidP="00E37B40">
      <w:pPr>
        <w:pStyle w:val="af1"/>
        <w:spacing w:line="240" w:lineRule="auto"/>
      </w:pPr>
      <w:r w:rsidRPr="002B5B81">
        <w:rPr>
          <w:rtl/>
        </w:rPr>
        <w:t>يمنع استخدام الإسمنت الذي مر على تصنيعه أكثر من ثلاثة أشهر.</w:t>
      </w:r>
    </w:p>
    <w:p w14:paraId="49652A4C" w14:textId="77777777" w:rsidR="002B5B81" w:rsidRPr="002B5B81" w:rsidRDefault="002B5B81" w:rsidP="00E37B40">
      <w:pPr>
        <w:pStyle w:val="af1"/>
        <w:spacing w:line="240" w:lineRule="auto"/>
      </w:pPr>
      <w:r w:rsidRPr="002B5B81">
        <w:rPr>
          <w:rtl/>
        </w:rPr>
        <w:t>يقدم الإسمنت بأكياس ورقية متينة سليمة وبحالة حسنة ومغلقة جيدا ووزن ما يحتويه كل كيس 50 كغ ويمكن التسامح بنسبة 2% ويرفض كل كيس يتجاوز النقص فيه هذه النسبة كما ويرفض كل كيس رطب أو طرأ عليه عطل بسبب الرطوبة.</w:t>
      </w:r>
    </w:p>
    <w:p w14:paraId="491479C1" w14:textId="77777777" w:rsidR="002B5B81" w:rsidRPr="002B5B81" w:rsidRDefault="002B5B81" w:rsidP="00E37B40">
      <w:pPr>
        <w:pStyle w:val="af1"/>
        <w:spacing w:line="240" w:lineRule="auto"/>
      </w:pPr>
      <w:r w:rsidRPr="002B5B81">
        <w:rPr>
          <w:rtl/>
        </w:rPr>
        <w:lastRenderedPageBreak/>
        <w:t>يحق للإدارة أن تأخذ نماذج من الإسمنت الوارد إلى الورشة وترسلها إلى أي مخبر تختاره للتأكد من مطابقته للشروط المطلوبة وتكون نفقة كل ذلك على عاتق المتعهد.</w:t>
      </w:r>
    </w:p>
    <w:p w14:paraId="318FBA47" w14:textId="77777777" w:rsidR="002B5B81" w:rsidRPr="002B5B81" w:rsidRDefault="002B5B81" w:rsidP="00E37B40">
      <w:pPr>
        <w:pStyle w:val="af1"/>
        <w:spacing w:line="240" w:lineRule="auto"/>
      </w:pPr>
      <w:r w:rsidRPr="002B5B81">
        <w:rPr>
          <w:rtl/>
        </w:rPr>
        <w:t>تقبل الإدارة أو ترفض كامل الدفعة المحضرة على ضوء نتائج الفحص في المخبر ويحق للإدارة إذا قبلت أي كمية من الإسمنت أن تعيد التجارب عليها إذا رأت لزوماً لذلك وأن ترفضها إذا بينت الفحوص مجدداً عدم مطابقتها للشروط.</w:t>
      </w:r>
    </w:p>
    <w:p w14:paraId="71EA1579" w14:textId="77777777" w:rsidR="002B5B81" w:rsidRPr="002B5B81" w:rsidRDefault="002B5B81" w:rsidP="00E37B40">
      <w:pPr>
        <w:pStyle w:val="af1"/>
        <w:spacing w:line="240" w:lineRule="auto"/>
      </w:pPr>
      <w:r w:rsidRPr="002B5B81">
        <w:rPr>
          <w:rtl/>
        </w:rPr>
        <w:t>يخزن الإسمنت ضمن مستودعات محفوظة من الرطوبة وتعزل عن الأرض بواسطة دفوف خشبية عازلة للرطوبة بحيث تكون مرتفعة عن سطح الأرض بمقدار/20/سم على الأقل.</w:t>
      </w:r>
    </w:p>
    <w:p w14:paraId="0177B08C" w14:textId="128E8191" w:rsidR="002B5B81" w:rsidRPr="002B5B81" w:rsidRDefault="002B5B81" w:rsidP="00E37B40">
      <w:pPr>
        <w:pStyle w:val="af1"/>
        <w:spacing w:line="240" w:lineRule="auto"/>
        <w:rPr>
          <w:rtl/>
        </w:rPr>
      </w:pPr>
      <w:r w:rsidRPr="002B5B81">
        <w:rPr>
          <w:rtl/>
        </w:rPr>
        <w:t>على المتعهد أن يزود الورشة دائماً بكمية كافية من الإسمنت لاستهلاك أسبوعين على الأقل.</w:t>
      </w:r>
    </w:p>
    <w:p w14:paraId="67BC8994" w14:textId="77777777" w:rsidR="002B5B81" w:rsidRPr="002B5B81" w:rsidRDefault="002B5B81" w:rsidP="00E37B40">
      <w:pPr>
        <w:pStyle w:val="af1"/>
        <w:spacing w:line="240" w:lineRule="auto"/>
        <w:rPr>
          <w:rtl/>
        </w:rPr>
      </w:pPr>
      <w:r w:rsidRPr="002B5B81">
        <w:rPr>
          <w:rtl/>
        </w:rPr>
        <w:t>المادة(2) الرمل والبحص:</w:t>
      </w:r>
    </w:p>
    <w:p w14:paraId="46F6DEBD" w14:textId="77777777" w:rsidR="002B5B81" w:rsidRPr="002B5B81" w:rsidRDefault="002B5B81" w:rsidP="00E37B40">
      <w:pPr>
        <w:pStyle w:val="af1"/>
        <w:spacing w:line="240" w:lineRule="auto"/>
      </w:pPr>
      <w:r w:rsidRPr="002B5B81">
        <w:rPr>
          <w:rtl/>
        </w:rPr>
        <w:t>يستعمل الرمل والبحص الجبلي أو الناتج عن تكسير الحجر الكلسي الصلب في المكاسر الخاصة على أن يكون الحجر المستعمل صامداً مليئاً ولا يتأثر بالهواء ولا بالماء ولا بالصقيع وأن تكون الحبيبات أقرب إلى التكور والتكعيب و أن لا تكون فيها نسبة عالية من الحبيبات الرقيقة و يجب أن يكون البحص والرمل نظيفاً وخالياً من كل ما من شأنه أن يقلل من متانه البيتون أو أن يؤثر تأثيراً سيئاً في حديد التسليح وبصورة خاصة يجب أن يكون خالياً من التسويس والبقع الطرية والعروق الطفيلية والمواد العضوية والترابية والمواد اللاصقة والأجسام الغريبة كقطع</w:t>
      </w:r>
      <w:r w:rsidRPr="002B5B81">
        <w:t xml:space="preserve"> </w:t>
      </w:r>
      <w:r w:rsidRPr="002B5B81">
        <w:rPr>
          <w:rtl/>
        </w:rPr>
        <w:t>الفحم أو الخشب وكذلك المواد الكبريتية.</w:t>
      </w:r>
    </w:p>
    <w:p w14:paraId="07CBD427" w14:textId="77777777" w:rsidR="002B5B81" w:rsidRPr="002B5B81" w:rsidRDefault="002B5B81" w:rsidP="00E37B40">
      <w:pPr>
        <w:pStyle w:val="af1"/>
        <w:spacing w:line="240" w:lineRule="auto"/>
      </w:pPr>
      <w:r w:rsidRPr="002B5B81">
        <w:rPr>
          <w:rtl/>
        </w:rPr>
        <w:t>وجود الغبار الناعم على وجه البحص يحول دون التصاق الإسمنت بالبحص ولذلك يجب غسل البحص بالماء حتى يتخلص من ذرات الغبار والغضار العالق به كلما طلب ذلك المهندس المشرف أو جهاز الإشراف.</w:t>
      </w:r>
    </w:p>
    <w:p w14:paraId="31968754" w14:textId="77777777" w:rsidR="002B5B81" w:rsidRPr="002B5B81" w:rsidRDefault="002B5B81" w:rsidP="00E37B40">
      <w:pPr>
        <w:pStyle w:val="af1"/>
        <w:spacing w:line="240" w:lineRule="auto"/>
      </w:pPr>
      <w:r w:rsidRPr="002B5B81">
        <w:rPr>
          <w:rtl/>
        </w:rPr>
        <w:t>إذا تبين وجود نسبة زائدة من الغبار الناعم في الرمل فيمكن غسل الرمل للتخلص من الغبار الناعم فيما إذا لم يمكن تأمين مصدر آخر للرمل تكون فيه نسبة الغبار مقبولة.</w:t>
      </w:r>
    </w:p>
    <w:p w14:paraId="76D26CF7" w14:textId="77777777" w:rsidR="002B5B81" w:rsidRPr="002B5B81" w:rsidRDefault="002B5B81" w:rsidP="00E37B40">
      <w:pPr>
        <w:pStyle w:val="af1"/>
        <w:spacing w:line="240" w:lineRule="auto"/>
      </w:pPr>
      <w:r w:rsidRPr="002B5B81">
        <w:rPr>
          <w:rtl/>
        </w:rPr>
        <w:t>يجب أن تكون حبيبات البحص والرمل متدرجة وبالنسب التي تشكل أقل حد ممكن بين الحبيبات أي أن تكون الكثافة في الحدود الأعظمية.</w:t>
      </w:r>
    </w:p>
    <w:p w14:paraId="01AB3C91" w14:textId="77777777" w:rsidR="002B5B81" w:rsidRPr="002B5B81" w:rsidRDefault="002B5B81" w:rsidP="00E37B40">
      <w:pPr>
        <w:pStyle w:val="af1"/>
        <w:spacing w:line="240" w:lineRule="auto"/>
      </w:pPr>
      <w:r w:rsidRPr="002B5B81">
        <w:rPr>
          <w:rtl/>
        </w:rPr>
        <w:t>يحق للمهندس المشرف أو جهاز الإشراف طلب إجراء التجارب التالية:(تحديد نسبة الغبار الناعم-تحديد نسبة المسامات الفارغة-تحديد نسبة الحبيبات الرقيقة-التدرج الحبي) وفي حال كانت النتائج سلبية يحق للمهندس المشرف أو جهاز الإشراف تطبيق الإجراء المناسب كالغسل للمواد الحصوية أو إضافة بعض العناصر الناقصة لإصلاح التدرج الحبي وقد يصل الأمر لرفض المواد في حال كانت غير قابلة للتحسين.</w:t>
      </w:r>
    </w:p>
    <w:p w14:paraId="213F2B78" w14:textId="595A73F8" w:rsidR="002B5B81" w:rsidRPr="002B5B81" w:rsidRDefault="002B5B81" w:rsidP="00E37B40">
      <w:pPr>
        <w:pStyle w:val="af1"/>
        <w:spacing w:line="240" w:lineRule="auto"/>
        <w:rPr>
          <w:rtl/>
        </w:rPr>
      </w:pPr>
      <w:r w:rsidRPr="002B5B81">
        <w:rPr>
          <w:rtl/>
        </w:rPr>
        <w:t xml:space="preserve">يجب ألا تزيد المواد </w:t>
      </w:r>
      <w:r w:rsidR="004C237E" w:rsidRPr="002B5B81">
        <w:rPr>
          <w:rFonts w:hint="cs"/>
          <w:rtl/>
        </w:rPr>
        <w:t>الناعمة،</w:t>
      </w:r>
      <w:r w:rsidRPr="002B5B81">
        <w:rPr>
          <w:rtl/>
        </w:rPr>
        <w:t xml:space="preserve"> والمواد </w:t>
      </w:r>
      <w:r w:rsidR="004C237E" w:rsidRPr="002B5B81">
        <w:rPr>
          <w:rFonts w:hint="cs"/>
          <w:rtl/>
        </w:rPr>
        <w:t>الأخرى،</w:t>
      </w:r>
      <w:r w:rsidRPr="002B5B81">
        <w:rPr>
          <w:rtl/>
        </w:rPr>
        <w:t xml:space="preserve"> في جميع الأحوال (نسبة البودرة المارة من المنخل رقم 200 الذي قياس فتحته 75 </w:t>
      </w:r>
      <w:r w:rsidR="004C237E" w:rsidRPr="002B5B81">
        <w:rPr>
          <w:rFonts w:hint="cs"/>
          <w:rtl/>
        </w:rPr>
        <w:t>ميكرون )</w:t>
      </w:r>
      <w:r w:rsidRPr="002B5B81">
        <w:rPr>
          <w:rtl/>
        </w:rPr>
        <w:t xml:space="preserve">على 7% من وزن الرمل الناتج عن تكسير </w:t>
      </w:r>
      <w:r w:rsidR="004C237E" w:rsidRPr="002B5B81">
        <w:rPr>
          <w:rFonts w:hint="cs"/>
          <w:rtl/>
        </w:rPr>
        <w:t>الحجر،</w:t>
      </w:r>
      <w:r w:rsidRPr="002B5B81">
        <w:rPr>
          <w:rtl/>
        </w:rPr>
        <w:t xml:space="preserve"> وألا تزيد هذه النسبة على 1</w:t>
      </w:r>
      <w:r w:rsidR="004C237E" w:rsidRPr="002B5B81">
        <w:rPr>
          <w:rFonts w:hint="cs"/>
          <w:rtl/>
        </w:rPr>
        <w:t>% من</w:t>
      </w:r>
      <w:r w:rsidRPr="002B5B81">
        <w:rPr>
          <w:rtl/>
        </w:rPr>
        <w:t xml:space="preserve"> وزن البحص .</w:t>
      </w:r>
    </w:p>
    <w:p w14:paraId="0F735531" w14:textId="37B16B07" w:rsidR="002B5B81" w:rsidRPr="002B5B81" w:rsidRDefault="002B5B81" w:rsidP="00E37B40">
      <w:pPr>
        <w:pStyle w:val="af1"/>
        <w:spacing w:line="240" w:lineRule="auto"/>
        <w:rPr>
          <w:rtl/>
        </w:rPr>
      </w:pPr>
      <w:r w:rsidRPr="002B5B81">
        <w:rPr>
          <w:rtl/>
        </w:rPr>
        <w:t xml:space="preserve">(تجربة المعادل الرملي ) لرمل الركام المستخدم في الخلطة لا تقل </w:t>
      </w:r>
      <w:r w:rsidR="004C237E" w:rsidRPr="002B5B81">
        <w:rPr>
          <w:rFonts w:hint="cs"/>
          <w:rtl/>
        </w:rPr>
        <w:t>عن 70</w:t>
      </w:r>
      <w:r w:rsidRPr="002B5B81">
        <w:rPr>
          <w:rtl/>
        </w:rPr>
        <w:t xml:space="preserve"> </w:t>
      </w:r>
      <w:r w:rsidR="004C237E" w:rsidRPr="002B5B81">
        <w:rPr>
          <w:rFonts w:hint="cs"/>
          <w:rtl/>
        </w:rPr>
        <w:t>% ،</w:t>
      </w:r>
      <w:r w:rsidRPr="002B5B81">
        <w:rPr>
          <w:rtl/>
        </w:rPr>
        <w:t xml:space="preserve"> والا يزيد عامل لوس انجلوس عن 35 % بالنسبة لبحص الركام المستخدم في الخلطة .</w:t>
      </w:r>
    </w:p>
    <w:p w14:paraId="569804ED" w14:textId="67B7A688" w:rsidR="002B5B81" w:rsidRPr="002B5B81" w:rsidRDefault="002B5B81" w:rsidP="00E37B40">
      <w:pPr>
        <w:pStyle w:val="af1"/>
        <w:spacing w:line="240" w:lineRule="auto"/>
      </w:pPr>
      <w:r w:rsidRPr="002B5B81">
        <w:rPr>
          <w:rtl/>
        </w:rPr>
        <w:t xml:space="preserve">جب </w:t>
      </w:r>
      <w:r w:rsidR="004C237E" w:rsidRPr="002B5B81">
        <w:rPr>
          <w:rFonts w:hint="cs"/>
          <w:rtl/>
        </w:rPr>
        <w:t>ألا</w:t>
      </w:r>
      <w:r w:rsidRPr="002B5B81">
        <w:rPr>
          <w:rtl/>
        </w:rPr>
        <w:t xml:space="preserve"> </w:t>
      </w:r>
      <w:r w:rsidR="004C237E" w:rsidRPr="002B5B81">
        <w:rPr>
          <w:rFonts w:hint="cs"/>
          <w:rtl/>
        </w:rPr>
        <w:t>تقل مقاومة</w:t>
      </w:r>
      <w:r w:rsidRPr="002B5B81">
        <w:rPr>
          <w:rtl/>
        </w:rPr>
        <w:t xml:space="preserve"> مادة الركام المستعمل عن 400كغ / سم2, (أكبر من ضعف مقاومة الخرسانة المطلوبة )</w:t>
      </w:r>
    </w:p>
    <w:p w14:paraId="2101E6EB" w14:textId="77777777" w:rsidR="002B5B81" w:rsidRPr="002B5B81" w:rsidRDefault="002B5B81" w:rsidP="00E37B40">
      <w:pPr>
        <w:pStyle w:val="af1"/>
        <w:spacing w:line="240" w:lineRule="auto"/>
        <w:rPr>
          <w:rtl/>
        </w:rPr>
      </w:pPr>
      <w:r w:rsidRPr="002B5B81">
        <w:rPr>
          <w:rtl/>
        </w:rPr>
        <w:t>المادة(3) الماء:</w:t>
      </w:r>
    </w:p>
    <w:p w14:paraId="610491A5" w14:textId="77777777" w:rsidR="002B5B81" w:rsidRPr="002B5B81" w:rsidRDefault="002B5B81" w:rsidP="00E37B40">
      <w:pPr>
        <w:pStyle w:val="af1"/>
        <w:spacing w:line="240" w:lineRule="auto"/>
      </w:pPr>
      <w:r w:rsidRPr="002B5B81">
        <w:rPr>
          <w:rtl/>
        </w:rPr>
        <w:t>لا يستعمل في البيتون إلا ماء الشرب النقي ولا يمكن الموافقة على استعمال أي مورد آخر للماء إلا بعد إجراء فحص مخبري لعينات من الماء المطلوب استعماله للتثبت من خلوه من أية مواد ضارة بالبيتون وعلى الأخص المواد العضوية.</w:t>
      </w:r>
    </w:p>
    <w:p w14:paraId="075463B3" w14:textId="77777777" w:rsidR="002B5B81" w:rsidRPr="002B5B81" w:rsidRDefault="002B5B81" w:rsidP="00E37B40">
      <w:pPr>
        <w:pStyle w:val="af1"/>
        <w:spacing w:line="240" w:lineRule="auto"/>
      </w:pPr>
      <w:r w:rsidRPr="002B5B81">
        <w:rPr>
          <w:rtl/>
        </w:rPr>
        <w:lastRenderedPageBreak/>
        <w:t>يستعمل الماء في البيتون بالمقادير اللازمة لكل نوع من أنواع البيتون على ضوء التجارب والفحوص الخاصة التي تجرى في موقع العمل وعلى المتعهد أن يتقيد بهذه المقادير المعينة وألا يعدلها إلا بطلب من المهندس المشرف أو جهاز الإشراف.</w:t>
      </w:r>
    </w:p>
    <w:p w14:paraId="4B818E10" w14:textId="77777777" w:rsidR="002B5B81" w:rsidRPr="002B5B81" w:rsidRDefault="002B5B81" w:rsidP="00E37B40">
      <w:pPr>
        <w:pStyle w:val="af1"/>
        <w:spacing w:line="240" w:lineRule="auto"/>
        <w:rPr>
          <w:rtl/>
        </w:rPr>
      </w:pPr>
      <w:r w:rsidRPr="002B5B81">
        <w:rPr>
          <w:rtl/>
        </w:rPr>
        <w:t>المادة (4) فولاذ التسليح:</w:t>
      </w:r>
    </w:p>
    <w:p w14:paraId="4433D2F4" w14:textId="77777777" w:rsidR="002B5B81" w:rsidRPr="002B5B81" w:rsidRDefault="002B5B81" w:rsidP="00E37B40">
      <w:pPr>
        <w:pStyle w:val="af1"/>
        <w:spacing w:line="240" w:lineRule="auto"/>
      </w:pPr>
      <w:r w:rsidRPr="002B5B81">
        <w:rPr>
          <w:rtl/>
        </w:rPr>
        <w:t>يجب أن يكون حديد التسليح عالي المقاومة ولا يقل حد مرونته عما ذكر بالمخططات وأن يكون مستقيما محلزنا.</w:t>
      </w:r>
    </w:p>
    <w:p w14:paraId="1330BE00" w14:textId="77777777" w:rsidR="002B5B81" w:rsidRPr="002B5B81" w:rsidRDefault="002B5B81" w:rsidP="00E37B40">
      <w:pPr>
        <w:pStyle w:val="af1"/>
        <w:spacing w:line="240" w:lineRule="auto"/>
      </w:pPr>
      <w:r w:rsidRPr="002B5B81">
        <w:rPr>
          <w:rtl/>
        </w:rPr>
        <w:t>يجب أن يكون الحديد المستعمل خالي من التشقق والصدأ المتخلخل وغبار المصنع والدهان والمواد الدهنية والزيتية والإسفلتية والمواد الأخرى التي تقلل من تماسك الحديد بالبيتون.</w:t>
      </w:r>
    </w:p>
    <w:p w14:paraId="4FF5B3EE" w14:textId="77777777" w:rsidR="002B5B81" w:rsidRPr="002B5B81" w:rsidRDefault="002B5B81" w:rsidP="00E37B40">
      <w:pPr>
        <w:pStyle w:val="af1"/>
        <w:spacing w:line="240" w:lineRule="auto"/>
      </w:pPr>
      <w:r w:rsidRPr="002B5B81">
        <w:rPr>
          <w:rtl/>
        </w:rPr>
        <w:t xml:space="preserve">يجب ألا يقل حد مرونته عن </w:t>
      </w:r>
      <w:r w:rsidRPr="002B5B81">
        <w:t>400MPa</w:t>
      </w:r>
      <w:r w:rsidRPr="002B5B81">
        <w:rPr>
          <w:rtl/>
        </w:rPr>
        <w:t xml:space="preserve"> وألا يقل حد انقطاعه عن </w:t>
      </w:r>
      <w:r w:rsidRPr="002B5B81">
        <w:t>500MPa</w:t>
      </w:r>
      <w:r w:rsidRPr="002B5B81">
        <w:rPr>
          <w:rtl/>
        </w:rPr>
        <w:t xml:space="preserve"> ولا يقل تطاوله الأقصى عند الانقطاع عن 12</w:t>
      </w:r>
      <w:r w:rsidRPr="002B5B81">
        <w:rPr>
          <w:rFonts w:hint="cs"/>
          <w:rtl/>
        </w:rPr>
        <w:t>%</w:t>
      </w:r>
      <w:r w:rsidRPr="002B5B81">
        <w:rPr>
          <w:rtl/>
        </w:rPr>
        <w:t>.</w:t>
      </w:r>
    </w:p>
    <w:p w14:paraId="20049891" w14:textId="77777777" w:rsidR="002B5B81" w:rsidRPr="002B5B81" w:rsidRDefault="002B5B81" w:rsidP="00E37B40">
      <w:pPr>
        <w:pStyle w:val="af1"/>
        <w:spacing w:line="240" w:lineRule="auto"/>
      </w:pPr>
      <w:bookmarkStart w:id="2" w:name="_Hlk132015178"/>
      <w:r w:rsidRPr="002B5B81">
        <w:rPr>
          <w:rtl/>
        </w:rPr>
        <w:t>تجرى تجارب دورية للحديد</w:t>
      </w:r>
      <w:r w:rsidRPr="002B5B81">
        <w:rPr>
          <w:rFonts w:hint="cs"/>
          <w:rtl/>
        </w:rPr>
        <w:t xml:space="preserve"> وفقاً للتوريدات إلى الموقع وعلى نفقة المتعهد</w:t>
      </w:r>
      <w:r w:rsidRPr="002B5B81">
        <w:rPr>
          <w:rtl/>
        </w:rPr>
        <w:t xml:space="preserve"> وبصورة خاصة فيما يتعلق بالشد واللي على البارد ويختار المهندس المشرف نماذج من الحديد لإجراء التجارب عليها من الارساليات الواردة للورشة ولكل قطر من الاقطار المستعملة في المشروع.</w:t>
      </w:r>
    </w:p>
    <w:bookmarkEnd w:id="2"/>
    <w:p w14:paraId="6B5DA3C0" w14:textId="77777777" w:rsidR="002B5B81" w:rsidRPr="002B5B81" w:rsidRDefault="002B5B81" w:rsidP="00E37B40">
      <w:pPr>
        <w:pStyle w:val="af1"/>
        <w:spacing w:line="240" w:lineRule="auto"/>
      </w:pPr>
      <w:r w:rsidRPr="002B5B81">
        <w:rPr>
          <w:rtl/>
        </w:rPr>
        <w:t>لا يجوز تغيير نوع أو أقطار أو ترتيب قضبان التسليح في أي عنصر من العناصر إلا بعد العودة للجهة المصممة وأخذ موافقتها أصولا وعن طريق المهندس المشرف حصراً.</w:t>
      </w:r>
    </w:p>
    <w:p w14:paraId="025FFBFB" w14:textId="493BC76A" w:rsidR="002B5B81" w:rsidRPr="002B5B81" w:rsidRDefault="002B5B81" w:rsidP="00E37B40">
      <w:pPr>
        <w:pStyle w:val="af1"/>
        <w:spacing w:line="240" w:lineRule="auto"/>
        <w:rPr>
          <w:rtl/>
        </w:rPr>
      </w:pPr>
      <w:r w:rsidRPr="002B5B81">
        <w:rPr>
          <w:rFonts w:hint="cs"/>
          <w:rtl/>
        </w:rPr>
        <w:t xml:space="preserve">يقع على عاتق المتعهد تنفيذ وصل قضبان التسليح للتشريكات المقصوصة والمنفذة سابقا بطريقة اللحام بالصهر ولا يترتب أي نفقات إضافية أو زيادة على قيمة بند </w:t>
      </w:r>
      <w:r w:rsidR="004C237E" w:rsidRPr="002B5B81">
        <w:rPr>
          <w:rFonts w:hint="cs"/>
          <w:rtl/>
        </w:rPr>
        <w:t>البيتون المسلح</w:t>
      </w:r>
      <w:r w:rsidRPr="002B5B81">
        <w:rPr>
          <w:rFonts w:hint="cs"/>
          <w:rtl/>
        </w:rPr>
        <w:t xml:space="preserve"> الواردة في عرضه.</w:t>
      </w:r>
    </w:p>
    <w:p w14:paraId="37529025" w14:textId="77777777" w:rsidR="002B5B81" w:rsidRPr="002B5B81" w:rsidRDefault="002B5B81" w:rsidP="00E37B40">
      <w:pPr>
        <w:pStyle w:val="af1"/>
        <w:spacing w:line="240" w:lineRule="auto"/>
        <w:rPr>
          <w:rtl/>
        </w:rPr>
      </w:pPr>
      <w:r w:rsidRPr="002B5B81">
        <w:rPr>
          <w:rtl/>
        </w:rPr>
        <w:t>المادة (5) عيارات البيتون وتصميم الخلطة البيتونية:</w:t>
      </w:r>
    </w:p>
    <w:p w14:paraId="7570AB9D" w14:textId="77777777" w:rsidR="002B5B81" w:rsidRPr="002B5B81" w:rsidRDefault="002B5B81" w:rsidP="00E37B40">
      <w:pPr>
        <w:pStyle w:val="af1"/>
        <w:spacing w:line="240" w:lineRule="auto"/>
      </w:pPr>
      <w:r w:rsidRPr="002B5B81">
        <w:rPr>
          <w:rtl/>
        </w:rPr>
        <w:t>يقصد من كلمة عيار البيتون في هذه الشروط وزن الإسمنت الداخل في كل متر مكعب من البيتون المصبوب.</w:t>
      </w:r>
    </w:p>
    <w:p w14:paraId="7E74A483" w14:textId="77777777" w:rsidR="002B5B81" w:rsidRPr="002B5B81" w:rsidRDefault="002B5B81" w:rsidP="00E37B40">
      <w:pPr>
        <w:pStyle w:val="af1"/>
        <w:spacing w:line="240" w:lineRule="auto"/>
      </w:pPr>
      <w:r w:rsidRPr="002B5B81">
        <w:rPr>
          <w:rtl/>
        </w:rPr>
        <w:t>تحدد عيارات الرمل والبحص بناءً على نتائج مخبريه (سواء في مخبر المتعهد في الورشة أو أي مخبر تختاره الإدارة) وتجرى التجارب اعتمادا على عينات من الرمل والبحص المراد استعماله في الأشغال.</w:t>
      </w:r>
    </w:p>
    <w:p w14:paraId="5BD826CE" w14:textId="77777777" w:rsidR="002B5B81" w:rsidRPr="002B5B81" w:rsidRDefault="002B5B81" w:rsidP="00E37B40">
      <w:pPr>
        <w:pStyle w:val="af1"/>
        <w:spacing w:line="240" w:lineRule="auto"/>
      </w:pPr>
      <w:r w:rsidRPr="002B5B81">
        <w:rPr>
          <w:rtl/>
        </w:rPr>
        <w:t>تعمل نماذج بيتون بحسب النسب المقررة ويصار إلى تجربة مقاومة هذه النماذج على الضغط بعد سبعة أيام وبعد ثمانية وعشرين يوما. فإذا كان متوسط نتائج هذه النماذج لا يقل عن /1.20/ المقاومة المميزة المطلوبة لنوع البيتون المطلوب تعتمد النسب نهائياً ويصار إلى مراعاتها طالما أن نوعية المواد الموردة إلى الورشة لم تتغير فإذا طرأ أي تغيير عليها وجب إعادة التجارب من جديد.</w:t>
      </w:r>
    </w:p>
    <w:p w14:paraId="0E55985D" w14:textId="77777777" w:rsidR="002B5B81" w:rsidRPr="002B5B81" w:rsidRDefault="002B5B81" w:rsidP="00E37B40">
      <w:pPr>
        <w:pStyle w:val="af1"/>
        <w:spacing w:line="240" w:lineRule="auto"/>
      </w:pPr>
      <w:r w:rsidRPr="002B5B81">
        <w:rPr>
          <w:rtl/>
        </w:rPr>
        <w:t>يجب أن يكون عيار الماء في البيتون بالدرجة اللازمة فقط لجعل البيتون يدخل في زوايا القالب ويغلف قضبان الحديد بدون يطفو منه الماء.</w:t>
      </w:r>
    </w:p>
    <w:p w14:paraId="04C2CE01" w14:textId="77777777" w:rsidR="002B5B81" w:rsidRPr="002B5B81" w:rsidRDefault="002B5B81" w:rsidP="00E37B40">
      <w:pPr>
        <w:pStyle w:val="af1"/>
        <w:spacing w:line="240" w:lineRule="auto"/>
      </w:pPr>
      <w:r w:rsidRPr="002B5B81">
        <w:rPr>
          <w:rtl/>
        </w:rPr>
        <w:t xml:space="preserve"> تحدد كمية الماء اللازمة بنسبة وزن الماء إلى نسبة وزن الإسمنت ويكون هذا التحديد نتيجة تجربة عدة جبلات صغيرة ومراقبة مظهرها ودرجة سماكتها ولزوجتها وبعد تحديد النسبة المفضلة يجرى التقيد بإتباعها مع الأخذ بعين الاعتبار درجة رطوبة المواد عند الاستعمال.</w:t>
      </w:r>
    </w:p>
    <w:p w14:paraId="4065A1E7" w14:textId="77777777" w:rsidR="002B5B81" w:rsidRPr="002B5B81" w:rsidRDefault="002B5B81" w:rsidP="00E37B40">
      <w:pPr>
        <w:pStyle w:val="af1"/>
        <w:spacing w:line="240" w:lineRule="auto"/>
      </w:pPr>
      <w:r w:rsidRPr="002B5B81">
        <w:rPr>
          <w:rtl/>
        </w:rPr>
        <w:t xml:space="preserve"> إذا كانت أوضاع العمل في بعض الأجزاء من حيث ضيق المكان أو اكتظاظ قضبان التسليح تتطلب أن يكون البيتون رخواً فيجب زيادة عيار الإسمنت لتبقى نسبة الماء ضمن الحدود المطلوبة.</w:t>
      </w:r>
    </w:p>
    <w:p w14:paraId="1600F4D6" w14:textId="77777777" w:rsidR="002B5B81" w:rsidRPr="002B5B81" w:rsidRDefault="002B5B81" w:rsidP="00E37B40">
      <w:pPr>
        <w:pStyle w:val="af1"/>
        <w:spacing w:line="240" w:lineRule="auto"/>
        <w:rPr>
          <w:rtl/>
        </w:rPr>
      </w:pPr>
      <w:r w:rsidRPr="002B5B81">
        <w:rPr>
          <w:rtl/>
        </w:rPr>
        <w:t>المادة (6) القوالب:</w:t>
      </w:r>
    </w:p>
    <w:p w14:paraId="3DBD6805" w14:textId="77777777" w:rsidR="002B5B81" w:rsidRPr="002B5B81" w:rsidRDefault="002B5B81" w:rsidP="00E37B40">
      <w:pPr>
        <w:pStyle w:val="af1"/>
        <w:spacing w:line="240" w:lineRule="auto"/>
      </w:pPr>
      <w:r w:rsidRPr="002B5B81">
        <w:rPr>
          <w:rtl/>
        </w:rPr>
        <w:lastRenderedPageBreak/>
        <w:t>يجب على المتعهد تأمين الكمية اللازمة والكافية لصب سقف كامل على الأقل.</w:t>
      </w:r>
    </w:p>
    <w:p w14:paraId="264C5D16" w14:textId="77777777" w:rsidR="002B5B81" w:rsidRPr="002B5B81" w:rsidRDefault="002B5B81" w:rsidP="00E37B40">
      <w:pPr>
        <w:pStyle w:val="af1"/>
        <w:spacing w:line="240" w:lineRule="auto"/>
      </w:pPr>
      <w:r w:rsidRPr="002B5B81">
        <w:rPr>
          <w:rtl/>
        </w:rPr>
        <w:t>أن تكون القوالب ثابتة ومتينة ومأمونة بحيث تتحمل وزن البيتون المصبوب فيها والإجهادات المتوقعة نتيجة حركة الصب والعمال ورج البيتون وأن يكون اسنادها على الأرض مناسبا بحيث لا يحدث فيها هبوط أثناء الصب.</w:t>
      </w:r>
    </w:p>
    <w:p w14:paraId="5A9BE397" w14:textId="77777777" w:rsidR="002B5B81" w:rsidRPr="002B5B81" w:rsidRDefault="002B5B81" w:rsidP="00E37B40">
      <w:pPr>
        <w:pStyle w:val="af1"/>
        <w:spacing w:line="240" w:lineRule="auto"/>
      </w:pPr>
      <w:r w:rsidRPr="002B5B81">
        <w:rPr>
          <w:rtl/>
        </w:rPr>
        <w:t>المتعهد وحده هو المسؤول عن سلامة القوالب وعن كل ضرر وعطل يمكن أن يحدث من جراء عدم تحملها.</w:t>
      </w:r>
    </w:p>
    <w:p w14:paraId="29770674" w14:textId="77777777" w:rsidR="002B5B81" w:rsidRPr="002B5B81" w:rsidRDefault="002B5B81" w:rsidP="00E37B40">
      <w:pPr>
        <w:pStyle w:val="af1"/>
        <w:spacing w:line="240" w:lineRule="auto"/>
      </w:pPr>
      <w:r w:rsidRPr="002B5B81">
        <w:rPr>
          <w:rtl/>
        </w:rPr>
        <w:t xml:space="preserve">يجب أن يمنع القالب الخشبي تسرب المواد الناعمة من خلاله ويجب ألا تقل سماكة الألواح الخشبية عن </w:t>
      </w:r>
      <w:r w:rsidRPr="002B5B81">
        <w:t>2.5</w:t>
      </w:r>
      <w:r w:rsidRPr="002B5B81">
        <w:rPr>
          <w:rtl/>
        </w:rPr>
        <w:t>سم.</w:t>
      </w:r>
    </w:p>
    <w:p w14:paraId="563F4783" w14:textId="77777777" w:rsidR="002B5B81" w:rsidRPr="002B5B81" w:rsidRDefault="002B5B81" w:rsidP="00E37B40">
      <w:pPr>
        <w:pStyle w:val="af1"/>
        <w:spacing w:line="240" w:lineRule="auto"/>
      </w:pPr>
      <w:r w:rsidRPr="002B5B81">
        <w:rPr>
          <w:rtl/>
        </w:rPr>
        <w:t>يجب أن تكون القوالب الخشبية سهلة الفك بحيث لا تحدث ضررا للبيتون.</w:t>
      </w:r>
    </w:p>
    <w:p w14:paraId="54A74F58" w14:textId="77777777" w:rsidR="002B5B81" w:rsidRPr="002B5B81" w:rsidRDefault="002B5B81" w:rsidP="00E37B40">
      <w:pPr>
        <w:pStyle w:val="af1"/>
        <w:spacing w:line="240" w:lineRule="auto"/>
      </w:pPr>
      <w:r w:rsidRPr="002B5B81">
        <w:rPr>
          <w:rtl/>
        </w:rPr>
        <w:t>يجب قبل المباشرة بالعمل أخذ موافقة المهندس المشرف على الطريقة المراد إتباعها في عمل القوالب وفي الأحوال الخاصة عندما تكون الأشغال ذات أهمية من حيث الارتفاع أو الشكل على المتعهد تقديم مخطط تفصيلي عن تصميم القوالب.</w:t>
      </w:r>
    </w:p>
    <w:p w14:paraId="319BCC3F" w14:textId="77777777" w:rsidR="002B5B81" w:rsidRPr="002B5B81" w:rsidRDefault="002B5B81" w:rsidP="00E37B40">
      <w:pPr>
        <w:pStyle w:val="af1"/>
        <w:spacing w:line="240" w:lineRule="auto"/>
        <w:rPr>
          <w:rtl/>
        </w:rPr>
      </w:pPr>
      <w:r w:rsidRPr="002B5B81">
        <w:rPr>
          <w:rtl/>
        </w:rPr>
        <w:t xml:space="preserve">يقوم المهندس المشرف بفحص القوالب قبل السماح بتركيب حديد التسليح فيها وعلى المتعهد أن يقوم بجميع الإصلاحات وتدارك النواقص التي يطلبها المهندس وتنظف القوالب قبل الصب من قطع الخشب والنشارة والغبار وسائر النفايات والأنقاض التي تكون عليها وترش القوالب الخشبية بالماء بشكل غزير. </w:t>
      </w:r>
    </w:p>
    <w:p w14:paraId="699AD3E0" w14:textId="77CE6E68" w:rsidR="002B5B81" w:rsidRPr="002B5B81" w:rsidRDefault="002B5B81" w:rsidP="00E37B40">
      <w:pPr>
        <w:pStyle w:val="af1"/>
        <w:spacing w:line="240" w:lineRule="auto"/>
        <w:rPr>
          <w:rtl/>
        </w:rPr>
      </w:pPr>
      <w:r w:rsidRPr="002B5B81">
        <w:rPr>
          <w:rtl/>
        </w:rPr>
        <w:t>على المتعهد أن يقوم بتقديم وتركيب وتثبيت التيب والعلب الكهربائية والأنابيب والفتحات لمختلف التأسيسات والتجهيزات المطلوبة للمشروع (صحية – كهربائية – ميكانيكية) وفق توجيهات جهاز الإشراف .</w:t>
      </w:r>
    </w:p>
    <w:p w14:paraId="73BF2D69" w14:textId="77777777" w:rsidR="002B5B81" w:rsidRPr="002B5B81" w:rsidRDefault="002B5B81" w:rsidP="00E37B40">
      <w:pPr>
        <w:pStyle w:val="af1"/>
        <w:spacing w:line="240" w:lineRule="auto"/>
        <w:rPr>
          <w:rtl/>
        </w:rPr>
      </w:pPr>
      <w:r w:rsidRPr="002B5B81">
        <w:rPr>
          <w:rtl/>
        </w:rPr>
        <w:t>المادة (7) تركيب فولاذ التسليح:</w:t>
      </w:r>
    </w:p>
    <w:p w14:paraId="083E0AB6" w14:textId="77777777" w:rsidR="002B5B81" w:rsidRPr="002B5B81" w:rsidRDefault="002B5B81" w:rsidP="00E37B40">
      <w:pPr>
        <w:pStyle w:val="af1"/>
        <w:spacing w:line="240" w:lineRule="auto"/>
        <w:rPr>
          <w:rtl/>
        </w:rPr>
      </w:pPr>
      <w:r w:rsidRPr="002B5B81">
        <w:rPr>
          <w:rtl/>
        </w:rPr>
        <w:t>يقطع الحديد ويطعج على البارد ليعطي الأشكال والأقيسة المحددة في المصورات بواسطة عمال أخصائيين ذو خبرة كافية بمثل هذا النوع من العمل.</w:t>
      </w:r>
    </w:p>
    <w:p w14:paraId="4F2D9B71" w14:textId="77777777" w:rsidR="002B5B81" w:rsidRPr="002B5B81" w:rsidRDefault="002B5B81" w:rsidP="00E37B40">
      <w:pPr>
        <w:pStyle w:val="af1"/>
        <w:spacing w:line="240" w:lineRule="auto"/>
        <w:rPr>
          <w:rtl/>
        </w:rPr>
      </w:pPr>
      <w:r w:rsidRPr="002B5B81">
        <w:rPr>
          <w:rtl/>
        </w:rPr>
        <w:t>يركب الحديد في المواقع المحددة له بموجب الأقيسة والأبعاد والأشكال المحددة في المصورات ويثبت إذا لزم الأمر بواسطة قطع خاصة لحصر الأبعاد بين القضبان وذلك بواسطة مكعبات مسبقة الصنع من البيتون لحصر أبعاد الحديد عن وجه القالب الداخلي وتربط القضبان في جميع تقاطعها ربطاً متيناً بواسطة شريط فولاذ طري لمنع أي حركة فيها أثناء الصب فيها.</w:t>
      </w:r>
    </w:p>
    <w:p w14:paraId="23B12827" w14:textId="77777777" w:rsidR="002B5B81" w:rsidRPr="002B5B81" w:rsidRDefault="002B5B81" w:rsidP="00E37B40">
      <w:pPr>
        <w:pStyle w:val="af1"/>
        <w:spacing w:line="240" w:lineRule="auto"/>
      </w:pPr>
      <w:r w:rsidRPr="002B5B81">
        <w:rPr>
          <w:rtl/>
        </w:rPr>
        <w:t>إذا اقتضى الأمر عمل وصلات في قضبان الحديد وجب أخذ موافقة المهندس على ذلك على أنه بصورة عامة لا يجوز وصل القضبان في أماكن الجهود القصوى.</w:t>
      </w:r>
    </w:p>
    <w:p w14:paraId="5E5E1B6F" w14:textId="77777777" w:rsidR="002B5B81" w:rsidRPr="002B5B81" w:rsidRDefault="002B5B81" w:rsidP="00E37B40">
      <w:pPr>
        <w:pStyle w:val="af1"/>
        <w:spacing w:line="240" w:lineRule="auto"/>
      </w:pPr>
      <w:r w:rsidRPr="002B5B81">
        <w:rPr>
          <w:rtl/>
        </w:rPr>
        <w:t>يقوم المهندس المشرف بمعاينة التسليح المنجز قبل البدء بأعمال صب البيتون ويتوجب على المتعهد أن يقوم بجميع الإصلاحات التي يطلبها المهندس.</w:t>
      </w:r>
    </w:p>
    <w:p w14:paraId="5B4F6529" w14:textId="77777777" w:rsidR="002B5B81" w:rsidRPr="002B5B81" w:rsidRDefault="002B5B81" w:rsidP="00E37B40">
      <w:pPr>
        <w:pStyle w:val="af1"/>
        <w:spacing w:line="240" w:lineRule="auto"/>
      </w:pPr>
      <w:r w:rsidRPr="002B5B81">
        <w:rPr>
          <w:rtl/>
        </w:rPr>
        <w:t>يقع على عاتق المتعهد تنظيف تشاريك الحديد الموجودة سابقا والمعرضة للعوامل الجوية من الصدأ عن طريق الرمل المضغوط بواسطة الهواء او ما يعرف بالمسفاح الرملي وتنظيف جم</w:t>
      </w:r>
      <w:r w:rsidRPr="002B5B81">
        <w:rPr>
          <w:rFonts w:hint="cs"/>
          <w:rtl/>
        </w:rPr>
        <w:t>ي</w:t>
      </w:r>
      <w:r w:rsidRPr="002B5B81">
        <w:rPr>
          <w:rtl/>
        </w:rPr>
        <w:t xml:space="preserve">ع تشاريك الحديد من بقايا البيتون </w:t>
      </w:r>
    </w:p>
    <w:p w14:paraId="0FE8CF0F" w14:textId="77777777" w:rsidR="002B5B81" w:rsidRPr="002B5B81" w:rsidRDefault="002B5B81" w:rsidP="00E37B40">
      <w:pPr>
        <w:pStyle w:val="af1"/>
        <w:spacing w:line="240" w:lineRule="auto"/>
      </w:pPr>
      <w:r w:rsidRPr="002B5B81">
        <w:rPr>
          <w:rtl/>
        </w:rPr>
        <w:t>على المتعهد حماية حديد التسليح وعدم تعرضه للصدأ وتنظيف التشاريك من بقايا البيتون</w:t>
      </w:r>
      <w:r w:rsidRPr="002B5B81">
        <w:rPr>
          <w:rFonts w:hint="cs"/>
          <w:rtl/>
        </w:rPr>
        <w:t>.</w:t>
      </w:r>
    </w:p>
    <w:p w14:paraId="715C1AE8" w14:textId="60873CF9" w:rsidR="002B5B81" w:rsidRPr="002B5B81" w:rsidRDefault="002B5B81" w:rsidP="00E37B40">
      <w:pPr>
        <w:pStyle w:val="af1"/>
        <w:spacing w:line="240" w:lineRule="auto"/>
      </w:pPr>
      <w:r w:rsidRPr="00F745ED">
        <w:rPr>
          <w:rFonts w:hint="cs"/>
          <w:highlight w:val="yellow"/>
          <w:rtl/>
        </w:rPr>
        <w:t xml:space="preserve">تشريك </w:t>
      </w:r>
      <w:r w:rsidR="001E5A00">
        <w:rPr>
          <w:rFonts w:hint="cs"/>
          <w:highlight w:val="yellow"/>
          <w:rtl/>
        </w:rPr>
        <w:t>قضبان ال</w:t>
      </w:r>
      <w:r w:rsidRPr="00F745ED">
        <w:rPr>
          <w:rFonts w:hint="cs"/>
          <w:highlight w:val="yellow"/>
          <w:rtl/>
        </w:rPr>
        <w:t>حديد ضمن القواعد</w:t>
      </w:r>
      <w:r w:rsidR="000A2786">
        <w:rPr>
          <w:rFonts w:hint="cs"/>
          <w:highlight w:val="yellow"/>
          <w:rtl/>
        </w:rPr>
        <w:t xml:space="preserve"> او الاعمدة</w:t>
      </w:r>
      <w:r w:rsidRPr="00F745ED">
        <w:rPr>
          <w:rFonts w:hint="cs"/>
          <w:highlight w:val="yellow"/>
          <w:rtl/>
        </w:rPr>
        <w:t xml:space="preserve"> بالايبوكسي والمثقب الكهربائي:</w:t>
      </w:r>
    </w:p>
    <w:p w14:paraId="758139C7" w14:textId="3E0FC862" w:rsidR="002B5B81" w:rsidRPr="002B5B81" w:rsidRDefault="002B5B81" w:rsidP="00E37B40">
      <w:pPr>
        <w:pStyle w:val="af1"/>
        <w:spacing w:line="240" w:lineRule="auto"/>
        <w:rPr>
          <w:rtl/>
        </w:rPr>
      </w:pPr>
      <w:r w:rsidRPr="002B5B81">
        <w:rPr>
          <w:rFonts w:hint="cs"/>
          <w:rtl/>
        </w:rPr>
        <w:t xml:space="preserve">يتم حفر ثقب </w:t>
      </w:r>
      <w:r w:rsidR="004C237E" w:rsidRPr="002B5B81">
        <w:rPr>
          <w:rFonts w:hint="cs"/>
          <w:rtl/>
        </w:rPr>
        <w:t>أكبر</w:t>
      </w:r>
      <w:r w:rsidRPr="002B5B81">
        <w:rPr>
          <w:rFonts w:hint="cs"/>
          <w:rtl/>
        </w:rPr>
        <w:t xml:space="preserve"> </w:t>
      </w:r>
      <w:r w:rsidR="004C237E" w:rsidRPr="002B5B81">
        <w:rPr>
          <w:rFonts w:hint="cs"/>
          <w:rtl/>
        </w:rPr>
        <w:t xml:space="preserve">ب </w:t>
      </w:r>
      <w:r w:rsidR="004C237E" w:rsidRPr="002B5B81">
        <w:rPr>
          <w:rtl/>
        </w:rPr>
        <w:t>1</w:t>
      </w:r>
      <w:r w:rsidRPr="002B5B81">
        <w:rPr>
          <w:rFonts w:hint="cs"/>
          <w:rtl/>
        </w:rPr>
        <w:t>.5 ملم من قطر القضيب ولمسافة تحقق تشريك الحديد</w:t>
      </w:r>
      <w:r w:rsidR="00F745ED">
        <w:rPr>
          <w:rFonts w:hint="cs"/>
          <w:rtl/>
        </w:rPr>
        <w:t xml:space="preserve"> حيث يتم تحديد أماكن الثقوب بجوار التشاريك السابقة وحسب تعليمات جهاز ال</w:t>
      </w:r>
      <w:r w:rsidR="00A50A1E">
        <w:rPr>
          <w:rFonts w:hint="cs"/>
          <w:rtl/>
        </w:rPr>
        <w:t>إشراف</w:t>
      </w:r>
      <w:r w:rsidRPr="002B5B81">
        <w:rPr>
          <w:rFonts w:hint="cs"/>
          <w:rtl/>
        </w:rPr>
        <w:t xml:space="preserve"> وبعد التنظيف بشكل جيد</w:t>
      </w:r>
      <w:r w:rsidR="00F745ED">
        <w:rPr>
          <w:rFonts w:hint="cs"/>
          <w:rtl/>
        </w:rPr>
        <w:t xml:space="preserve"> عبر </w:t>
      </w:r>
      <w:proofErr w:type="spellStart"/>
      <w:r w:rsidR="00F745ED">
        <w:rPr>
          <w:rFonts w:hint="cs"/>
          <w:rtl/>
        </w:rPr>
        <w:t>كمبراسور</w:t>
      </w:r>
      <w:proofErr w:type="spellEnd"/>
      <w:r w:rsidR="00F745ED">
        <w:rPr>
          <w:rFonts w:hint="cs"/>
          <w:rtl/>
        </w:rPr>
        <w:t xml:space="preserve"> هوائي</w:t>
      </w:r>
      <w:r w:rsidRPr="002B5B81">
        <w:rPr>
          <w:rFonts w:hint="cs"/>
          <w:rtl/>
        </w:rPr>
        <w:t xml:space="preserve"> </w:t>
      </w:r>
      <w:r w:rsidR="00C91ADA">
        <w:rPr>
          <w:rFonts w:hint="cs"/>
          <w:rtl/>
        </w:rPr>
        <w:t>تو</w:t>
      </w:r>
      <w:r w:rsidRPr="002B5B81">
        <w:rPr>
          <w:rFonts w:hint="cs"/>
          <w:rtl/>
        </w:rPr>
        <w:t>ضع مادة الايبوكسي من النوعية الجيدة ويتم غرز الحديد في الثقب المخصص.</w:t>
      </w:r>
    </w:p>
    <w:p w14:paraId="79927F1A" w14:textId="77777777" w:rsidR="002B5B81" w:rsidRPr="002B5B81" w:rsidRDefault="002B5B81" w:rsidP="00E37B40">
      <w:pPr>
        <w:pStyle w:val="af1"/>
        <w:spacing w:line="240" w:lineRule="auto"/>
        <w:rPr>
          <w:rtl/>
        </w:rPr>
      </w:pPr>
      <w:r w:rsidRPr="002B5B81">
        <w:rPr>
          <w:rFonts w:hint="cs"/>
          <w:rtl/>
        </w:rPr>
        <w:lastRenderedPageBreak/>
        <w:t>- لحام قضبان الحديد بكافة الأقطار الموجودة على القضبان الموجودة لتحقيق التشريك المطلوب:</w:t>
      </w:r>
    </w:p>
    <w:p w14:paraId="0422F35F" w14:textId="77777777" w:rsidR="002B5B81" w:rsidRPr="002B5B81" w:rsidRDefault="002B5B81" w:rsidP="00E37B40">
      <w:pPr>
        <w:pStyle w:val="af1"/>
        <w:spacing w:line="240" w:lineRule="auto"/>
        <w:rPr>
          <w:rtl/>
        </w:rPr>
      </w:pPr>
      <w:r w:rsidRPr="002B5B81">
        <w:rPr>
          <w:rFonts w:hint="cs"/>
          <w:rtl/>
        </w:rPr>
        <w:t>يتم اللحام باستخدام الوصلات الميكانيكية بحيث يفتح شرار في طرفي الاسياخ وتوضع الوصلة عند تلاقي الأقطار وتشد بواسطة الأدوات الميكانيكية لتحقيق المتانة عند الوصلة.</w:t>
      </w:r>
    </w:p>
    <w:p w14:paraId="4BDF3EC8" w14:textId="77777777" w:rsidR="002B5B81" w:rsidRPr="002B5B81" w:rsidRDefault="002B5B81" w:rsidP="00E37B40">
      <w:pPr>
        <w:pStyle w:val="af1"/>
        <w:spacing w:line="240" w:lineRule="auto"/>
        <w:rPr>
          <w:rtl/>
        </w:rPr>
      </w:pPr>
      <w:r w:rsidRPr="002B5B81">
        <w:rPr>
          <w:rFonts w:hint="cs"/>
          <w:rtl/>
        </w:rPr>
        <w:t>ويتم استخدام اللحام العادي او الصهر عند تأكد جهاز الاشراف بعدم توفر مواد الوصل الميكانيكي وصعوبة تأمينها.</w:t>
      </w:r>
    </w:p>
    <w:p w14:paraId="780D8725" w14:textId="312047AD" w:rsidR="002B5B81" w:rsidRPr="002B5B81" w:rsidRDefault="002B5B81" w:rsidP="00E37B40">
      <w:pPr>
        <w:pStyle w:val="af1"/>
        <w:spacing w:line="240" w:lineRule="auto"/>
        <w:rPr>
          <w:rtl/>
        </w:rPr>
      </w:pPr>
      <w:r w:rsidRPr="002B5B81">
        <w:rPr>
          <w:rFonts w:hint="cs"/>
          <w:rtl/>
        </w:rPr>
        <w:t>ويتم الصهر باستخدام مكنات اللحام الحديثة في وصل القضبان والتي تعمل على مبدأ صهر الطرفين حيث يتم وضع الحديد بشكل متقابل وعلى استقامة واحدة ولا يجوز ان تكون الوصلات في كافة الطرق على مستوى واحد بحيث تحقق التشريكة بعد اللحام 60مرة من القطر الموجود.</w:t>
      </w:r>
    </w:p>
    <w:p w14:paraId="3A068BA1" w14:textId="77777777" w:rsidR="002B5B81" w:rsidRPr="007F1201" w:rsidRDefault="002B5B81" w:rsidP="00E37B40">
      <w:pPr>
        <w:pStyle w:val="af1"/>
        <w:spacing w:line="240" w:lineRule="auto"/>
        <w:rPr>
          <w:b/>
          <w:bCs/>
          <w:color w:val="EE0000"/>
          <w:u w:val="single"/>
          <w:rtl/>
        </w:rPr>
      </w:pPr>
      <w:r w:rsidRPr="007F1201">
        <w:rPr>
          <w:b/>
          <w:bCs/>
          <w:color w:val="EE0000"/>
          <w:u w:val="single"/>
          <w:rtl/>
        </w:rPr>
        <w:t>المادة (8) صنع البيتون:</w:t>
      </w:r>
    </w:p>
    <w:p w14:paraId="28277CA0" w14:textId="77777777" w:rsidR="002B5B81" w:rsidRPr="002B5B81" w:rsidRDefault="002B5B81" w:rsidP="00E37B40">
      <w:pPr>
        <w:pStyle w:val="af1"/>
        <w:spacing w:line="240" w:lineRule="auto"/>
      </w:pPr>
      <w:r w:rsidRPr="007F1201">
        <w:rPr>
          <w:b/>
          <w:bCs/>
          <w:u w:val="single"/>
          <w:rtl/>
        </w:rPr>
        <w:t xml:space="preserve">لا يبدأ بصنع وصب البيتون بدون إذن خطي من </w:t>
      </w:r>
      <w:r w:rsidRPr="007F1201">
        <w:rPr>
          <w:rFonts w:hint="cs"/>
          <w:b/>
          <w:bCs/>
          <w:u w:val="single"/>
          <w:rtl/>
        </w:rPr>
        <w:t>جهاز الإشراف ولجهاز الإشراف</w:t>
      </w:r>
      <w:r w:rsidRPr="007F1201">
        <w:rPr>
          <w:b/>
          <w:bCs/>
          <w:u w:val="single"/>
          <w:rtl/>
        </w:rPr>
        <w:t xml:space="preserve"> الحق بكسر وهدم كل قسم صب دون إذنه ومعرفته على حساب المتعهد</w:t>
      </w:r>
      <w:r w:rsidRPr="002B5B81">
        <w:rPr>
          <w:rtl/>
        </w:rPr>
        <w:t>.</w:t>
      </w:r>
    </w:p>
    <w:p w14:paraId="1FBC485D" w14:textId="349C662E" w:rsidR="007F1201" w:rsidRPr="007F1201" w:rsidRDefault="002B5B81" w:rsidP="00E37B40">
      <w:pPr>
        <w:pStyle w:val="af1"/>
        <w:spacing w:line="240" w:lineRule="auto"/>
        <w:rPr>
          <w:b/>
          <w:bCs/>
          <w:color w:val="C00000"/>
          <w:u w:val="single"/>
          <w:rtl/>
        </w:rPr>
      </w:pPr>
      <w:r w:rsidRPr="007F1201">
        <w:rPr>
          <w:b/>
          <w:bCs/>
          <w:color w:val="C00000"/>
          <w:highlight w:val="yellow"/>
          <w:u w:val="single"/>
          <w:rtl/>
        </w:rPr>
        <w:t xml:space="preserve">-  يصنع البيتون </w:t>
      </w:r>
      <w:r w:rsidR="007F1201" w:rsidRPr="007F1201">
        <w:rPr>
          <w:rFonts w:hint="cs"/>
          <w:b/>
          <w:bCs/>
          <w:color w:val="C00000"/>
          <w:highlight w:val="yellow"/>
          <w:u w:val="single"/>
          <w:rtl/>
        </w:rPr>
        <w:t>في مجبل مركزي وينقل بخلاطات ويضخ بالمضخة حصراً</w:t>
      </w:r>
    </w:p>
    <w:p w14:paraId="0DE4D780" w14:textId="25FD3358" w:rsidR="002B5B81" w:rsidRPr="002B5B81" w:rsidRDefault="002B5B81" w:rsidP="00E37B40">
      <w:pPr>
        <w:pStyle w:val="af1"/>
        <w:spacing w:line="240" w:lineRule="auto"/>
      </w:pPr>
      <w:r w:rsidRPr="002B5B81">
        <w:rPr>
          <w:rtl/>
        </w:rPr>
        <w:t xml:space="preserve"> ويمكن السماح بالجبل اليدوي في حالة الجبلات الصغيرة</w:t>
      </w:r>
      <w:r w:rsidR="007F1201">
        <w:rPr>
          <w:rFonts w:hint="cs"/>
          <w:rtl/>
        </w:rPr>
        <w:t xml:space="preserve"> لا تزيد عن 2 م3</w:t>
      </w:r>
      <w:r w:rsidRPr="002B5B81">
        <w:rPr>
          <w:rtl/>
        </w:rPr>
        <w:t xml:space="preserve"> أو في أوضاع خاصة بموافقة المهندس المشرف على التنفيذ.</w:t>
      </w:r>
    </w:p>
    <w:p w14:paraId="1F2C0705" w14:textId="77777777" w:rsidR="002B5B81" w:rsidRPr="002B5B81" w:rsidRDefault="002B5B81" w:rsidP="00E37B40">
      <w:pPr>
        <w:pStyle w:val="af1"/>
        <w:spacing w:line="240" w:lineRule="auto"/>
        <w:rPr>
          <w:rtl/>
        </w:rPr>
      </w:pPr>
      <w:r w:rsidRPr="002B5B81">
        <w:rPr>
          <w:rtl/>
        </w:rPr>
        <w:t>يجب أن يستمر مزج البيتون ضمن الجبالة لمدة دقيقتين على الأقل وذلك بعد وضع سائر المواد في الجبالة بما في ذلك الماء على أن تصبح الجبلة كلها متجانسة ومخلوطة خلطاً تاماً.</w:t>
      </w:r>
    </w:p>
    <w:p w14:paraId="22842C84" w14:textId="39389347" w:rsidR="002B5B81" w:rsidRPr="002B5B81" w:rsidRDefault="002B5B81" w:rsidP="00E37B40">
      <w:pPr>
        <w:pStyle w:val="af1"/>
        <w:spacing w:line="240" w:lineRule="auto"/>
        <w:rPr>
          <w:rtl/>
        </w:rPr>
      </w:pPr>
      <w:r w:rsidRPr="002B5B81">
        <w:rPr>
          <w:rtl/>
        </w:rPr>
        <w:t>في حالة الموافقة على الجبل باليد يجب زيادة عيار الإسمنت بنسبة %10.</w:t>
      </w:r>
    </w:p>
    <w:p w14:paraId="43AC77BB" w14:textId="77777777" w:rsidR="002B5B81" w:rsidRPr="002B5B81" w:rsidRDefault="002B5B81" w:rsidP="00E37B40">
      <w:pPr>
        <w:pStyle w:val="af1"/>
        <w:spacing w:line="240" w:lineRule="auto"/>
        <w:rPr>
          <w:rtl/>
        </w:rPr>
      </w:pPr>
      <w:r w:rsidRPr="002B5B81">
        <w:rPr>
          <w:rtl/>
        </w:rPr>
        <w:t>المادة (9) نقل البيتون:</w:t>
      </w:r>
    </w:p>
    <w:p w14:paraId="4A7A081D" w14:textId="77777777" w:rsidR="002B5B81" w:rsidRPr="002B5B81" w:rsidRDefault="002B5B81" w:rsidP="00E37B40">
      <w:pPr>
        <w:pStyle w:val="af1"/>
        <w:spacing w:line="240" w:lineRule="auto"/>
        <w:rPr>
          <w:rtl/>
        </w:rPr>
      </w:pPr>
      <w:r w:rsidRPr="002B5B81">
        <w:rPr>
          <w:rtl/>
        </w:rPr>
        <w:t>يجب أن يتم نقل البيتون من الجبالة إلى مكانه بأسرع ما يمكن بشكل لا يسبب تماصله أو فقده انسجامه أو تصلبه وعلى المتعهد التقيد في ذلك بالتعليمات التي تعطى له من قبل المهندس.</w:t>
      </w:r>
    </w:p>
    <w:p w14:paraId="46962FCE" w14:textId="77777777" w:rsidR="002B5B81" w:rsidRPr="002B5B81" w:rsidRDefault="002B5B81" w:rsidP="00E37B40">
      <w:pPr>
        <w:pStyle w:val="af1"/>
        <w:spacing w:line="240" w:lineRule="auto"/>
        <w:rPr>
          <w:rtl/>
        </w:rPr>
      </w:pPr>
      <w:r w:rsidRPr="002B5B81">
        <w:rPr>
          <w:rtl/>
        </w:rPr>
        <w:t>يجب أن يتم وضع البيتون في وضعه النهائي خلال عشرين دقيقة على الأكثر من جبله وفي كل الأحوال قبل بدء تصلب البيتون ويرفض استعمال كل بيتون بدأ تصلبه ولا يسمح بإعادة خلطه أو زيادة الإسمنت عليه.</w:t>
      </w:r>
    </w:p>
    <w:p w14:paraId="0AB4C190" w14:textId="77777777" w:rsidR="002B5B81" w:rsidRPr="002B5B81" w:rsidRDefault="002B5B81" w:rsidP="00E37B40">
      <w:pPr>
        <w:pStyle w:val="af1"/>
        <w:spacing w:line="240" w:lineRule="auto"/>
        <w:rPr>
          <w:rtl/>
        </w:rPr>
      </w:pPr>
      <w:r w:rsidRPr="002B5B81">
        <w:rPr>
          <w:rtl/>
        </w:rPr>
        <w:t>المادة (10) صب البيتون:</w:t>
      </w:r>
    </w:p>
    <w:p w14:paraId="53726EFA" w14:textId="77777777" w:rsidR="002B5B81" w:rsidRPr="002B5B81" w:rsidRDefault="002B5B81" w:rsidP="00E37B40">
      <w:pPr>
        <w:pStyle w:val="af1"/>
        <w:spacing w:line="240" w:lineRule="auto"/>
      </w:pPr>
      <w:r w:rsidRPr="002B5B81">
        <w:rPr>
          <w:rtl/>
        </w:rPr>
        <w:t>يجب أن يكون الحديد مثبتا بشكل جيد أثناء تفريغ البيتون.</w:t>
      </w:r>
    </w:p>
    <w:p w14:paraId="68185977" w14:textId="77777777" w:rsidR="002B5B81" w:rsidRPr="002B5B81" w:rsidRDefault="002B5B81" w:rsidP="00E37B40">
      <w:pPr>
        <w:pStyle w:val="af1"/>
        <w:spacing w:line="240" w:lineRule="auto"/>
        <w:rPr>
          <w:rtl/>
        </w:rPr>
      </w:pPr>
      <w:r w:rsidRPr="002B5B81">
        <w:rPr>
          <w:rtl/>
        </w:rPr>
        <w:t>على المتعهد أن يؤمّن طريقة الصب وينظم حركة العمل بشكل لا يؤثر على ترتيب ونظافة الحديد والقوالب ولذلك يتوجب تأمين ممرات وسقائل متينة وواسعة من الخشب لتأمين سير العمال عليها دون التعرض إلى الحديد.</w:t>
      </w:r>
    </w:p>
    <w:p w14:paraId="092D129C" w14:textId="77777777" w:rsidR="002B5B81" w:rsidRPr="002B5B81" w:rsidRDefault="002B5B81" w:rsidP="00E37B40">
      <w:pPr>
        <w:pStyle w:val="af1"/>
        <w:spacing w:line="240" w:lineRule="auto"/>
      </w:pPr>
      <w:r w:rsidRPr="002B5B81">
        <w:rPr>
          <w:rtl/>
        </w:rPr>
        <w:t xml:space="preserve">يصب البيتون في مواضعه بشكل يملأ القوالب تماماً ويغلف قضبان الحديد من جميع جهاتها ويطرد الهواء من داخل قطعة البيتون.  </w:t>
      </w:r>
    </w:p>
    <w:p w14:paraId="212F9F20" w14:textId="77777777" w:rsidR="002B5B81" w:rsidRPr="002B5B81" w:rsidRDefault="002B5B81" w:rsidP="00E37B40">
      <w:pPr>
        <w:pStyle w:val="af1"/>
        <w:spacing w:line="240" w:lineRule="auto"/>
      </w:pPr>
      <w:r w:rsidRPr="002B5B81">
        <w:rPr>
          <w:rtl/>
        </w:rPr>
        <w:t>يجري تحريك البيتون ضمن القوالب لمسافات طويلة بل يحشى في الموقع الذي يفرغ فيه.</w:t>
      </w:r>
    </w:p>
    <w:p w14:paraId="3AF847CC" w14:textId="77777777" w:rsidR="002B5B81" w:rsidRPr="002B5B81" w:rsidRDefault="002B5B81" w:rsidP="00E37B40">
      <w:pPr>
        <w:pStyle w:val="af1"/>
        <w:spacing w:line="240" w:lineRule="auto"/>
      </w:pPr>
      <w:r w:rsidRPr="002B5B81">
        <w:rPr>
          <w:rtl/>
        </w:rPr>
        <w:lastRenderedPageBreak/>
        <w:t>يجب تحاشي تفريغ البيتون من ارتفاعات عالية حتى لا تنفصل أجزاؤه عن بعضها وفي حال الضرورة يجب استعمال وسائل خاصة مثل مجاري ينساب فيها البيتون إلى المستوى المطلوب ضمن الوعاء وتفريغه في مكان الصب.</w:t>
      </w:r>
    </w:p>
    <w:p w14:paraId="61E72749" w14:textId="77777777" w:rsidR="002B5B81" w:rsidRPr="002B5B81" w:rsidRDefault="002B5B81" w:rsidP="00E37B40">
      <w:pPr>
        <w:pStyle w:val="af1"/>
        <w:spacing w:line="240" w:lineRule="auto"/>
      </w:pPr>
      <w:r w:rsidRPr="002B5B81">
        <w:rPr>
          <w:rtl/>
        </w:rPr>
        <w:t xml:space="preserve">في حال الحاجة لإيقاف عملية الصب يجب أن يكون ذلك بتنسيق مع </w:t>
      </w:r>
      <w:r w:rsidRPr="002B5B81">
        <w:rPr>
          <w:rFonts w:hint="cs"/>
          <w:rtl/>
        </w:rPr>
        <w:t xml:space="preserve">جهاز الإشراف </w:t>
      </w:r>
      <w:r w:rsidRPr="002B5B81">
        <w:rPr>
          <w:rtl/>
        </w:rPr>
        <w:t xml:space="preserve"> بحيث يتم إيقاف الصب بالمكان المناسب.</w:t>
      </w:r>
    </w:p>
    <w:p w14:paraId="7BDB14FA" w14:textId="77777777" w:rsidR="002B5B81" w:rsidRPr="002B5B81" w:rsidRDefault="002B5B81" w:rsidP="00E37B40">
      <w:pPr>
        <w:pStyle w:val="af1"/>
        <w:spacing w:line="240" w:lineRule="auto"/>
      </w:pPr>
      <w:r w:rsidRPr="002B5B81">
        <w:rPr>
          <w:rtl/>
        </w:rPr>
        <w:t>لا يسمح بصب البيتون بالطقس البارد فيما إذا كانت درجة الحرارة دون خمس درجات مئوية فوق الصفر ولا يسمح بصب البيتون بتاتاً تحت المطر.</w:t>
      </w:r>
    </w:p>
    <w:p w14:paraId="5F9AABF7" w14:textId="7444D51D" w:rsidR="002B5B81" w:rsidRPr="002B5B81" w:rsidRDefault="002B5B81" w:rsidP="00E37B40">
      <w:pPr>
        <w:pStyle w:val="af1"/>
        <w:spacing w:line="240" w:lineRule="auto"/>
        <w:rPr>
          <w:rtl/>
        </w:rPr>
      </w:pPr>
      <w:r w:rsidRPr="002B5B81">
        <w:rPr>
          <w:rtl/>
        </w:rPr>
        <w:t xml:space="preserve">يتم استخدام الرجاجات الميكانيكية في المواضع التي يحددها </w:t>
      </w:r>
      <w:r w:rsidRPr="002B5B81">
        <w:rPr>
          <w:rFonts w:hint="cs"/>
          <w:rtl/>
        </w:rPr>
        <w:t xml:space="preserve">جهاز الإشراف </w:t>
      </w:r>
      <w:r w:rsidRPr="002B5B81">
        <w:rPr>
          <w:rtl/>
        </w:rPr>
        <w:t xml:space="preserve"> وتتم عملية الرج بغمس الإبرة حتى القاع ثم ترفع برفق مع تحاشي هز الحديد وتكون المسافة بين مواقع الغمس من 4-5سم كما تستعمل الرجاجات التي ترج القوالب من الخارج في الأجزاء الضيقة أو في المحلات المكتظة بقضبان التسليح وفي هذه الحالة يراعى أن تكون القوالب متينة.</w:t>
      </w:r>
    </w:p>
    <w:p w14:paraId="4BC41BF7" w14:textId="77777777" w:rsidR="002B5B81" w:rsidRPr="002B5B81" w:rsidRDefault="002B5B81" w:rsidP="00E37B40">
      <w:pPr>
        <w:pStyle w:val="af1"/>
        <w:spacing w:line="240" w:lineRule="auto"/>
        <w:rPr>
          <w:rtl/>
        </w:rPr>
      </w:pPr>
      <w:r w:rsidRPr="002B5B81">
        <w:rPr>
          <w:rtl/>
        </w:rPr>
        <w:t>المادة (11) العناية بالبيتون بعد الصب:</w:t>
      </w:r>
    </w:p>
    <w:p w14:paraId="3D71A886" w14:textId="77777777" w:rsidR="002B5B81" w:rsidRPr="002B5B81" w:rsidRDefault="002B5B81" w:rsidP="00E37B40">
      <w:pPr>
        <w:pStyle w:val="af1"/>
        <w:spacing w:line="240" w:lineRule="auto"/>
      </w:pPr>
      <w:r w:rsidRPr="002B5B81">
        <w:rPr>
          <w:rtl/>
        </w:rPr>
        <w:t>المحافظة على البيتون في حالة الرطوبة وذلك برشه بالماء باستمرار إلا في أوقات الصقيع.</w:t>
      </w:r>
    </w:p>
    <w:p w14:paraId="4C5AF5B2" w14:textId="77777777" w:rsidR="002B5B81" w:rsidRPr="002B5B81" w:rsidRDefault="002B5B81" w:rsidP="00E37B40">
      <w:pPr>
        <w:pStyle w:val="af1"/>
        <w:spacing w:line="240" w:lineRule="auto"/>
      </w:pPr>
      <w:r w:rsidRPr="002B5B81">
        <w:rPr>
          <w:rtl/>
        </w:rPr>
        <w:t>حماية البيتون من تأثيرات الطقس المضرة كالرياح وأشعة الشمس والمطر والصقيع ولهذه الغاية تغطى السقوف والأرضيات بعد تصلبها الأولي بطبقة من الخيش أو الحصير أو بطبقة من الرمل بسماكة /2/ سم ويرش فوقها الماء باستمرار.</w:t>
      </w:r>
    </w:p>
    <w:p w14:paraId="58907F69" w14:textId="77777777" w:rsidR="002B5B81" w:rsidRPr="002B5B81" w:rsidRDefault="002B5B81" w:rsidP="00E37B40">
      <w:pPr>
        <w:pStyle w:val="af1"/>
        <w:spacing w:line="240" w:lineRule="auto"/>
      </w:pPr>
      <w:r w:rsidRPr="002B5B81">
        <w:rPr>
          <w:rtl/>
        </w:rPr>
        <w:t>تحاشي أية حركة على البيتون بعد مرور خمسة عشر دقيقة على الصب وفي حالة الضرورة يجب اتخاذ التدابير اللازمة التي تؤمن الحركة دون الإضرار بالبيتون.</w:t>
      </w:r>
    </w:p>
    <w:p w14:paraId="3A74BF81" w14:textId="77777777" w:rsidR="002B5B81" w:rsidRPr="002B5B81" w:rsidRDefault="002B5B81" w:rsidP="00E37B40">
      <w:pPr>
        <w:pStyle w:val="af1"/>
        <w:spacing w:line="240" w:lineRule="auto"/>
        <w:rPr>
          <w:rtl/>
        </w:rPr>
      </w:pPr>
      <w:r w:rsidRPr="002B5B81">
        <w:rPr>
          <w:rtl/>
        </w:rPr>
        <w:t>عدم تحميل البيتون أية أثقال إضافية خلال مدة زمنية تحدد وفق ماورد في الكود العربي السوري من قبل المهندس المشرف على التنفيذ تبعاً لحالة الطقس ونوع البيتون.</w:t>
      </w:r>
    </w:p>
    <w:p w14:paraId="2BE381F8" w14:textId="77777777" w:rsidR="002B5B81" w:rsidRPr="007F1201" w:rsidRDefault="002B5B81" w:rsidP="00E37B40">
      <w:pPr>
        <w:pStyle w:val="af1"/>
        <w:spacing w:line="240" w:lineRule="auto"/>
        <w:rPr>
          <w:b/>
          <w:bCs/>
          <w:color w:val="C00000"/>
          <w:u w:val="single"/>
          <w:rtl/>
        </w:rPr>
      </w:pPr>
      <w:r w:rsidRPr="007F1201">
        <w:rPr>
          <w:b/>
          <w:bCs/>
          <w:color w:val="C00000"/>
          <w:u w:val="single"/>
          <w:rtl/>
        </w:rPr>
        <w:t>المادة (12) فك القوالب:</w:t>
      </w:r>
    </w:p>
    <w:p w14:paraId="51FDD338" w14:textId="77777777" w:rsidR="002B5B81" w:rsidRPr="007F1201" w:rsidRDefault="002B5B81" w:rsidP="00E37B40">
      <w:pPr>
        <w:pStyle w:val="af1"/>
        <w:spacing w:line="240" w:lineRule="auto"/>
        <w:rPr>
          <w:b/>
          <w:bCs/>
          <w:color w:val="002060"/>
          <w:u w:val="single"/>
          <w:rtl/>
        </w:rPr>
      </w:pPr>
      <w:r w:rsidRPr="007F1201">
        <w:rPr>
          <w:b/>
          <w:bCs/>
          <w:color w:val="002060"/>
          <w:u w:val="single"/>
          <w:rtl/>
        </w:rPr>
        <w:t>لا يسمح بفك قوالب البيتون إلا بعد انقضاء المهل التالية:</w:t>
      </w:r>
    </w:p>
    <w:p w14:paraId="119CFA2A" w14:textId="77777777" w:rsidR="002B5B81" w:rsidRPr="007F1201" w:rsidRDefault="002B5B81" w:rsidP="00E37B40">
      <w:pPr>
        <w:pStyle w:val="af1"/>
        <w:spacing w:line="240" w:lineRule="auto"/>
        <w:rPr>
          <w:b/>
          <w:bCs/>
          <w:color w:val="002060"/>
          <w:u w:val="single"/>
        </w:rPr>
      </w:pPr>
      <w:r w:rsidRPr="007F1201">
        <w:rPr>
          <w:b/>
          <w:bCs/>
          <w:color w:val="002060"/>
          <w:u w:val="single"/>
          <w:rtl/>
        </w:rPr>
        <w:t>الألواح الجانبية للجسور والأعمدة والجدران /</w:t>
      </w:r>
      <w:r w:rsidRPr="007F1201">
        <w:rPr>
          <w:b/>
          <w:bCs/>
          <w:color w:val="002060"/>
          <w:highlight w:val="yellow"/>
          <w:u w:val="single"/>
          <w:rtl/>
        </w:rPr>
        <w:t>48</w:t>
      </w:r>
      <w:r w:rsidRPr="007F1201">
        <w:rPr>
          <w:b/>
          <w:bCs/>
          <w:color w:val="002060"/>
          <w:u w:val="single"/>
          <w:rtl/>
        </w:rPr>
        <w:t>/ ساعة.</w:t>
      </w:r>
    </w:p>
    <w:p w14:paraId="4E35E989" w14:textId="77777777" w:rsidR="002B5B81" w:rsidRPr="007F1201" w:rsidRDefault="002B5B81" w:rsidP="00E37B40">
      <w:pPr>
        <w:pStyle w:val="af1"/>
        <w:spacing w:line="240" w:lineRule="auto"/>
        <w:rPr>
          <w:b/>
          <w:bCs/>
          <w:color w:val="002060"/>
          <w:u w:val="single"/>
        </w:rPr>
      </w:pPr>
      <w:r w:rsidRPr="007F1201">
        <w:rPr>
          <w:b/>
          <w:bCs/>
          <w:color w:val="002060"/>
          <w:u w:val="single"/>
          <w:rtl/>
        </w:rPr>
        <w:t>الأعمدة الحاملة للبلاطات وقوالب البلاطات /</w:t>
      </w:r>
      <w:r w:rsidRPr="007F1201">
        <w:rPr>
          <w:b/>
          <w:bCs/>
          <w:color w:val="002060"/>
          <w:highlight w:val="yellow"/>
          <w:u w:val="single"/>
          <w:rtl/>
        </w:rPr>
        <w:t>14</w:t>
      </w:r>
      <w:r w:rsidRPr="007F1201">
        <w:rPr>
          <w:b/>
          <w:bCs/>
          <w:color w:val="002060"/>
          <w:u w:val="single"/>
          <w:rtl/>
        </w:rPr>
        <w:t>/ يوم.</w:t>
      </w:r>
    </w:p>
    <w:p w14:paraId="054D032A" w14:textId="77777777" w:rsidR="002B5B81" w:rsidRPr="007F1201" w:rsidRDefault="002B5B81" w:rsidP="00E37B40">
      <w:pPr>
        <w:pStyle w:val="af1"/>
        <w:spacing w:line="240" w:lineRule="auto"/>
        <w:rPr>
          <w:b/>
          <w:bCs/>
          <w:color w:val="002060"/>
          <w:u w:val="single"/>
          <w:rtl/>
        </w:rPr>
      </w:pPr>
      <w:r w:rsidRPr="007F1201">
        <w:rPr>
          <w:b/>
          <w:bCs/>
          <w:color w:val="002060"/>
          <w:u w:val="single"/>
          <w:rtl/>
        </w:rPr>
        <w:t>الأعمدة الحاملة للجسور وقوالب الجسور /</w:t>
      </w:r>
      <w:r w:rsidRPr="007F1201">
        <w:rPr>
          <w:b/>
          <w:bCs/>
          <w:color w:val="002060"/>
          <w:highlight w:val="yellow"/>
          <w:u w:val="single"/>
          <w:rtl/>
        </w:rPr>
        <w:t>21</w:t>
      </w:r>
      <w:r w:rsidRPr="007F1201">
        <w:rPr>
          <w:b/>
          <w:bCs/>
          <w:color w:val="002060"/>
          <w:u w:val="single"/>
          <w:rtl/>
        </w:rPr>
        <w:t>/ يوم.</w:t>
      </w:r>
    </w:p>
    <w:p w14:paraId="767F264A" w14:textId="77777777" w:rsidR="002B5B81" w:rsidRPr="007F1201" w:rsidRDefault="002B5B81" w:rsidP="00E37B40">
      <w:pPr>
        <w:pStyle w:val="af1"/>
        <w:spacing w:line="240" w:lineRule="auto"/>
        <w:rPr>
          <w:b/>
          <w:bCs/>
          <w:color w:val="002060"/>
          <w:u w:val="single"/>
        </w:rPr>
      </w:pPr>
      <w:r w:rsidRPr="007F1201">
        <w:rPr>
          <w:b/>
          <w:bCs/>
          <w:color w:val="002060"/>
          <w:u w:val="single"/>
          <w:rtl/>
        </w:rPr>
        <w:t>عند فك قوالب البلاطات يراعي عدم المس بقوالب الجسور.</w:t>
      </w:r>
    </w:p>
    <w:p w14:paraId="06ECE264" w14:textId="77777777" w:rsidR="002B5B81" w:rsidRPr="007F1201" w:rsidRDefault="002B5B81" w:rsidP="00E37B40">
      <w:pPr>
        <w:pStyle w:val="af1"/>
        <w:spacing w:line="240" w:lineRule="auto"/>
        <w:rPr>
          <w:b/>
          <w:bCs/>
          <w:color w:val="002060"/>
          <w:u w:val="single"/>
        </w:rPr>
      </w:pPr>
      <w:r w:rsidRPr="007F1201">
        <w:rPr>
          <w:b/>
          <w:bCs/>
          <w:color w:val="002060"/>
          <w:u w:val="single"/>
          <w:rtl/>
        </w:rPr>
        <w:t>تضاف أيام الصقيع للمهل المذكورة أعلاه.</w:t>
      </w:r>
    </w:p>
    <w:p w14:paraId="48B5D365" w14:textId="77777777" w:rsidR="002B5B81" w:rsidRPr="002B5B81" w:rsidRDefault="002B5B81" w:rsidP="00E37B40">
      <w:pPr>
        <w:pStyle w:val="af1"/>
        <w:spacing w:line="240" w:lineRule="auto"/>
        <w:rPr>
          <w:rtl/>
        </w:rPr>
      </w:pPr>
      <w:r w:rsidRPr="002B5B81">
        <w:rPr>
          <w:rtl/>
        </w:rPr>
        <w:t>يجب أن يجرى فك القوالب تدريجياً حتى لا يتعرض البيتون إلى إجهادات مفاجئة كما يجب العناية بعدم الإضرار بالبيتون أثناء فك القوالب.</w:t>
      </w:r>
    </w:p>
    <w:p w14:paraId="027BA4F5" w14:textId="77777777" w:rsidR="002B5B81" w:rsidRPr="002B5B81" w:rsidRDefault="002B5B81" w:rsidP="00E37B40">
      <w:pPr>
        <w:pStyle w:val="af1"/>
        <w:spacing w:line="240" w:lineRule="auto"/>
        <w:rPr>
          <w:rtl/>
        </w:rPr>
      </w:pPr>
      <w:r w:rsidRPr="002B5B81">
        <w:rPr>
          <w:rtl/>
        </w:rPr>
        <w:t>المادة (13) الفتحات والثقوب والمواد التحضيرية الموجب لحظها في البيتون:</w:t>
      </w:r>
    </w:p>
    <w:p w14:paraId="5C74079F" w14:textId="77777777" w:rsidR="002B5B81" w:rsidRPr="002B5B81" w:rsidRDefault="002B5B81" w:rsidP="00E37B40">
      <w:pPr>
        <w:pStyle w:val="af1"/>
        <w:spacing w:line="240" w:lineRule="auto"/>
      </w:pPr>
      <w:r w:rsidRPr="002B5B81">
        <w:rPr>
          <w:rtl/>
        </w:rPr>
        <w:t xml:space="preserve">على المتعهد أن يلحظ أثناء تنفيذ أشغال البيتون جميع الفتحات والثقوب اللازمة لمختلف الأشغال والتأسيسات الملحوظة في المشروع سواء كان منها موضحاً على مصورات البيتون المسلح أو لم يكن موضحاً كما يتوجب عليه تركيب وتثبيت ما تتطلبه هذه </w:t>
      </w:r>
      <w:r w:rsidRPr="002B5B81">
        <w:rPr>
          <w:rtl/>
        </w:rPr>
        <w:lastRenderedPageBreak/>
        <w:t>التأسيسات والأشغال من قطع معدنية أو خشبية أو أجزاء ثابتة في الهيكل وتعتبر هذه الأشغال والتحضيرات داخلة في أسعار التعهد ولا يدفع عنها أي سعر إضافي.</w:t>
      </w:r>
    </w:p>
    <w:p w14:paraId="6A553694" w14:textId="77777777" w:rsidR="002B5B81" w:rsidRPr="002B5B81" w:rsidRDefault="002B5B81" w:rsidP="00E37B40">
      <w:pPr>
        <w:pStyle w:val="af1"/>
        <w:spacing w:line="240" w:lineRule="auto"/>
      </w:pPr>
      <w:r w:rsidRPr="002B5B81">
        <w:rPr>
          <w:rFonts w:hint="cs"/>
          <w:rtl/>
        </w:rPr>
        <w:t>مع تمديد تيب الجبالة المقاوم الخاص بالتمديدات الكهربائية ضمن البيتون ليكون بشكل مخفي</w:t>
      </w:r>
    </w:p>
    <w:p w14:paraId="621BB81C" w14:textId="77777777" w:rsidR="002B5B81" w:rsidRPr="002B5B81" w:rsidRDefault="002B5B81" w:rsidP="00E37B40">
      <w:pPr>
        <w:pStyle w:val="af1"/>
        <w:spacing w:line="240" w:lineRule="auto"/>
      </w:pPr>
      <w:r w:rsidRPr="002B5B81">
        <w:rPr>
          <w:rtl/>
        </w:rPr>
        <w:t>إن إهمال المتعهد تهيئة هذه الأشغال أثناء الصب يجعله مسؤولاً عن القيام على نفقته الخاصة بجميع التدابير اللازمة لتداركها فيما بعد.</w:t>
      </w:r>
    </w:p>
    <w:p w14:paraId="5C72FD09" w14:textId="77777777" w:rsidR="002B5B81" w:rsidRPr="007F1201" w:rsidRDefault="002B5B81" w:rsidP="00E37B40">
      <w:pPr>
        <w:pStyle w:val="af1"/>
        <w:spacing w:line="240" w:lineRule="auto"/>
        <w:rPr>
          <w:b/>
          <w:bCs/>
          <w:color w:val="002060"/>
          <w:u w:val="single"/>
          <w:rtl/>
        </w:rPr>
      </w:pPr>
      <w:r w:rsidRPr="007F1201">
        <w:rPr>
          <w:b/>
          <w:bCs/>
          <w:color w:val="002060"/>
          <w:u w:val="single"/>
          <w:rtl/>
        </w:rPr>
        <w:t>المادة (14) اختبارات البيتون:</w:t>
      </w:r>
    </w:p>
    <w:p w14:paraId="42622D91" w14:textId="77777777" w:rsidR="002B5B81" w:rsidRPr="002B5B81" w:rsidRDefault="002B5B81" w:rsidP="00E37B40">
      <w:pPr>
        <w:pStyle w:val="af1"/>
        <w:spacing w:line="240" w:lineRule="auto"/>
      </w:pPr>
      <w:r w:rsidRPr="002B5B81">
        <w:rPr>
          <w:rtl/>
        </w:rPr>
        <w:t>يجب إجراء اختبارات مستمرة أثناء العمل على عينات مأخوذة من نفس البيتون الجاري صبه بمعدل ستة قوالب على الأقل لكل يوم صب أو ستة قوالب لكل /100/م3 فيما إذا زادت الكمية المصبوبة في اليوم عن /100/ م3.</w:t>
      </w:r>
    </w:p>
    <w:p w14:paraId="4B7AF1B6" w14:textId="77777777" w:rsidR="002B5B81" w:rsidRPr="002B5B81" w:rsidRDefault="002B5B81" w:rsidP="00E37B40">
      <w:pPr>
        <w:pStyle w:val="af1"/>
        <w:spacing w:line="240" w:lineRule="auto"/>
        <w:rPr>
          <w:rtl/>
        </w:rPr>
      </w:pPr>
      <w:r w:rsidRPr="002B5B81">
        <w:rPr>
          <w:rtl/>
        </w:rPr>
        <w:t>تحفظ القوالب المأخوذة في الموقع في أمكنة بعيدة عن أي اهتزاز وتوضع في أوعية رطبة لمدة /24/ ساعة وبعدها تفك القوالب وتعرض العينات لنفس الظروف التي يتعرض لها البيتون المصبوب حتى تاريخ الاختبار وترسل حينها إلى المخبر ضمن خيش مرطب.</w:t>
      </w:r>
    </w:p>
    <w:p w14:paraId="4697AB62" w14:textId="77777777" w:rsidR="002B5B81" w:rsidRPr="002B5B81" w:rsidRDefault="002B5B81" w:rsidP="00E37B40">
      <w:pPr>
        <w:pStyle w:val="af1"/>
        <w:spacing w:line="240" w:lineRule="auto"/>
        <w:rPr>
          <w:rtl/>
        </w:rPr>
      </w:pPr>
      <w:r w:rsidRPr="002B5B81">
        <w:rPr>
          <w:rtl/>
        </w:rPr>
        <w:t>يجرى اختبار ثلاثة قوالب من القوالب الستة بعد سبعة أيام والثلاثة الباقية بعد /28/ يوماً.</w:t>
      </w:r>
    </w:p>
    <w:p w14:paraId="4396A764" w14:textId="77777777" w:rsidR="002B5B81" w:rsidRPr="002B5B81" w:rsidRDefault="002B5B81" w:rsidP="00E37B40">
      <w:pPr>
        <w:pStyle w:val="af1"/>
        <w:spacing w:line="240" w:lineRule="auto"/>
      </w:pPr>
      <w:r w:rsidRPr="002B5B81">
        <w:rPr>
          <w:rtl/>
        </w:rPr>
        <w:t>تعتبر المقاومة المطلوبة محققة إذا لم يقلّ متوسط مقاومة القوالب الثلاثة عن القيمة المحددة في الشروط وألا يزيد الفرق بين أكبر مقاومة لقوالب الاختبار وأقلها على /20/ من المتوسط.</w:t>
      </w:r>
    </w:p>
    <w:p w14:paraId="05A08A89" w14:textId="77777777" w:rsidR="002B5B81" w:rsidRPr="002B5B81" w:rsidRDefault="002B5B81" w:rsidP="00E37B40">
      <w:pPr>
        <w:pStyle w:val="af1"/>
        <w:spacing w:line="240" w:lineRule="auto"/>
      </w:pPr>
      <w:r w:rsidRPr="002B5B81">
        <w:rPr>
          <w:rtl/>
        </w:rPr>
        <w:t>يعتمد سجل خاص لاختبارات البيتون تدرج فيه تواريخ ومواقع أخذ العينات ونتائج الاختبار لكل عمر.</w:t>
      </w:r>
    </w:p>
    <w:p w14:paraId="7AEF7020" w14:textId="77777777" w:rsidR="002B5B81" w:rsidRPr="002B5B81" w:rsidRDefault="002B5B81" w:rsidP="00E37B40">
      <w:pPr>
        <w:pStyle w:val="af1"/>
        <w:spacing w:line="240" w:lineRule="auto"/>
      </w:pPr>
      <w:r w:rsidRPr="002B5B81">
        <w:rPr>
          <w:rtl/>
        </w:rPr>
        <w:t>تتبع في تحديد مواصفات قوالب الاختبار وطريقة أخذ وصب العينات وحفظها واختبارها جميع الشروط الواردة في الكود.</w:t>
      </w:r>
    </w:p>
    <w:p w14:paraId="4BC4F8AB" w14:textId="573279D2" w:rsidR="002B5B81" w:rsidRPr="002B5B81" w:rsidRDefault="002B5B81" w:rsidP="00E37B40">
      <w:pPr>
        <w:pStyle w:val="af1"/>
        <w:spacing w:line="240" w:lineRule="auto"/>
        <w:rPr>
          <w:rtl/>
        </w:rPr>
      </w:pPr>
      <w:r w:rsidRPr="002B5B81">
        <w:rPr>
          <w:rtl/>
        </w:rPr>
        <w:t>إذا لم تحقق التجارب النتائج المطلوبة أي أن أعمال البيتون تتم بشكل غير ملائم يتم اتخاذ الإجراء المناسب من قبل جهاز الإشراف وقد يصل الأمر إلى هدم العناصر وإعادة إنشاءها وكل ذلك على حساب المتعهد.</w:t>
      </w:r>
    </w:p>
    <w:p w14:paraId="5E849D0C" w14:textId="77777777" w:rsidR="002B5B81" w:rsidRPr="002B5B81" w:rsidRDefault="002B5B81" w:rsidP="00E37B40">
      <w:pPr>
        <w:pStyle w:val="af1"/>
        <w:spacing w:line="240" w:lineRule="auto"/>
        <w:rPr>
          <w:rFonts w:eastAsia="Times New Roman"/>
          <w:rtl/>
          <w:lang w:eastAsia="ar-SA"/>
        </w:rPr>
      </w:pPr>
      <w:r w:rsidRPr="002B5B81">
        <w:rPr>
          <w:rtl/>
        </w:rPr>
        <w:t>المادة (15) تقدير أعمال البيتون:</w:t>
      </w:r>
    </w:p>
    <w:p w14:paraId="2089C8E7" w14:textId="77777777" w:rsidR="002B5B81" w:rsidRPr="002B5B81" w:rsidRDefault="002B5B81" w:rsidP="00E37B40">
      <w:pPr>
        <w:pStyle w:val="af1"/>
        <w:spacing w:line="240" w:lineRule="auto"/>
      </w:pPr>
      <w:r w:rsidRPr="002B5B81">
        <w:rPr>
          <w:rtl/>
        </w:rPr>
        <w:t>تقدر أشغال البيتون بالمتر المكعب بعد حسم الفراغات التي تزيد مساحتها عن 1/10 م2 (عشر المتر المربع).</w:t>
      </w:r>
    </w:p>
    <w:p w14:paraId="60ECFCD7" w14:textId="77777777" w:rsidR="002B5B81" w:rsidRPr="002B5B81" w:rsidRDefault="002B5B81" w:rsidP="00E37B40">
      <w:pPr>
        <w:pStyle w:val="af1"/>
        <w:spacing w:line="240" w:lineRule="auto"/>
      </w:pPr>
      <w:r w:rsidRPr="002B5B81">
        <w:rPr>
          <w:rtl/>
        </w:rPr>
        <w:t xml:space="preserve">يشمل السعر المحدد للبيتون جميع المواد المطلوبة وفقاً للشروط المبينة سابقا وسائر لوازم وتكاليف العمل والتجارب والنماذج والماكينات ومحروقاتها واليد العاملة والقوالب والسقائل </w:t>
      </w:r>
      <w:r w:rsidRPr="002B5B81">
        <w:rPr>
          <w:rFonts w:hint="cs"/>
          <w:rtl/>
        </w:rPr>
        <w:t xml:space="preserve">مع تمديد تيب الجبالة المقاوم الخاص بالتمديدات </w:t>
      </w:r>
      <w:proofErr w:type="spellStart"/>
      <w:r w:rsidRPr="002B5B81">
        <w:rPr>
          <w:rFonts w:hint="cs"/>
          <w:rtl/>
        </w:rPr>
        <w:t>الكهربيائية</w:t>
      </w:r>
      <w:proofErr w:type="spellEnd"/>
      <w:r w:rsidRPr="002B5B81">
        <w:rPr>
          <w:rFonts w:hint="cs"/>
          <w:rtl/>
        </w:rPr>
        <w:t xml:space="preserve"> ضمن البيتون ليكون </w:t>
      </w:r>
      <w:proofErr w:type="spellStart"/>
      <w:r w:rsidRPr="002B5B81">
        <w:rPr>
          <w:rFonts w:hint="cs"/>
          <w:rtl/>
        </w:rPr>
        <w:t>بكشل</w:t>
      </w:r>
      <w:proofErr w:type="spellEnd"/>
      <w:r w:rsidRPr="002B5B81">
        <w:rPr>
          <w:rFonts w:hint="cs"/>
          <w:rtl/>
        </w:rPr>
        <w:t xml:space="preserve"> مخفي </w:t>
      </w:r>
      <w:r w:rsidRPr="002B5B81">
        <w:rPr>
          <w:rtl/>
        </w:rPr>
        <w:t>وغير ذلك من التجهيزات اللازمة لاستكمال العمل وفقاً للمخططات والشروط ويشمل أيضا الأرباح والهوالك وكل ما يلزم لتنفيذ العمل.</w:t>
      </w:r>
    </w:p>
    <w:p w14:paraId="4005F525" w14:textId="4269C541" w:rsidR="002B5B81" w:rsidRPr="00414F4A" w:rsidRDefault="002B5B81" w:rsidP="00E37B40">
      <w:pPr>
        <w:pStyle w:val="af1"/>
        <w:spacing w:line="240" w:lineRule="auto"/>
        <w:rPr>
          <w:rtl/>
        </w:rPr>
      </w:pPr>
      <w:r w:rsidRPr="002B5B81">
        <w:rPr>
          <w:rtl/>
        </w:rPr>
        <w:t>تحسب الأعمال بالمتر المكعب للأعمال المنفذة وفق المخططات ولا يعطى أي ثمن للأعمال التي تزيد عن المخططات</w:t>
      </w:r>
      <w:r w:rsidRPr="002B5B81">
        <w:rPr>
          <w:rFonts w:hint="cs"/>
          <w:rtl/>
        </w:rPr>
        <w:t xml:space="preserve"> على أن تحسب </w:t>
      </w:r>
      <w:proofErr w:type="spellStart"/>
      <w:r w:rsidRPr="002B5B81">
        <w:rPr>
          <w:rFonts w:hint="cs"/>
          <w:rtl/>
        </w:rPr>
        <w:t>الأعمد</w:t>
      </w:r>
      <w:proofErr w:type="spellEnd"/>
      <w:r w:rsidRPr="002B5B81">
        <w:rPr>
          <w:rFonts w:hint="cs"/>
          <w:rtl/>
        </w:rPr>
        <w:t xml:space="preserve"> من أسفل العمود حتى اسفل البلاطة ويحسب من الجوائز التدلي اسفل البلاطة فقط.</w:t>
      </w:r>
    </w:p>
    <w:p w14:paraId="3F9A6BFA" w14:textId="77777777" w:rsidR="002B5B81" w:rsidRPr="002B5B81" w:rsidRDefault="002B5B81" w:rsidP="00E37B40">
      <w:pPr>
        <w:pStyle w:val="af1"/>
        <w:spacing w:line="240" w:lineRule="auto"/>
        <w:rPr>
          <w:rFonts w:eastAsia="Times New Roman"/>
          <w:rtl/>
          <w:lang w:eastAsia="ar-SA"/>
        </w:rPr>
      </w:pPr>
      <w:r w:rsidRPr="002B5B81">
        <w:rPr>
          <w:rtl/>
        </w:rPr>
        <w:t>أعمال البيتون المسلح:</w:t>
      </w:r>
    </w:p>
    <w:p w14:paraId="222D2000" w14:textId="77777777" w:rsidR="002B5B81" w:rsidRPr="002B5B81" w:rsidRDefault="002B5B81" w:rsidP="00E37B40">
      <w:pPr>
        <w:pStyle w:val="af1"/>
        <w:spacing w:line="240" w:lineRule="auto"/>
      </w:pPr>
      <w:r w:rsidRPr="002B5B81">
        <w:rPr>
          <w:rtl/>
        </w:rPr>
        <w:t>عيار الإسمنت 350 كغ/م3.</w:t>
      </w:r>
    </w:p>
    <w:p w14:paraId="38317319" w14:textId="77777777" w:rsidR="002B5B81" w:rsidRPr="002B5B81" w:rsidRDefault="002B5B81" w:rsidP="00E37B40">
      <w:pPr>
        <w:pStyle w:val="af1"/>
        <w:spacing w:line="240" w:lineRule="auto"/>
      </w:pPr>
      <w:r w:rsidRPr="002B5B81">
        <w:rPr>
          <w:rtl/>
        </w:rPr>
        <w:t>لا يتم الصب قبل تقديم إذن صب وموافقة الإدارة على ذلك.</w:t>
      </w:r>
    </w:p>
    <w:p w14:paraId="5C194A6A" w14:textId="77777777" w:rsidR="002B5B81" w:rsidRPr="002B5B81" w:rsidRDefault="002B5B81" w:rsidP="00E37B40">
      <w:pPr>
        <w:pStyle w:val="af1"/>
        <w:spacing w:line="240" w:lineRule="auto"/>
        <w:rPr>
          <w:color w:val="EE0000"/>
          <w:rtl/>
        </w:rPr>
      </w:pPr>
      <w:r w:rsidRPr="002B5B81">
        <w:rPr>
          <w:color w:val="EE0000"/>
          <w:rtl/>
        </w:rPr>
        <w:lastRenderedPageBreak/>
        <w:t>تتضمن الأعمال تنفيذ أعمال البيتون المسلح في المواقع المحددة بعيار 350 كغ لكل متر مكعب مع تقديم جميع ما يلزم من اسمنت بورتلاندي أسود ورمل وبحص وماء للجبل والسقاية ويد عاملة وقوالب لتنفيذ الكوفراج الخشبي يشترط تقديم البيتون المسلح من خلال مجابل ألية ومضخات</w:t>
      </w:r>
      <w:r w:rsidRPr="002B5B81">
        <w:rPr>
          <w:rFonts w:hint="cs"/>
          <w:color w:val="EE0000"/>
          <w:rtl/>
        </w:rPr>
        <w:t xml:space="preserve"> لكافة العناصر البيتونية المسلحة</w:t>
      </w:r>
      <w:r w:rsidRPr="002B5B81">
        <w:rPr>
          <w:color w:val="EE0000"/>
          <w:rtl/>
        </w:rPr>
        <w:t xml:space="preserve"> توصل البيتون الى أماكن الصب </w:t>
      </w:r>
      <w:r w:rsidRPr="006B0F98">
        <w:rPr>
          <w:color w:val="EE0000"/>
          <w:highlight w:val="yellow"/>
          <w:rtl/>
        </w:rPr>
        <w:t>والا تقل المقاومة الاسطوانية للبيتون عن 200 كغ / سم 2</w:t>
      </w:r>
      <w:r w:rsidRPr="002B5B81">
        <w:rPr>
          <w:color w:val="EE0000"/>
          <w:rtl/>
        </w:rPr>
        <w:t>. ولا مانع من صب الكميات التي تقل عن 2 م3 بالجبالة العادية أو باليد العاملة.</w:t>
      </w:r>
    </w:p>
    <w:p w14:paraId="5148B786" w14:textId="77777777" w:rsidR="002B5B81" w:rsidRPr="002B5B81" w:rsidRDefault="002B5B81" w:rsidP="00E37B40">
      <w:pPr>
        <w:pStyle w:val="af1"/>
        <w:spacing w:line="240" w:lineRule="auto"/>
      </w:pPr>
      <w:r w:rsidRPr="002B5B81">
        <w:rPr>
          <w:rtl/>
        </w:rPr>
        <w:t>وكل ما يلزم ويتم تقديم الحديد اللازم وفق التفصيلات والمخططات الإنشائية ووفق توجيهات المهندس المشرف.</w:t>
      </w:r>
    </w:p>
    <w:p w14:paraId="6DB5628C" w14:textId="77777777" w:rsidR="002B5B81" w:rsidRPr="002B5B81" w:rsidRDefault="002B5B81" w:rsidP="00E37B40">
      <w:pPr>
        <w:pStyle w:val="af1"/>
        <w:spacing w:line="240" w:lineRule="auto"/>
      </w:pPr>
      <w:r w:rsidRPr="002B5B81">
        <w:rPr>
          <w:rtl/>
        </w:rPr>
        <w:t>تحدد نسب الرمل والبحص الناعم والمتوسط والخشن وفق مواصفات الكود لتصميم وتنفيذ المنشآت بالخرسانة المسلحة وعلى المتعهد تحقيق ذلك التصميم حسب الواقع وبمعرفة جهاز الإشراف.</w:t>
      </w:r>
    </w:p>
    <w:p w14:paraId="62929104" w14:textId="77777777" w:rsidR="002B5B81" w:rsidRPr="002B5B81" w:rsidRDefault="002B5B81" w:rsidP="00E37B40">
      <w:pPr>
        <w:pStyle w:val="af1"/>
        <w:spacing w:line="240" w:lineRule="auto"/>
      </w:pPr>
      <w:r w:rsidRPr="002B5B81">
        <w:rPr>
          <w:rtl/>
        </w:rPr>
        <w:t>يجب مراعات الدقة في تركيب القالب ويجب غسله بالماء جيدا قبل عملية الصب.</w:t>
      </w:r>
    </w:p>
    <w:p w14:paraId="2BD21F8B" w14:textId="77777777" w:rsidR="002B5B81" w:rsidRPr="002B5B81" w:rsidRDefault="002B5B81" w:rsidP="00E37B40">
      <w:pPr>
        <w:pStyle w:val="af1"/>
        <w:spacing w:line="240" w:lineRule="auto"/>
      </w:pPr>
      <w:r w:rsidRPr="002B5B81">
        <w:rPr>
          <w:rtl/>
        </w:rPr>
        <w:t xml:space="preserve">يقع على المتعهد صقل وتسوية سطح البيتون </w:t>
      </w:r>
      <w:r w:rsidRPr="002B5B81">
        <w:rPr>
          <w:rFonts w:hint="cs"/>
          <w:rtl/>
        </w:rPr>
        <w:t xml:space="preserve">عن طريق المروحة(صقل آلي) واعطائه ميول باتجاه فتحة التصريف </w:t>
      </w:r>
      <w:r w:rsidRPr="002B5B81">
        <w:rPr>
          <w:rtl/>
        </w:rPr>
        <w:t>بدون الحق بالمطالبة بأجور إضافية.</w:t>
      </w:r>
    </w:p>
    <w:p w14:paraId="3710F036" w14:textId="77777777" w:rsidR="002B5B81" w:rsidRPr="002B5B81" w:rsidRDefault="002B5B81" w:rsidP="00E37B40">
      <w:pPr>
        <w:pStyle w:val="af1"/>
        <w:spacing w:line="240" w:lineRule="auto"/>
      </w:pPr>
      <w:r w:rsidRPr="002B5B81">
        <w:rPr>
          <w:rtl/>
        </w:rPr>
        <w:t xml:space="preserve">تتضمن الأعمال تقديم بلوك لبيتون الأسقف الهوردي حسب المخططات في المواقع المحددة وبالأبعاد المحددة بعد إعداد الكوفراج الخشبي ويتم صف البلوك وفق الأبعاد </w:t>
      </w:r>
      <w:proofErr w:type="spellStart"/>
      <w:r w:rsidRPr="002B5B81">
        <w:rPr>
          <w:rtl/>
        </w:rPr>
        <w:t>والتباعدات</w:t>
      </w:r>
      <w:proofErr w:type="spellEnd"/>
      <w:r w:rsidRPr="002B5B81">
        <w:rPr>
          <w:rtl/>
        </w:rPr>
        <w:t xml:space="preserve"> المحددة بالمخططات الإنشائية.</w:t>
      </w:r>
    </w:p>
    <w:p w14:paraId="1FDC23DB" w14:textId="77777777" w:rsidR="002B5B81" w:rsidRPr="002B5B81" w:rsidRDefault="002B5B81" w:rsidP="00E37B40">
      <w:pPr>
        <w:pStyle w:val="af1"/>
        <w:spacing w:line="240" w:lineRule="auto"/>
      </w:pPr>
      <w:r w:rsidRPr="002B5B81">
        <w:rPr>
          <w:rtl/>
        </w:rPr>
        <w:t xml:space="preserve">يستعمل هذا النوع من البيتون لتنفيذ الجملة الإنشائية للمبنى الرئيسي والجملة الإنشائية للبوفيه ويشمل ذلك القواعد </w:t>
      </w:r>
      <w:proofErr w:type="spellStart"/>
      <w:r w:rsidRPr="002B5B81">
        <w:rPr>
          <w:rtl/>
        </w:rPr>
        <w:t>والشيناجات</w:t>
      </w:r>
      <w:proofErr w:type="spellEnd"/>
      <w:r w:rsidRPr="002B5B81">
        <w:rPr>
          <w:rtl/>
        </w:rPr>
        <w:t xml:space="preserve"> والأعمدة والجوائز والأرضيات والأدراج والبلاطات بكافة أنواعها وحسب مواقعها وتفصيلاتها الموضحة بالمخططات وبحسب توجيهات مهندس الإشراف.</w:t>
      </w:r>
    </w:p>
    <w:p w14:paraId="5B585309" w14:textId="77777777" w:rsidR="002B5B81" w:rsidRPr="002B5B81" w:rsidRDefault="002B5B81" w:rsidP="00E37B40">
      <w:pPr>
        <w:pStyle w:val="af1"/>
        <w:spacing w:line="240" w:lineRule="auto"/>
      </w:pPr>
      <w:r w:rsidRPr="002B5B81">
        <w:rPr>
          <w:rtl/>
        </w:rPr>
        <w:t>يجب استخدام قوالب ملساء (</w:t>
      </w:r>
      <w:proofErr w:type="spellStart"/>
      <w:r w:rsidRPr="002B5B81">
        <w:rPr>
          <w:rtl/>
        </w:rPr>
        <w:t>بليود</w:t>
      </w:r>
      <w:proofErr w:type="spellEnd"/>
      <w:r w:rsidRPr="002B5B81">
        <w:rPr>
          <w:rtl/>
        </w:rPr>
        <w:t xml:space="preserve">) في </w:t>
      </w:r>
      <w:proofErr w:type="spellStart"/>
      <w:r w:rsidRPr="002B5B81">
        <w:rPr>
          <w:rtl/>
        </w:rPr>
        <w:t>بتون</w:t>
      </w:r>
      <w:proofErr w:type="spellEnd"/>
      <w:r w:rsidRPr="002B5B81">
        <w:rPr>
          <w:rtl/>
        </w:rPr>
        <w:t xml:space="preserve"> المسلح </w:t>
      </w:r>
      <w:proofErr w:type="spellStart"/>
      <w:r w:rsidRPr="002B5B81">
        <w:rPr>
          <w:rtl/>
        </w:rPr>
        <w:t>للاساسات</w:t>
      </w:r>
      <w:proofErr w:type="spellEnd"/>
      <w:r w:rsidRPr="002B5B81">
        <w:rPr>
          <w:rtl/>
        </w:rPr>
        <w:t xml:space="preserve"> (قواعد </w:t>
      </w:r>
      <w:proofErr w:type="spellStart"/>
      <w:r w:rsidRPr="002B5B81">
        <w:rPr>
          <w:rtl/>
        </w:rPr>
        <w:t>شناجات</w:t>
      </w:r>
      <w:proofErr w:type="spellEnd"/>
      <w:r w:rsidRPr="002B5B81">
        <w:rPr>
          <w:rtl/>
        </w:rPr>
        <w:t xml:space="preserve"> رقبات) بحيث تحقق اسطح </w:t>
      </w:r>
      <w:proofErr w:type="spellStart"/>
      <w:r w:rsidRPr="002B5B81">
        <w:rPr>
          <w:rtl/>
        </w:rPr>
        <w:t>صقيلة</w:t>
      </w:r>
      <w:proofErr w:type="spellEnd"/>
      <w:r w:rsidRPr="002B5B81">
        <w:rPr>
          <w:rtl/>
        </w:rPr>
        <w:t xml:space="preserve"> .</w:t>
      </w:r>
    </w:p>
    <w:p w14:paraId="66766F3C" w14:textId="77777777" w:rsidR="002B5B81" w:rsidRPr="002B5B81" w:rsidRDefault="002B5B81" w:rsidP="00E37B40">
      <w:pPr>
        <w:pStyle w:val="af1"/>
        <w:spacing w:line="240" w:lineRule="auto"/>
        <w:rPr>
          <w:rtl/>
        </w:rPr>
      </w:pPr>
      <w:r w:rsidRPr="002B5B81">
        <w:rPr>
          <w:rtl/>
        </w:rPr>
        <w:t xml:space="preserve">تستخدم الرجاجات </w:t>
      </w:r>
      <w:proofErr w:type="spellStart"/>
      <w:r w:rsidRPr="002B5B81">
        <w:rPr>
          <w:rtl/>
        </w:rPr>
        <w:t>المكانيكية</w:t>
      </w:r>
      <w:proofErr w:type="spellEnd"/>
      <w:r w:rsidRPr="002B5B81">
        <w:rPr>
          <w:rtl/>
        </w:rPr>
        <w:t xml:space="preserve"> في جميع اعمال البيتون </w:t>
      </w:r>
      <w:bookmarkEnd w:id="1"/>
    </w:p>
    <w:p w14:paraId="69BC9E06" w14:textId="77777777" w:rsidR="002B5B81" w:rsidRPr="002B5B81" w:rsidRDefault="002B5B81" w:rsidP="00E37B40">
      <w:pPr>
        <w:pStyle w:val="af1"/>
        <w:bidi w:val="0"/>
        <w:spacing w:line="240" w:lineRule="auto"/>
        <w:jc w:val="right"/>
        <w:rPr>
          <w:color w:val="000000"/>
          <w:rtl/>
        </w:rPr>
      </w:pPr>
      <w:r w:rsidRPr="002B5B81">
        <w:rPr>
          <w:color w:val="000000"/>
          <w:rtl/>
        </w:rPr>
        <w:t>أما بالنسبة إلى الرمل والبحص:</w:t>
      </w:r>
    </w:p>
    <w:p w14:paraId="23E2619E" w14:textId="40ED1569" w:rsidR="002B5B81" w:rsidRPr="002B5B81" w:rsidRDefault="006B0F98" w:rsidP="00E37B40">
      <w:pPr>
        <w:pStyle w:val="af1"/>
        <w:spacing w:line="240" w:lineRule="auto"/>
        <w:rPr>
          <w:color w:val="000000"/>
        </w:rPr>
      </w:pPr>
      <w:r w:rsidRPr="002B5B81">
        <w:rPr>
          <w:rFonts w:hint="cs"/>
          <w:color w:val="000000"/>
          <w:rtl/>
        </w:rPr>
        <w:t>يجب استخدام</w:t>
      </w:r>
      <w:r w:rsidR="002B5B81" w:rsidRPr="002B5B81">
        <w:rPr>
          <w:color w:val="000000"/>
          <w:rtl/>
        </w:rPr>
        <w:t xml:space="preserve"> الرمل والبحص الناتج عن تكسير الحجر الكلسي الصلب الذي لا يتأثر بالهواء أو الماء أو بالصقيع وأن تكون الحبيبات أقرب إلى التكور أو التكعيب</w:t>
      </w:r>
      <w:r w:rsidR="002B5B81" w:rsidRPr="002B5B81">
        <w:rPr>
          <w:color w:val="000000"/>
        </w:rPr>
        <w:t xml:space="preserve"> .</w:t>
      </w:r>
    </w:p>
    <w:p w14:paraId="0C00408A" w14:textId="62085FD1" w:rsidR="002B5B81" w:rsidRPr="002B5B81" w:rsidRDefault="002B5B81" w:rsidP="00E37B40">
      <w:pPr>
        <w:pStyle w:val="af1"/>
        <w:spacing w:line="240" w:lineRule="auto"/>
        <w:rPr>
          <w:color w:val="000000"/>
        </w:rPr>
      </w:pPr>
      <w:r w:rsidRPr="002B5B81">
        <w:rPr>
          <w:color w:val="000000"/>
          <w:rtl/>
        </w:rPr>
        <w:t xml:space="preserve">يجب التأكد من منسوب السطح النهائي للردم قبل البدء بتنفيذ </w:t>
      </w:r>
      <w:r w:rsidR="006B0F98" w:rsidRPr="002B5B81">
        <w:rPr>
          <w:rFonts w:hint="cs"/>
          <w:color w:val="000000"/>
          <w:rtl/>
        </w:rPr>
        <w:t>صبه</w:t>
      </w:r>
      <w:r w:rsidRPr="002B5B81">
        <w:rPr>
          <w:color w:val="000000"/>
          <w:rtl/>
        </w:rPr>
        <w:t xml:space="preserve"> الأرضية</w:t>
      </w:r>
      <w:r w:rsidRPr="002B5B81">
        <w:rPr>
          <w:color w:val="000000"/>
        </w:rPr>
        <w:t xml:space="preserve"> </w:t>
      </w:r>
    </w:p>
    <w:p w14:paraId="48923305" w14:textId="77777777" w:rsidR="002B5B81" w:rsidRPr="002B5B81" w:rsidRDefault="002B5B81" w:rsidP="00E37B40">
      <w:pPr>
        <w:pStyle w:val="af1"/>
        <w:spacing w:line="240" w:lineRule="auto"/>
        <w:rPr>
          <w:color w:val="C55911"/>
        </w:rPr>
      </w:pPr>
      <w:r w:rsidRPr="002B5B81">
        <w:rPr>
          <w:color w:val="C55911"/>
          <w:rtl/>
        </w:rPr>
        <w:t>يتم الصب وفق السماكة المحددة مع ملاحظة ضرورة تسوية الأرض قبل البدء بأعمال الصب والانتهاء من كافة أعمال التمديدات للمياه والصرف الصحي</w:t>
      </w:r>
    </w:p>
    <w:p w14:paraId="4EE60D14" w14:textId="7DBF1F65" w:rsidR="002B5B81" w:rsidRPr="00414F4A" w:rsidRDefault="002B5B81" w:rsidP="00E37B40">
      <w:pPr>
        <w:pStyle w:val="af1"/>
        <w:spacing w:line="240" w:lineRule="auto"/>
        <w:rPr>
          <w:color w:val="C55911"/>
          <w:rtl/>
        </w:rPr>
      </w:pPr>
      <w:r w:rsidRPr="002B5B81">
        <w:rPr>
          <w:color w:val="C55911"/>
          <w:rtl/>
        </w:rPr>
        <w:t>تقاس الكميات بالمتر المكعب والسعر يشمل أعمال التسوية للأرضيات</w:t>
      </w:r>
    </w:p>
    <w:p w14:paraId="6A90A848" w14:textId="47AA4F6F" w:rsidR="002B5B81" w:rsidRPr="002B5B81" w:rsidRDefault="002B5B81" w:rsidP="00E37B40">
      <w:pPr>
        <w:pStyle w:val="af6"/>
        <w:numPr>
          <w:ilvl w:val="0"/>
          <w:numId w:val="3"/>
        </w:numPr>
        <w:spacing w:line="240" w:lineRule="auto"/>
        <w:rPr>
          <w:rtl/>
        </w:rPr>
      </w:pPr>
      <w:bookmarkStart w:id="3" w:name="_Hlk119221066"/>
      <w:r w:rsidRPr="002B5B81">
        <w:rPr>
          <w:rtl/>
        </w:rPr>
        <w:t>تقديم وتنفيذ نجفات اسمنتية للأبواب والنوافذ:</w:t>
      </w:r>
    </w:p>
    <w:p w14:paraId="4A94C133" w14:textId="77777777" w:rsidR="002B5B81" w:rsidRPr="0084304A" w:rsidRDefault="002B5B81" w:rsidP="00E37B40">
      <w:pPr>
        <w:pStyle w:val="af1"/>
        <w:spacing w:line="240" w:lineRule="auto"/>
        <w:rPr>
          <w:rtl/>
        </w:rPr>
      </w:pPr>
      <w:r w:rsidRPr="0084304A">
        <w:rPr>
          <w:rtl/>
        </w:rPr>
        <w:t xml:space="preserve">تقديم وتنفيذ نجفات اسمنتية للأبواب والنوافذ </w:t>
      </w:r>
    </w:p>
    <w:p w14:paraId="47C4A2B6" w14:textId="77777777" w:rsidR="002B5B81" w:rsidRPr="0084304A" w:rsidRDefault="002B5B81" w:rsidP="00E37B40">
      <w:pPr>
        <w:pStyle w:val="af1"/>
        <w:spacing w:line="240" w:lineRule="auto"/>
        <w:rPr>
          <w:rtl/>
        </w:rPr>
      </w:pPr>
      <w:proofErr w:type="spellStart"/>
      <w:r w:rsidRPr="0084304A">
        <w:rPr>
          <w:rtl/>
        </w:rPr>
        <w:t>النجفات</w:t>
      </w:r>
      <w:proofErr w:type="spellEnd"/>
      <w:r w:rsidRPr="0084304A">
        <w:rPr>
          <w:rtl/>
        </w:rPr>
        <w:t xml:space="preserve"> الإسمنتية عيار 350 كغ/م3 مسلحة بتسليح أربع قضبان قطر</w:t>
      </w:r>
      <w:r w:rsidRPr="0084304A">
        <w:rPr>
          <w:rFonts w:hint="cs"/>
          <w:rtl/>
        </w:rPr>
        <w:t>10</w:t>
      </w:r>
      <w:r w:rsidRPr="0084304A">
        <w:rPr>
          <w:rtl/>
        </w:rPr>
        <w:t xml:space="preserve"> ملم مع أتاري مربعة قطر </w:t>
      </w:r>
      <w:r w:rsidRPr="0084304A">
        <w:rPr>
          <w:rFonts w:hint="cs"/>
          <w:rtl/>
        </w:rPr>
        <w:t>8</w:t>
      </w:r>
      <w:r w:rsidRPr="0084304A">
        <w:rPr>
          <w:rtl/>
        </w:rPr>
        <w:t xml:space="preserve"> ملم كل 15 سم سماكتها </w:t>
      </w:r>
      <w:proofErr w:type="spellStart"/>
      <w:r w:rsidRPr="0084304A">
        <w:rPr>
          <w:rtl/>
        </w:rPr>
        <w:t>لاتقل</w:t>
      </w:r>
      <w:proofErr w:type="spellEnd"/>
      <w:r w:rsidRPr="0084304A">
        <w:rPr>
          <w:rtl/>
        </w:rPr>
        <w:t xml:space="preserve"> عن 15 سم وعرضها مساوٍ لعرض البلوك وطولها يساوي عرض الفتحة + 20 سم من كل اتجاه</w:t>
      </w:r>
      <w:r w:rsidRPr="0084304A">
        <w:rPr>
          <w:rFonts w:hint="cs"/>
          <w:rtl/>
        </w:rPr>
        <w:t>.</w:t>
      </w:r>
    </w:p>
    <w:p w14:paraId="5DA2EA25" w14:textId="77777777" w:rsidR="002B5B81" w:rsidRPr="0084304A" w:rsidRDefault="002B5B81" w:rsidP="00E37B40">
      <w:pPr>
        <w:pStyle w:val="af1"/>
        <w:spacing w:line="240" w:lineRule="auto"/>
        <w:rPr>
          <w:rtl/>
        </w:rPr>
      </w:pPr>
      <w:r w:rsidRPr="0084304A">
        <w:rPr>
          <w:rtl/>
        </w:rPr>
        <w:t xml:space="preserve">تقدر </w:t>
      </w:r>
      <w:proofErr w:type="spellStart"/>
      <w:r w:rsidRPr="0084304A">
        <w:rPr>
          <w:rtl/>
        </w:rPr>
        <w:t>النجفات</w:t>
      </w:r>
      <w:proofErr w:type="spellEnd"/>
      <w:r w:rsidRPr="0084304A">
        <w:rPr>
          <w:rtl/>
        </w:rPr>
        <w:t xml:space="preserve"> بالمتر المكعب ويشمل سعر مزود الخدمة جميع النفقات المتعلقة بتنفيذ هذه الأعمال</w:t>
      </w:r>
    </w:p>
    <w:p w14:paraId="4DFD78F7" w14:textId="77777777" w:rsidR="002B5B81" w:rsidRPr="0084304A" w:rsidRDefault="002B5B81" w:rsidP="00E37B40">
      <w:pPr>
        <w:pStyle w:val="af1"/>
        <w:spacing w:line="240" w:lineRule="auto"/>
        <w:rPr>
          <w:rtl/>
        </w:rPr>
      </w:pPr>
      <w:r w:rsidRPr="0084304A">
        <w:rPr>
          <w:rtl/>
        </w:rPr>
        <w:lastRenderedPageBreak/>
        <w:t>تقدر الفترة الزمنية اللازمة لفك الكوفراج الخشبي حسب تعليمات جهاز الإشراف</w:t>
      </w:r>
      <w:r w:rsidRPr="0084304A">
        <w:rPr>
          <w:rFonts w:hint="cs"/>
          <w:rtl/>
        </w:rPr>
        <w:t>.</w:t>
      </w:r>
    </w:p>
    <w:p w14:paraId="46AC6A9A" w14:textId="6A3739BC" w:rsidR="002B5B81" w:rsidRPr="0084304A" w:rsidRDefault="002B5B81" w:rsidP="00E37B40">
      <w:pPr>
        <w:pStyle w:val="af1"/>
        <w:spacing w:line="240" w:lineRule="auto"/>
        <w:rPr>
          <w:rtl/>
        </w:rPr>
      </w:pPr>
      <w:r w:rsidRPr="0084304A">
        <w:rPr>
          <w:rtl/>
        </w:rPr>
        <w:t>يقدم السعر شاملاً كل ما يلزم لإتمام العمل بالشكل المطلوب ويشمل التوريد والنقل والتركيب والمونة ويستخدم هذا البند بناءً على توجيهات جهاز الإشراف</w:t>
      </w:r>
      <w:bookmarkEnd w:id="3"/>
    </w:p>
    <w:p w14:paraId="5F826FDC" w14:textId="66786082" w:rsidR="002B5B81" w:rsidRPr="002B5B81" w:rsidRDefault="002B5B81" w:rsidP="00E37B40">
      <w:pPr>
        <w:pStyle w:val="af6"/>
        <w:numPr>
          <w:ilvl w:val="0"/>
          <w:numId w:val="3"/>
        </w:numPr>
        <w:spacing w:line="240" w:lineRule="auto"/>
        <w:rPr>
          <w:rtl/>
        </w:rPr>
      </w:pPr>
      <w:r w:rsidRPr="002B5B81">
        <w:rPr>
          <w:rtl/>
        </w:rPr>
        <w:t>تقديم وبناء بلوك مفرغ عيار 200 سماكة 15 سم:</w:t>
      </w:r>
    </w:p>
    <w:p w14:paraId="2A0A2390" w14:textId="77777777" w:rsidR="002B5B81" w:rsidRPr="0084304A" w:rsidRDefault="002B5B81" w:rsidP="00E37B40">
      <w:pPr>
        <w:pStyle w:val="af1"/>
        <w:spacing w:line="240" w:lineRule="auto"/>
        <w:rPr>
          <w:rtl/>
        </w:rPr>
      </w:pPr>
      <w:r w:rsidRPr="0084304A">
        <w:rPr>
          <w:rtl/>
        </w:rPr>
        <w:t xml:space="preserve">يصنع البلوك العادي والمفرغ عيار/200/ كيلو غرام إسمنت لكل متر مكعب من خليطه الرمل والبحص الذي لا تتجاوز ذراته /10/ </w:t>
      </w:r>
      <w:proofErr w:type="spellStart"/>
      <w:r w:rsidRPr="0084304A">
        <w:rPr>
          <w:rtl/>
        </w:rPr>
        <w:t>مم,ويكون</w:t>
      </w:r>
      <w:proofErr w:type="spellEnd"/>
      <w:r w:rsidRPr="0084304A">
        <w:rPr>
          <w:rtl/>
        </w:rPr>
        <w:t xml:space="preserve"> عيار الماء بالقدر اللازم لإبقاء كتلة البيتون متماسكة لا تنفر من اليد إذا ما ضغط عليها.</w:t>
      </w:r>
    </w:p>
    <w:p w14:paraId="62032094" w14:textId="77777777" w:rsidR="002B5B81" w:rsidRPr="0084304A" w:rsidRDefault="002B5B81" w:rsidP="00E37B40">
      <w:pPr>
        <w:pStyle w:val="af1"/>
        <w:spacing w:line="240" w:lineRule="auto"/>
        <w:rPr>
          <w:rtl/>
        </w:rPr>
      </w:pPr>
      <w:r w:rsidRPr="0084304A">
        <w:rPr>
          <w:rtl/>
        </w:rPr>
        <w:t>-  تخضع المواد الداخلة في صنع البلوك لنفس الشروط المطبقة على أشغال البيتون ويكون البلوك إما من النوع الملآن أو المفرغ حسب ما هو موضح في المصورات أو حسب رغبة الإدارة.</w:t>
      </w:r>
    </w:p>
    <w:p w14:paraId="2D05C2BB" w14:textId="15552CF1" w:rsidR="002B5B81" w:rsidRPr="0084304A" w:rsidRDefault="002B5B81" w:rsidP="00E37B40">
      <w:pPr>
        <w:pStyle w:val="af1"/>
        <w:spacing w:line="240" w:lineRule="auto"/>
        <w:rPr>
          <w:rtl/>
        </w:rPr>
      </w:pPr>
      <w:r w:rsidRPr="0084304A">
        <w:rPr>
          <w:rtl/>
        </w:rPr>
        <w:t xml:space="preserve">-  تكون أبعاد البلوك النموذجية المستعملة في البناء /40 </w:t>
      </w:r>
      <w:r w:rsidR="006B0F98" w:rsidRPr="0084304A">
        <w:rPr>
          <w:rFonts w:hint="cs"/>
          <w:rtl/>
        </w:rPr>
        <w:t>/ سم</w:t>
      </w:r>
      <w:r w:rsidRPr="0084304A">
        <w:rPr>
          <w:rtl/>
        </w:rPr>
        <w:t xml:space="preserve"> طولاً و /20 /  سم ارتفاعاً </w:t>
      </w:r>
      <w:proofErr w:type="spellStart"/>
      <w:r w:rsidRPr="0084304A">
        <w:rPr>
          <w:rtl/>
        </w:rPr>
        <w:t>وبالسماكات</w:t>
      </w:r>
      <w:proofErr w:type="spellEnd"/>
      <w:r w:rsidRPr="0084304A">
        <w:rPr>
          <w:rtl/>
        </w:rPr>
        <w:t xml:space="preserve"> المطلوبة. </w:t>
      </w:r>
    </w:p>
    <w:p w14:paraId="510C482A" w14:textId="77777777" w:rsidR="002B5B81" w:rsidRPr="0084304A" w:rsidRDefault="002B5B81" w:rsidP="00E37B40">
      <w:pPr>
        <w:pStyle w:val="af1"/>
        <w:spacing w:line="240" w:lineRule="auto"/>
        <w:rPr>
          <w:rtl/>
        </w:rPr>
      </w:pPr>
      <w:r w:rsidRPr="0084304A">
        <w:rPr>
          <w:rtl/>
        </w:rPr>
        <w:t xml:space="preserve">-  يجب أن تكون سطوح البلوكات مستوية </w:t>
      </w:r>
      <w:proofErr w:type="spellStart"/>
      <w:r w:rsidRPr="0084304A">
        <w:rPr>
          <w:rtl/>
        </w:rPr>
        <w:t>وزوياها</w:t>
      </w:r>
      <w:proofErr w:type="spellEnd"/>
      <w:r w:rsidRPr="0084304A">
        <w:rPr>
          <w:rtl/>
        </w:rPr>
        <w:t xml:space="preserve"> قائمة وخالية من الفتل .</w:t>
      </w:r>
    </w:p>
    <w:p w14:paraId="5F3950FE" w14:textId="6D3126B0" w:rsidR="002B5B81" w:rsidRPr="0084304A" w:rsidRDefault="002B5B81" w:rsidP="00E37B40">
      <w:pPr>
        <w:pStyle w:val="af1"/>
        <w:spacing w:line="240" w:lineRule="auto"/>
        <w:rPr>
          <w:rtl/>
        </w:rPr>
      </w:pPr>
      <w:r w:rsidRPr="0084304A">
        <w:rPr>
          <w:rtl/>
        </w:rPr>
        <w:t xml:space="preserve">-  تؤخذ عينات </w:t>
      </w:r>
      <w:r w:rsidRPr="0084304A">
        <w:rPr>
          <w:rFonts w:hint="cs"/>
          <w:rtl/>
        </w:rPr>
        <w:t xml:space="preserve">دورية </w:t>
      </w:r>
      <w:r w:rsidRPr="0084304A">
        <w:rPr>
          <w:rtl/>
        </w:rPr>
        <w:t xml:space="preserve">من البلوك المحضر وترسل إلى أحد مخابر مقاومة المواد لتجربتها على الضغط حتى الكسر على نفقة المتعهد </w:t>
      </w:r>
      <w:r w:rsidR="006B0F98" w:rsidRPr="0084304A">
        <w:rPr>
          <w:rFonts w:hint="cs"/>
          <w:rtl/>
        </w:rPr>
        <w:t>ويجب</w:t>
      </w:r>
      <w:r w:rsidRPr="0084304A">
        <w:rPr>
          <w:rtl/>
        </w:rPr>
        <w:t xml:space="preserve"> </w:t>
      </w:r>
      <w:r w:rsidR="006B0F98" w:rsidRPr="0084304A">
        <w:rPr>
          <w:rFonts w:hint="cs"/>
          <w:rtl/>
        </w:rPr>
        <w:t>ألا</w:t>
      </w:r>
      <w:r w:rsidRPr="0084304A">
        <w:rPr>
          <w:rtl/>
        </w:rPr>
        <w:t xml:space="preserve"> تقل نتائج التجربة عن الحدود التالية:</w:t>
      </w:r>
    </w:p>
    <w:p w14:paraId="34E50308" w14:textId="2D50C354" w:rsidR="002B5B81" w:rsidRPr="0084304A" w:rsidRDefault="002B5B81" w:rsidP="00E37B40">
      <w:pPr>
        <w:pStyle w:val="af1"/>
        <w:spacing w:line="240" w:lineRule="auto"/>
      </w:pPr>
      <w:r w:rsidRPr="0084304A">
        <w:rPr>
          <w:rtl/>
        </w:rPr>
        <w:t xml:space="preserve">البلوك المفرغ بعد سبعة أيام </w:t>
      </w:r>
      <w:r w:rsidR="006B0F98" w:rsidRPr="0084304A">
        <w:rPr>
          <w:rFonts w:hint="cs"/>
          <w:rtl/>
        </w:rPr>
        <w:t>20 كغ</w:t>
      </w:r>
      <w:r w:rsidRPr="0084304A">
        <w:rPr>
          <w:rtl/>
        </w:rPr>
        <w:t xml:space="preserve"> / سم2  </w:t>
      </w:r>
    </w:p>
    <w:p w14:paraId="50B20CD1" w14:textId="6A8C28E9" w:rsidR="002B5B81" w:rsidRPr="0084304A" w:rsidRDefault="002B5B81" w:rsidP="00E37B40">
      <w:pPr>
        <w:pStyle w:val="af1"/>
        <w:spacing w:line="240" w:lineRule="auto"/>
        <w:rPr>
          <w:rtl/>
        </w:rPr>
      </w:pPr>
      <w:r w:rsidRPr="0084304A">
        <w:rPr>
          <w:rtl/>
        </w:rPr>
        <w:t xml:space="preserve"> وبعد /28</w:t>
      </w:r>
      <w:r w:rsidR="006B0F98" w:rsidRPr="0084304A">
        <w:rPr>
          <w:rFonts w:hint="cs"/>
          <w:rtl/>
        </w:rPr>
        <w:t>/ يوم</w:t>
      </w:r>
      <w:r w:rsidRPr="0084304A">
        <w:rPr>
          <w:rtl/>
        </w:rPr>
        <w:t xml:space="preserve"> 30 كغ / سم2</w:t>
      </w:r>
    </w:p>
    <w:p w14:paraId="59A28FA2" w14:textId="0FAE79FC" w:rsidR="002B5B81" w:rsidRPr="0084304A" w:rsidRDefault="002B5B81" w:rsidP="00E37B40">
      <w:pPr>
        <w:pStyle w:val="af1"/>
        <w:spacing w:line="240" w:lineRule="auto"/>
        <w:rPr>
          <w:rtl/>
        </w:rPr>
      </w:pPr>
      <w:r w:rsidRPr="0084304A">
        <w:rPr>
          <w:rtl/>
        </w:rPr>
        <w:t xml:space="preserve">يجب أن يكون بناء البلوك بمداميك أفقية </w:t>
      </w:r>
      <w:r w:rsidR="006B0F98" w:rsidRPr="0084304A">
        <w:rPr>
          <w:rFonts w:hint="cs"/>
          <w:rtl/>
        </w:rPr>
        <w:t>صحيحة،</w:t>
      </w:r>
      <w:r w:rsidRPr="0084304A">
        <w:rPr>
          <w:rtl/>
        </w:rPr>
        <w:t xml:space="preserve"> كما يجب أن يكون وجها الجدار </w:t>
      </w:r>
      <w:proofErr w:type="spellStart"/>
      <w:r w:rsidRPr="0084304A">
        <w:rPr>
          <w:rtl/>
        </w:rPr>
        <w:t>شاقوليين</w:t>
      </w:r>
      <w:proofErr w:type="spellEnd"/>
      <w:r w:rsidRPr="0084304A">
        <w:rPr>
          <w:rtl/>
        </w:rPr>
        <w:t xml:space="preserve"> دون بروز أو نتوء يتجوز /3/ ملم.</w:t>
      </w:r>
    </w:p>
    <w:p w14:paraId="4C6D0E4C" w14:textId="77777777" w:rsidR="002B5B81" w:rsidRPr="0084304A" w:rsidRDefault="002B5B81" w:rsidP="00E37B40">
      <w:pPr>
        <w:pStyle w:val="af1"/>
        <w:spacing w:line="240" w:lineRule="auto"/>
        <w:rPr>
          <w:rtl/>
        </w:rPr>
      </w:pPr>
      <w:r w:rsidRPr="0084304A">
        <w:rPr>
          <w:rtl/>
        </w:rPr>
        <w:t>-  ترش الجدران بالماء لإبقائها مبلولة خلال مدة أسبوع بعد بنائها.</w:t>
      </w:r>
    </w:p>
    <w:p w14:paraId="0ECA484A" w14:textId="77777777" w:rsidR="002B5B81" w:rsidRPr="0084304A" w:rsidRDefault="002B5B81" w:rsidP="00E37B40">
      <w:pPr>
        <w:pStyle w:val="af1"/>
        <w:spacing w:line="240" w:lineRule="auto"/>
        <w:rPr>
          <w:rtl/>
        </w:rPr>
      </w:pPr>
      <w:r w:rsidRPr="0084304A">
        <w:rPr>
          <w:rtl/>
        </w:rPr>
        <w:t>-الفاصل العلوي بين الجدار والسقف يجب أن يحشى تماماً بالمونة وأن يتم هذا العمل من كلا طرفي الجدار.</w:t>
      </w:r>
    </w:p>
    <w:p w14:paraId="0143E7B9" w14:textId="77777777" w:rsidR="002B5B81" w:rsidRPr="0084304A" w:rsidRDefault="002B5B81" w:rsidP="00E37B40">
      <w:pPr>
        <w:pStyle w:val="af1"/>
        <w:spacing w:line="240" w:lineRule="auto"/>
        <w:rPr>
          <w:rtl/>
        </w:rPr>
      </w:pPr>
      <w:r w:rsidRPr="0084304A">
        <w:rPr>
          <w:rtl/>
        </w:rPr>
        <w:t>- تمد عتبات الأبواب على طول الجدار لتشكل رابط (شيناج)اذا زاد نسبة الفراغ عن 45%.</w:t>
      </w:r>
    </w:p>
    <w:p w14:paraId="251D5776" w14:textId="28245603" w:rsidR="002B5B81" w:rsidRPr="0084304A" w:rsidRDefault="002B5B81" w:rsidP="00E37B40">
      <w:pPr>
        <w:pStyle w:val="af1"/>
        <w:spacing w:line="240" w:lineRule="auto"/>
        <w:rPr>
          <w:rtl/>
        </w:rPr>
      </w:pPr>
      <w:r w:rsidRPr="0084304A">
        <w:rPr>
          <w:rtl/>
        </w:rPr>
        <w:t xml:space="preserve">- قبل المباشرة بورقة الإسمنت تثبت شرائح من الشريط الشبك على جميع الفواصل بين البلوك والبيتون , شاقولياً وأفقياً </w:t>
      </w:r>
    </w:p>
    <w:p w14:paraId="2F58661B" w14:textId="613C49E4" w:rsidR="002B5B81" w:rsidRPr="0084304A" w:rsidRDefault="002B5B81" w:rsidP="00E37B40">
      <w:pPr>
        <w:pStyle w:val="af1"/>
        <w:spacing w:line="240" w:lineRule="auto"/>
        <w:rPr>
          <w:rtl/>
        </w:rPr>
      </w:pPr>
      <w:r w:rsidRPr="0084304A">
        <w:rPr>
          <w:rtl/>
        </w:rPr>
        <w:t xml:space="preserve">يشمل السعر ثمن البلوك الإسمنتي و أجور اليد العاملة اللازمة للتحميل والنقل والتركيب والتحشية والسقاية وثمن المونة اللازمة </w:t>
      </w:r>
      <w:r w:rsidR="006B0F98" w:rsidRPr="0084304A">
        <w:rPr>
          <w:rFonts w:hint="cs"/>
          <w:rtl/>
        </w:rPr>
        <w:t>للبناء والتحشية</w:t>
      </w:r>
      <w:r w:rsidRPr="0084304A">
        <w:rPr>
          <w:rtl/>
        </w:rPr>
        <w:t xml:space="preserve"> مع الأرباح والهوالك وكل </w:t>
      </w:r>
      <w:proofErr w:type="spellStart"/>
      <w:r w:rsidRPr="0084304A">
        <w:rPr>
          <w:rtl/>
        </w:rPr>
        <w:t>مايلزم</w:t>
      </w:r>
      <w:proofErr w:type="spellEnd"/>
      <w:r w:rsidRPr="0084304A">
        <w:rPr>
          <w:rtl/>
        </w:rPr>
        <w:t xml:space="preserve"> لإتمام العمل بشكل جيد </w:t>
      </w:r>
    </w:p>
    <w:p w14:paraId="7C47B59C" w14:textId="715B2DC5" w:rsidR="002B5B81" w:rsidRPr="0084304A" w:rsidRDefault="002B5B81" w:rsidP="00E37B40">
      <w:pPr>
        <w:pStyle w:val="af1"/>
        <w:spacing w:line="240" w:lineRule="auto"/>
        <w:rPr>
          <w:rtl/>
        </w:rPr>
      </w:pPr>
      <w:r w:rsidRPr="0084304A">
        <w:rPr>
          <w:rtl/>
        </w:rPr>
        <w:t>تنفيذ بناء البلوك:</w:t>
      </w:r>
    </w:p>
    <w:p w14:paraId="660F295D" w14:textId="77777777" w:rsidR="002B5B81" w:rsidRPr="0084304A" w:rsidRDefault="002B5B81" w:rsidP="00E37B40">
      <w:pPr>
        <w:pStyle w:val="af1"/>
        <w:spacing w:line="240" w:lineRule="auto"/>
        <w:rPr>
          <w:rtl/>
        </w:rPr>
      </w:pPr>
      <w:r w:rsidRPr="0084304A">
        <w:rPr>
          <w:rtl/>
        </w:rPr>
        <w:t>عيار الماء بالقدر اللازم لإبقاء كتلة الخرسانة متماسكة لا تنفر من اليد إذا ضغط عليها</w:t>
      </w:r>
    </w:p>
    <w:p w14:paraId="6EB2D330" w14:textId="77777777" w:rsidR="002B5B81" w:rsidRPr="0084304A" w:rsidRDefault="002B5B81" w:rsidP="00E37B40">
      <w:pPr>
        <w:pStyle w:val="af1"/>
        <w:spacing w:line="240" w:lineRule="auto"/>
        <w:rPr>
          <w:rtl/>
        </w:rPr>
      </w:pPr>
      <w:r w:rsidRPr="0084304A">
        <w:rPr>
          <w:rtl/>
        </w:rPr>
        <w:t>يبنى البلوك بمونة الاسمنت من عيار 250 كغ/م3 مع رش البلوك بالماء قبل التركيب مباشرة</w:t>
      </w:r>
    </w:p>
    <w:p w14:paraId="4AA5A34B" w14:textId="2EDDF5D4" w:rsidR="002B5B81" w:rsidRPr="0084304A" w:rsidRDefault="002B5B81" w:rsidP="00E37B40">
      <w:pPr>
        <w:pStyle w:val="af1"/>
        <w:spacing w:line="240" w:lineRule="auto"/>
        <w:rPr>
          <w:rtl/>
        </w:rPr>
      </w:pPr>
      <w:r w:rsidRPr="0084304A">
        <w:rPr>
          <w:rtl/>
        </w:rPr>
        <w:t xml:space="preserve">توضع البلوكات على طبقة المونة وترص جيداً عليها بشكل يجعل المونة تنفر من الفاصل الجانبي وتملأ الفواصل جيداً وترك وجه المونة داخلاً عن مستوى وجه البلوك لتأمين تماسك الطينة الإسمنتية عليه فيما بعد وتكون ثخانة اللصاقات نحو 1.5 سم </w:t>
      </w:r>
    </w:p>
    <w:p w14:paraId="079E9F2E" w14:textId="6CBAA01D" w:rsidR="002B5B81" w:rsidRPr="0084304A" w:rsidRDefault="002B5B81" w:rsidP="00E37B40">
      <w:pPr>
        <w:pStyle w:val="af1"/>
        <w:spacing w:line="240" w:lineRule="auto"/>
        <w:rPr>
          <w:rtl/>
        </w:rPr>
      </w:pPr>
      <w:r w:rsidRPr="0084304A">
        <w:rPr>
          <w:rtl/>
        </w:rPr>
        <w:lastRenderedPageBreak/>
        <w:t xml:space="preserve">يتم قلب البلوك وتعبئته بالمونة الإسمنتية على أطراف الأبواب والنوافذ جميعاً وتسوية جلسات الأبواب والنوافذ يتم وضع </w:t>
      </w:r>
      <w:proofErr w:type="spellStart"/>
      <w:r w:rsidRPr="0084304A">
        <w:rPr>
          <w:rtl/>
        </w:rPr>
        <w:t>النجفات</w:t>
      </w:r>
      <w:proofErr w:type="spellEnd"/>
      <w:r w:rsidRPr="0084304A">
        <w:rPr>
          <w:rtl/>
        </w:rPr>
        <w:t xml:space="preserve"> مسبقة الصنع لفتحات الأبواب والنوافذ على ألا يقل استنادها عن 20 سم من كل طرف فوق الفتحات وإضافة بواري المداخن في الأماكن التي تتطلب ذلك</w:t>
      </w:r>
    </w:p>
    <w:p w14:paraId="6B4D49E0" w14:textId="77777777" w:rsidR="002B5B81" w:rsidRPr="0084304A" w:rsidRDefault="002B5B81" w:rsidP="00E37B40">
      <w:pPr>
        <w:pStyle w:val="af1"/>
        <w:spacing w:line="240" w:lineRule="auto"/>
        <w:rPr>
          <w:rtl/>
        </w:rPr>
      </w:pPr>
      <w:r w:rsidRPr="0084304A">
        <w:rPr>
          <w:rtl/>
        </w:rPr>
        <w:t>لتحاشي التشقق الذي يحدث في جدران البلوك ويظهر في الطينة الإسمنتية بعد فترة ما من انتهاء الاعمال يراعى ما يلي:</w:t>
      </w:r>
    </w:p>
    <w:p w14:paraId="0F180FFD" w14:textId="77777777" w:rsidR="002B5B81" w:rsidRPr="0084304A" w:rsidRDefault="002B5B81" w:rsidP="00E37B40">
      <w:pPr>
        <w:pStyle w:val="af1"/>
        <w:spacing w:line="240" w:lineRule="auto"/>
        <w:rPr>
          <w:rtl/>
        </w:rPr>
      </w:pPr>
      <w:r w:rsidRPr="0084304A">
        <w:rPr>
          <w:rtl/>
        </w:rPr>
        <w:t>عدم استعمال البلوك قبل مضي الفترة اللازمة على صنعه والمحددة ب /20/ يوماً على الأقل</w:t>
      </w:r>
    </w:p>
    <w:p w14:paraId="292A08E5" w14:textId="77777777" w:rsidR="002B5B81" w:rsidRPr="0084304A" w:rsidRDefault="002B5B81" w:rsidP="00E37B40">
      <w:pPr>
        <w:pStyle w:val="af1"/>
        <w:spacing w:line="240" w:lineRule="auto"/>
        <w:rPr>
          <w:rtl/>
        </w:rPr>
      </w:pPr>
      <w:r w:rsidRPr="0084304A">
        <w:rPr>
          <w:rtl/>
        </w:rPr>
        <w:t>عدم ملئ اللصاقات بالمونة أو زيادة عرض هذه اللصاقات عن الحد اللازم وقدره /15/ ملم</w:t>
      </w:r>
    </w:p>
    <w:p w14:paraId="4CA40492" w14:textId="77777777" w:rsidR="002B5B81" w:rsidRPr="0084304A" w:rsidRDefault="002B5B81" w:rsidP="00E37B40">
      <w:pPr>
        <w:pStyle w:val="af1"/>
        <w:spacing w:line="240" w:lineRule="auto"/>
        <w:rPr>
          <w:rtl/>
        </w:rPr>
      </w:pPr>
      <w:r w:rsidRPr="0084304A">
        <w:rPr>
          <w:rtl/>
        </w:rPr>
        <w:t>عدم استعمال قطع بلوك مكسورة أو مشعورة أو قطع وصلات غير منتظمة</w:t>
      </w:r>
      <w:r w:rsidRPr="0084304A">
        <w:rPr>
          <w:rFonts w:hint="cs"/>
          <w:rtl/>
        </w:rPr>
        <w:t>.</w:t>
      </w:r>
    </w:p>
    <w:p w14:paraId="4B50248A" w14:textId="4B2C2754" w:rsidR="002B5B81" w:rsidRPr="0084304A" w:rsidRDefault="002B5B81" w:rsidP="00E37B40">
      <w:pPr>
        <w:pStyle w:val="af1"/>
        <w:spacing w:line="240" w:lineRule="auto"/>
        <w:rPr>
          <w:rtl/>
        </w:rPr>
      </w:pPr>
      <w:r w:rsidRPr="0084304A">
        <w:rPr>
          <w:rtl/>
        </w:rPr>
        <w:t xml:space="preserve">يشمل السعر ثمن البلوك الإسمنتي </w:t>
      </w:r>
      <w:r w:rsidR="006B0F98" w:rsidRPr="0084304A">
        <w:rPr>
          <w:rFonts w:hint="cs"/>
          <w:rtl/>
        </w:rPr>
        <w:t>وأجور</w:t>
      </w:r>
      <w:r w:rsidRPr="0084304A">
        <w:rPr>
          <w:rtl/>
        </w:rPr>
        <w:t xml:space="preserve"> اليد العاملة اللازمة للتحميل والنقل والتركيب والتحشية والسقاية وثمن المونة اللازمة للبناء مع تركيب </w:t>
      </w:r>
      <w:proofErr w:type="spellStart"/>
      <w:r w:rsidRPr="0084304A">
        <w:rPr>
          <w:rtl/>
        </w:rPr>
        <w:t>النجفات</w:t>
      </w:r>
      <w:proofErr w:type="spellEnd"/>
      <w:r w:rsidRPr="0084304A">
        <w:rPr>
          <w:rtl/>
        </w:rPr>
        <w:t xml:space="preserve"> مع الأرباح والهوالك مع ترحيل مخلفات البناء وكل ما يلزم لإتمام العمل بشكل جيد .</w:t>
      </w:r>
    </w:p>
    <w:p w14:paraId="174F63A0" w14:textId="0F6E1989" w:rsidR="002B5B81" w:rsidRPr="00414F4A" w:rsidRDefault="002B5B81" w:rsidP="00E37B40">
      <w:pPr>
        <w:pStyle w:val="af1"/>
        <w:spacing w:line="240" w:lineRule="auto"/>
        <w:rPr>
          <w:rtl/>
        </w:rPr>
      </w:pPr>
      <w:r w:rsidRPr="0084304A">
        <w:rPr>
          <w:rtl/>
        </w:rPr>
        <w:t xml:space="preserve"> تقدر الاعمال بالمتر المربع للأعمال المنفذة بعد حسم جميع الفراغات التي تزيد عن 1/ 10 م2</w:t>
      </w:r>
      <w:r w:rsidRPr="0084304A">
        <w:rPr>
          <w:rFonts w:hint="cs"/>
          <w:rtl/>
        </w:rPr>
        <w:t>.</w:t>
      </w:r>
    </w:p>
    <w:p w14:paraId="31930278" w14:textId="67DEF42E" w:rsidR="002B5B81" w:rsidRPr="0084304A" w:rsidRDefault="002B5B81" w:rsidP="00E37B40">
      <w:pPr>
        <w:pStyle w:val="af6"/>
        <w:numPr>
          <w:ilvl w:val="0"/>
          <w:numId w:val="3"/>
        </w:numPr>
        <w:spacing w:line="240" w:lineRule="auto"/>
        <w:rPr>
          <w:noProof/>
          <w:rtl/>
          <w:lang w:bidi="ar-SY"/>
        </w:rPr>
      </w:pPr>
      <w:r w:rsidRPr="002B5B81">
        <w:rPr>
          <w:noProof/>
          <w:rtl/>
        </w:rPr>
        <w:t xml:space="preserve">تقديم وتركيب شبر </w:t>
      </w:r>
      <w:r w:rsidRPr="002B5B81">
        <w:rPr>
          <w:rFonts w:hint="cs"/>
          <w:noProof/>
          <w:rtl/>
        </w:rPr>
        <w:t>حجر</w:t>
      </w:r>
      <w:r w:rsidRPr="002B5B81">
        <w:rPr>
          <w:noProof/>
          <w:rtl/>
        </w:rPr>
        <w:t xml:space="preserve"> لل</w:t>
      </w:r>
      <w:r w:rsidRPr="002B5B81">
        <w:rPr>
          <w:rFonts w:hint="cs"/>
          <w:noProof/>
          <w:rtl/>
        </w:rPr>
        <w:t>نوافذ</w:t>
      </w:r>
      <w:r w:rsidRPr="002B5B81">
        <w:rPr>
          <w:noProof/>
          <w:rtl/>
        </w:rPr>
        <w:t xml:space="preserve"> سماكة </w:t>
      </w:r>
      <w:r w:rsidRPr="002B5B81">
        <w:rPr>
          <w:rFonts w:hint="cs"/>
          <w:noProof/>
          <w:rtl/>
        </w:rPr>
        <w:t>5</w:t>
      </w:r>
      <w:r w:rsidRPr="002B5B81">
        <w:rPr>
          <w:noProof/>
          <w:rtl/>
        </w:rPr>
        <w:t xml:space="preserve">سم عرض </w:t>
      </w:r>
      <w:r w:rsidRPr="002B5B81">
        <w:rPr>
          <w:rFonts w:hint="cs"/>
          <w:noProof/>
          <w:rtl/>
        </w:rPr>
        <w:t>25</w:t>
      </w:r>
      <w:r w:rsidRPr="002B5B81">
        <w:rPr>
          <w:noProof/>
          <w:rtl/>
        </w:rPr>
        <w:t>سم</w:t>
      </w:r>
      <w:r w:rsidRPr="002B5B81">
        <w:rPr>
          <w:rFonts w:hint="cs"/>
          <w:noProof/>
          <w:rtl/>
        </w:rPr>
        <w:t>:</w:t>
      </w:r>
    </w:p>
    <w:p w14:paraId="6FD28637" w14:textId="77777777" w:rsidR="002B5B81" w:rsidRPr="0084304A" w:rsidRDefault="002B5B81" w:rsidP="00E37B40">
      <w:pPr>
        <w:pStyle w:val="af1"/>
        <w:spacing w:line="240" w:lineRule="auto"/>
      </w:pPr>
      <w:r w:rsidRPr="0084304A">
        <w:rPr>
          <w:rtl/>
        </w:rPr>
        <w:t>يجب أن يكون ال</w:t>
      </w:r>
      <w:r w:rsidRPr="0084304A">
        <w:rPr>
          <w:rFonts w:hint="cs"/>
          <w:rtl/>
        </w:rPr>
        <w:t>حجر</w:t>
      </w:r>
      <w:r w:rsidRPr="0084304A">
        <w:rPr>
          <w:rtl/>
        </w:rPr>
        <w:t xml:space="preserve"> المستعمل من النوع الأول</w:t>
      </w:r>
      <w:r w:rsidRPr="0084304A">
        <w:rPr>
          <w:rFonts w:hint="cs"/>
          <w:rtl/>
        </w:rPr>
        <w:t xml:space="preserve"> لون أبيض</w:t>
      </w:r>
      <w:r w:rsidRPr="0084304A">
        <w:rPr>
          <w:rtl/>
        </w:rPr>
        <w:t xml:space="preserve"> ويركب في الأماكن المحددة و تتم أخذ موافقة المهندس المشرف عليه وفق نماذج أو عينات مقدمة مسبقا لأنواع </w:t>
      </w:r>
      <w:bookmarkStart w:id="4" w:name="_Hlk132099025"/>
      <w:r w:rsidRPr="0084304A">
        <w:rPr>
          <w:rtl/>
        </w:rPr>
        <w:t>ال</w:t>
      </w:r>
      <w:r w:rsidRPr="0084304A">
        <w:rPr>
          <w:rFonts w:hint="cs"/>
          <w:rtl/>
        </w:rPr>
        <w:t>حجر</w:t>
      </w:r>
      <w:bookmarkEnd w:id="4"/>
      <w:r w:rsidRPr="0084304A">
        <w:rPr>
          <w:rtl/>
        </w:rPr>
        <w:t xml:space="preserve"> المذكورة أعلا</w:t>
      </w:r>
      <w:r w:rsidRPr="0084304A">
        <w:t>.</w:t>
      </w:r>
    </w:p>
    <w:p w14:paraId="7A73D6E6" w14:textId="77777777" w:rsidR="002B5B81" w:rsidRPr="0084304A" w:rsidRDefault="002B5B81" w:rsidP="00E37B40">
      <w:pPr>
        <w:pStyle w:val="af1"/>
        <w:spacing w:line="240" w:lineRule="auto"/>
        <w:rPr>
          <w:rtl/>
        </w:rPr>
      </w:pPr>
      <w:r w:rsidRPr="0084304A">
        <w:rPr>
          <w:rtl/>
        </w:rPr>
        <w:t>يجب أن تكون كافة أنواع ال</w:t>
      </w:r>
      <w:r w:rsidRPr="0084304A">
        <w:rPr>
          <w:rFonts w:hint="cs"/>
          <w:rtl/>
        </w:rPr>
        <w:t>حجر</w:t>
      </w:r>
      <w:r w:rsidRPr="0084304A">
        <w:rPr>
          <w:rtl/>
        </w:rPr>
        <w:t xml:space="preserve"> متجانسة اللون و الشكل دقيقة الذرات غير قابلة لامتصاص الماء خالية من العروق و السوس</w:t>
      </w:r>
      <w:r w:rsidRPr="0084304A">
        <w:rPr>
          <w:rFonts w:hint="cs"/>
          <w:rtl/>
        </w:rPr>
        <w:t xml:space="preserve"> </w:t>
      </w:r>
      <w:r w:rsidRPr="0084304A">
        <w:rPr>
          <w:rtl/>
        </w:rPr>
        <w:t>والقطع الطرية و الأكاسيد المعدنية و أن تكون مجلية و منعمة و ملمعة بصورة دقيقة و مستوية بدون أي تحديب أو التواء ومقطوعة بحسب القياسات و الأشكال المحددة و ذلك حسب التعليمات من ممثل المهندس المشرف</w:t>
      </w:r>
    </w:p>
    <w:p w14:paraId="49083D8D" w14:textId="77777777" w:rsidR="002B5B81" w:rsidRPr="0084304A" w:rsidRDefault="002B5B81" w:rsidP="00E37B40">
      <w:pPr>
        <w:pStyle w:val="af1"/>
        <w:spacing w:line="240" w:lineRule="auto"/>
      </w:pPr>
      <w:r w:rsidRPr="0084304A">
        <w:rPr>
          <w:rFonts w:hint="cs"/>
          <w:rtl/>
        </w:rPr>
        <w:t xml:space="preserve">يجب </w:t>
      </w:r>
      <w:r w:rsidRPr="0084304A">
        <w:rPr>
          <w:rtl/>
        </w:rPr>
        <w:t>أن تكون</w:t>
      </w:r>
      <w:r w:rsidRPr="0084304A">
        <w:rPr>
          <w:rFonts w:hint="cs"/>
          <w:rtl/>
        </w:rPr>
        <w:t xml:space="preserve"> </w:t>
      </w:r>
      <w:r w:rsidRPr="0084304A">
        <w:rPr>
          <w:rtl/>
        </w:rPr>
        <w:t xml:space="preserve">سطوحه مؤمنة لالتصاق المونة بها التصاقاً جيداً وأن يكون متجانسا وخاليا من المواد الغريبة والثقوب والعروق المحلية </w:t>
      </w:r>
      <w:proofErr w:type="spellStart"/>
      <w:r w:rsidRPr="0084304A">
        <w:rPr>
          <w:rtl/>
        </w:rPr>
        <w:t>أوالمتأكسدة</w:t>
      </w:r>
      <w:proofErr w:type="spellEnd"/>
      <w:r w:rsidRPr="0084304A">
        <w:rPr>
          <w:rtl/>
        </w:rPr>
        <w:t xml:space="preserve"> أو أية نقاط ضعف أخرى، وأن يكون طرفه مدمجا من الجهة الخارجية للباب أو النافذة</w:t>
      </w:r>
      <w:r w:rsidRPr="0084304A">
        <w:rPr>
          <w:rFonts w:hint="cs"/>
          <w:rtl/>
        </w:rPr>
        <w:t xml:space="preserve"> مع لحظ ميول باتجاه الخارج لسهولة تصريف المياه وعدم دخولها إلى داخل القاعات.</w:t>
      </w:r>
    </w:p>
    <w:p w14:paraId="5C2E17C6" w14:textId="77777777" w:rsidR="002B5B81" w:rsidRPr="0084304A" w:rsidRDefault="002B5B81" w:rsidP="00E37B40">
      <w:pPr>
        <w:pStyle w:val="af1"/>
        <w:spacing w:line="240" w:lineRule="auto"/>
      </w:pPr>
      <w:r w:rsidRPr="0084304A">
        <w:rPr>
          <w:rtl/>
        </w:rPr>
        <w:t>يجب تركيب ال</w:t>
      </w:r>
      <w:r w:rsidRPr="0084304A">
        <w:rPr>
          <w:rFonts w:hint="cs"/>
          <w:rtl/>
        </w:rPr>
        <w:t>حجر</w:t>
      </w:r>
      <w:r w:rsidRPr="0084304A">
        <w:rPr>
          <w:rtl/>
        </w:rPr>
        <w:t xml:space="preserve"> بحيث يحقق الشاقولية والأفقية الصحيحة</w:t>
      </w:r>
      <w:r w:rsidRPr="0084304A">
        <w:t>.</w:t>
      </w:r>
    </w:p>
    <w:p w14:paraId="6F52E0B1" w14:textId="77777777" w:rsidR="002B5B81" w:rsidRPr="0084304A" w:rsidRDefault="002B5B81" w:rsidP="00E37B40">
      <w:pPr>
        <w:pStyle w:val="af1"/>
        <w:spacing w:line="240" w:lineRule="auto"/>
      </w:pPr>
      <w:r w:rsidRPr="0084304A">
        <w:rPr>
          <w:rFonts w:hint="cs"/>
          <w:rtl/>
        </w:rPr>
        <w:t xml:space="preserve">أبعاد الحجر :       *سماكة 5 سم والعرض 25 سم والطول 160 للحجر الأفقي (قطعة واحدة) </w:t>
      </w:r>
    </w:p>
    <w:p w14:paraId="5982D75E" w14:textId="77777777" w:rsidR="002B5B81" w:rsidRPr="0084304A" w:rsidRDefault="002B5B81" w:rsidP="00E37B40">
      <w:pPr>
        <w:pStyle w:val="af1"/>
        <w:spacing w:line="240" w:lineRule="auto"/>
      </w:pPr>
      <w:r w:rsidRPr="0084304A">
        <w:rPr>
          <w:rFonts w:hint="cs"/>
          <w:rtl/>
        </w:rPr>
        <w:t xml:space="preserve">                             *سماكة 5 سم والعرض 25 سم و130 سم الشاقولي (قطعة واحدة)</w:t>
      </w:r>
    </w:p>
    <w:p w14:paraId="0B8D0EBD" w14:textId="77777777" w:rsidR="002B5B81" w:rsidRPr="0084304A" w:rsidRDefault="002B5B81" w:rsidP="00E37B40">
      <w:pPr>
        <w:pStyle w:val="af1"/>
        <w:spacing w:line="240" w:lineRule="auto"/>
        <w:rPr>
          <w:rtl/>
        </w:rPr>
      </w:pPr>
      <w:r w:rsidRPr="0084304A">
        <w:rPr>
          <w:rtl/>
        </w:rPr>
        <w:t>يجب غسل ال</w:t>
      </w:r>
      <w:r w:rsidRPr="0084304A">
        <w:rPr>
          <w:rFonts w:hint="cs"/>
          <w:rtl/>
        </w:rPr>
        <w:t>حجر</w:t>
      </w:r>
      <w:r w:rsidRPr="0084304A">
        <w:rPr>
          <w:rtl/>
        </w:rPr>
        <w:t xml:space="preserve"> بالماء قبل التركيب و يؤسس وجه ال</w:t>
      </w:r>
      <w:r w:rsidRPr="0084304A">
        <w:rPr>
          <w:rFonts w:hint="cs"/>
          <w:rtl/>
        </w:rPr>
        <w:t>حجر</w:t>
      </w:r>
      <w:r w:rsidRPr="0084304A">
        <w:rPr>
          <w:rtl/>
        </w:rPr>
        <w:t xml:space="preserve"> السفلي بطبقة من الإسمنت الأبيض </w:t>
      </w:r>
      <w:proofErr w:type="spellStart"/>
      <w:r w:rsidRPr="0084304A">
        <w:rPr>
          <w:rtl/>
        </w:rPr>
        <w:t>أوالأسود</w:t>
      </w:r>
      <w:proofErr w:type="spellEnd"/>
      <w:r w:rsidRPr="0084304A">
        <w:rPr>
          <w:rtl/>
        </w:rPr>
        <w:t xml:space="preserve"> عالي التركيز ثم يثبت على المونة ، ويرش بالماء لمدة أسبوع على الأقل بعد التركيب</w:t>
      </w:r>
    </w:p>
    <w:p w14:paraId="3D7B171E" w14:textId="77777777" w:rsidR="002B5B81" w:rsidRPr="0084304A" w:rsidRDefault="002B5B81" w:rsidP="00E37B40">
      <w:pPr>
        <w:pStyle w:val="af1"/>
        <w:spacing w:line="240" w:lineRule="auto"/>
      </w:pPr>
      <w:r w:rsidRPr="0084304A">
        <w:rPr>
          <w:rtl/>
        </w:rPr>
        <w:t>بعد انتهاء أعمال تركيب الإطار ال</w:t>
      </w:r>
      <w:r w:rsidRPr="0084304A">
        <w:rPr>
          <w:rFonts w:hint="cs"/>
          <w:rtl/>
        </w:rPr>
        <w:t>حجري</w:t>
      </w:r>
      <w:r w:rsidRPr="0084304A">
        <w:rPr>
          <w:rtl/>
        </w:rPr>
        <w:t>، يتم تنظيف جميع الأوساخ والبقع وآثار المونة</w:t>
      </w:r>
      <w:r w:rsidRPr="0084304A">
        <w:t>.</w:t>
      </w:r>
    </w:p>
    <w:p w14:paraId="3632A50D" w14:textId="77777777" w:rsidR="002B5B81" w:rsidRPr="0084304A" w:rsidRDefault="002B5B81" w:rsidP="00E37B40">
      <w:pPr>
        <w:pStyle w:val="af1"/>
        <w:spacing w:line="240" w:lineRule="auto"/>
        <w:rPr>
          <w:rtl/>
        </w:rPr>
      </w:pPr>
      <w:r w:rsidRPr="0084304A">
        <w:rPr>
          <w:rtl/>
        </w:rPr>
        <w:t>تقدر أعمال إكساء النوافذ والأبواب بالإطارات ال</w:t>
      </w:r>
      <w:r w:rsidRPr="0084304A">
        <w:rPr>
          <w:rFonts w:hint="cs"/>
          <w:rtl/>
        </w:rPr>
        <w:t xml:space="preserve">حجرية </w:t>
      </w:r>
      <w:r w:rsidRPr="0084304A">
        <w:rPr>
          <w:rtl/>
        </w:rPr>
        <w:t>بالمتر المربع</w:t>
      </w:r>
      <w:r w:rsidRPr="0084304A">
        <w:t>.</w:t>
      </w:r>
    </w:p>
    <w:p w14:paraId="4FF2C4AE" w14:textId="77777777" w:rsidR="002B5B81" w:rsidRPr="0084304A" w:rsidRDefault="002B5B81" w:rsidP="00E37B40">
      <w:pPr>
        <w:pStyle w:val="af1"/>
        <w:spacing w:line="240" w:lineRule="auto"/>
        <w:rPr>
          <w:rtl/>
        </w:rPr>
      </w:pPr>
      <w:r w:rsidRPr="0084304A">
        <w:rPr>
          <w:rtl/>
        </w:rPr>
        <w:t>يراعى طلاء ال</w:t>
      </w:r>
      <w:r w:rsidRPr="0084304A">
        <w:rPr>
          <w:rFonts w:hint="cs"/>
          <w:rtl/>
        </w:rPr>
        <w:t>حجر</w:t>
      </w:r>
      <w:r w:rsidRPr="0084304A">
        <w:rPr>
          <w:rtl/>
        </w:rPr>
        <w:t xml:space="preserve"> بروبة اسمنتية قبل التركيب </w:t>
      </w:r>
    </w:p>
    <w:p w14:paraId="2F7022B3" w14:textId="77777777" w:rsidR="002B5B81" w:rsidRPr="0084304A" w:rsidRDefault="002B5B81" w:rsidP="00E37B40">
      <w:pPr>
        <w:pStyle w:val="af1"/>
        <w:spacing w:line="240" w:lineRule="auto"/>
        <w:rPr>
          <w:rtl/>
        </w:rPr>
      </w:pPr>
      <w:r w:rsidRPr="0084304A">
        <w:rPr>
          <w:rtl/>
        </w:rPr>
        <w:t>يركب ال</w:t>
      </w:r>
      <w:r w:rsidRPr="0084304A">
        <w:rPr>
          <w:rFonts w:hint="cs"/>
          <w:rtl/>
        </w:rPr>
        <w:t>حجر</w:t>
      </w:r>
      <w:r w:rsidRPr="0084304A">
        <w:rPr>
          <w:rtl/>
        </w:rPr>
        <w:t xml:space="preserve"> بمونة اسمنتية عيار </w:t>
      </w:r>
      <w:r w:rsidRPr="0084304A">
        <w:rPr>
          <w:rFonts w:hint="cs"/>
          <w:rtl/>
        </w:rPr>
        <w:t>4</w:t>
      </w:r>
      <w:r w:rsidRPr="0084304A">
        <w:rPr>
          <w:rtl/>
        </w:rPr>
        <w:t>00 كغ اسمنت لكل 1 م3 من الرمل المحقق للشروط وبسماكة 3 سم وتدق بالمطرقة حتى تنفر المونة الأسمنتية من الجوانب .</w:t>
      </w:r>
    </w:p>
    <w:p w14:paraId="7BEFFE8C" w14:textId="77777777" w:rsidR="002B5B81" w:rsidRPr="0084304A" w:rsidRDefault="002B5B81" w:rsidP="00E37B40">
      <w:pPr>
        <w:pStyle w:val="af1"/>
        <w:spacing w:line="240" w:lineRule="auto"/>
        <w:rPr>
          <w:rtl/>
        </w:rPr>
      </w:pPr>
      <w:r w:rsidRPr="0084304A">
        <w:rPr>
          <w:rtl/>
        </w:rPr>
        <w:lastRenderedPageBreak/>
        <w:t>يتم تنفيذ طبقة المسمار قبل المباشرة بتركيب ال</w:t>
      </w:r>
      <w:r w:rsidRPr="0084304A">
        <w:rPr>
          <w:rFonts w:hint="cs"/>
          <w:rtl/>
        </w:rPr>
        <w:t>حجر</w:t>
      </w:r>
      <w:r w:rsidRPr="0084304A">
        <w:rPr>
          <w:rtl/>
        </w:rPr>
        <w:t xml:space="preserve"> بنفس شروط الطينة الأسمنتية .</w:t>
      </w:r>
    </w:p>
    <w:p w14:paraId="410532AD" w14:textId="77777777" w:rsidR="002B5B81" w:rsidRPr="0084304A" w:rsidRDefault="002B5B81" w:rsidP="00E37B40">
      <w:pPr>
        <w:pStyle w:val="af1"/>
        <w:spacing w:line="240" w:lineRule="auto"/>
        <w:rPr>
          <w:rtl/>
        </w:rPr>
      </w:pPr>
      <w:r w:rsidRPr="0084304A">
        <w:rPr>
          <w:rtl/>
        </w:rPr>
        <w:t>يربط ال</w:t>
      </w:r>
      <w:r w:rsidRPr="0084304A">
        <w:rPr>
          <w:rFonts w:hint="cs"/>
          <w:rtl/>
        </w:rPr>
        <w:t>حجر</w:t>
      </w:r>
      <w:r w:rsidRPr="0084304A">
        <w:rPr>
          <w:rtl/>
        </w:rPr>
        <w:t xml:space="preserve"> إلى الأسمنت بواسطة شناكل ودسر حديدية قطر 5 مم على أن لا يقل عددها عن شنكلين لكل حجر . بعد إتمام تركيب ال</w:t>
      </w:r>
      <w:r w:rsidRPr="0084304A">
        <w:rPr>
          <w:rFonts w:hint="cs"/>
          <w:rtl/>
        </w:rPr>
        <w:t>حجر</w:t>
      </w:r>
      <w:r w:rsidRPr="0084304A">
        <w:rPr>
          <w:rtl/>
        </w:rPr>
        <w:t xml:space="preserve"> يتم تنظيفه وترويبه وتكحيله وإجراء عملية الدمج و الشطف حسب المخططات ورأي الإدارة .</w:t>
      </w:r>
    </w:p>
    <w:p w14:paraId="0B564407" w14:textId="12286B66" w:rsidR="002B5B81" w:rsidRPr="0084304A" w:rsidRDefault="002B5B81" w:rsidP="00E37B40">
      <w:pPr>
        <w:pStyle w:val="af1"/>
        <w:spacing w:line="240" w:lineRule="auto"/>
        <w:rPr>
          <w:rtl/>
        </w:rPr>
      </w:pPr>
      <w:r w:rsidRPr="0084304A">
        <w:rPr>
          <w:rtl/>
        </w:rPr>
        <w:t>يشمل السعر ثمن ال</w:t>
      </w:r>
      <w:r w:rsidRPr="0084304A">
        <w:rPr>
          <w:rFonts w:hint="cs"/>
          <w:rtl/>
        </w:rPr>
        <w:t>حجر</w:t>
      </w:r>
      <w:r w:rsidRPr="0084304A">
        <w:rPr>
          <w:rtl/>
        </w:rPr>
        <w:t xml:space="preserve"> المنحوت وأجور قصه وصقله ونقله ومواد تثبيته وأجور تركيبه وحديد الشبكة و الشناكل والدسر اللازمة للتثبيت و المونة الإسمنتية واسمنت الروبة والتكحيل وأجور اليد العاملة اللازمة للتحميل والنقل والتركيب والتحشية والسقاية والسقائل مع الأرباح والهوالك وكل </w:t>
      </w:r>
      <w:proofErr w:type="spellStart"/>
      <w:r w:rsidRPr="0084304A">
        <w:rPr>
          <w:rtl/>
        </w:rPr>
        <w:t>مايلزم</w:t>
      </w:r>
      <w:proofErr w:type="spellEnd"/>
      <w:r w:rsidRPr="0084304A">
        <w:rPr>
          <w:rtl/>
        </w:rPr>
        <w:t xml:space="preserve"> لإتمام العمل بشكل جيد </w:t>
      </w:r>
    </w:p>
    <w:p w14:paraId="077C65DC" w14:textId="0771F259" w:rsidR="002B5B81" w:rsidRPr="002B5B81" w:rsidRDefault="002B5B81" w:rsidP="00E37B40">
      <w:pPr>
        <w:pStyle w:val="af6"/>
        <w:numPr>
          <w:ilvl w:val="0"/>
          <w:numId w:val="3"/>
        </w:numPr>
        <w:spacing w:line="240" w:lineRule="auto"/>
        <w:rPr>
          <w:rFonts w:eastAsia="Calibri"/>
          <w:rtl/>
        </w:rPr>
      </w:pPr>
      <w:r w:rsidRPr="002B5B81">
        <w:rPr>
          <w:rFonts w:eastAsia="Calibri"/>
          <w:rtl/>
        </w:rPr>
        <w:t>أعمال</w:t>
      </w:r>
      <w:r w:rsidRPr="002B5B81">
        <w:rPr>
          <w:rFonts w:eastAsia="Calibri"/>
        </w:rPr>
        <w:t xml:space="preserve">  </w:t>
      </w:r>
      <w:r w:rsidR="00AD0E76">
        <w:rPr>
          <w:rFonts w:eastAsia="Calibri" w:hint="cs"/>
          <w:rtl/>
        </w:rPr>
        <w:t>زريقة</w:t>
      </w:r>
      <w:r w:rsidRPr="002B5B81">
        <w:rPr>
          <w:rFonts w:eastAsia="Calibri"/>
          <w:rtl/>
        </w:rPr>
        <w:t xml:space="preserve"> إسمنتية ثلاث وجوه على الودع :</w:t>
      </w:r>
    </w:p>
    <w:p w14:paraId="4A5C6DEE" w14:textId="77777777" w:rsidR="002B5B81" w:rsidRPr="0084304A" w:rsidRDefault="002B5B81" w:rsidP="00E37B40">
      <w:pPr>
        <w:pStyle w:val="af1"/>
        <w:spacing w:line="240" w:lineRule="auto"/>
        <w:rPr>
          <w:rtl/>
        </w:rPr>
      </w:pPr>
      <w:r w:rsidRPr="0084304A">
        <w:rPr>
          <w:rtl/>
        </w:rPr>
        <w:t>شروط عامة :</w:t>
      </w:r>
    </w:p>
    <w:p w14:paraId="56F22877" w14:textId="77777777" w:rsidR="002B5B81" w:rsidRPr="0084304A" w:rsidRDefault="002B5B81" w:rsidP="00E37B40">
      <w:pPr>
        <w:pStyle w:val="af1"/>
        <w:spacing w:line="240" w:lineRule="auto"/>
        <w:rPr>
          <w:rtl/>
        </w:rPr>
      </w:pPr>
      <w:r w:rsidRPr="0084304A">
        <w:rPr>
          <w:rtl/>
        </w:rPr>
        <w:t>آ - يجب أن لا تقل سماكة الورقة عن / 15 / مم ولا تزيد عن / 25 / مم ولا يشمل ذلك المونة الإضافية اللازمة لتصبح السوية حسب ما هو وارد في الشروط العامة لأعمال الطينة الأسمنتية.</w:t>
      </w:r>
    </w:p>
    <w:p w14:paraId="23073161" w14:textId="77777777" w:rsidR="002B5B81" w:rsidRPr="0084304A" w:rsidRDefault="002B5B81" w:rsidP="00E37B40">
      <w:pPr>
        <w:pStyle w:val="af1"/>
        <w:spacing w:line="240" w:lineRule="auto"/>
        <w:rPr>
          <w:rtl/>
        </w:rPr>
      </w:pPr>
      <w:r w:rsidRPr="0084304A">
        <w:rPr>
          <w:rtl/>
        </w:rPr>
        <w:t xml:space="preserve">ب - يجب أن تكون سطوح الورقة مستوية والخطوط مستقيمة أفقية أو شاقولية بشكل صحيح على أن  لا </w:t>
      </w:r>
      <w:proofErr w:type="spellStart"/>
      <w:r w:rsidRPr="0084304A">
        <w:rPr>
          <w:rtl/>
        </w:rPr>
        <w:t>يتجاوزالفرق</w:t>
      </w:r>
      <w:proofErr w:type="spellEnd"/>
      <w:r w:rsidRPr="0084304A">
        <w:rPr>
          <w:rtl/>
        </w:rPr>
        <w:t xml:space="preserve"> بين سطح الورقة وبين وجه قده صحيحة طولها ثلاثة أمتار الميليمترين في أية وضعية للقدة .</w:t>
      </w:r>
    </w:p>
    <w:p w14:paraId="65FE090A" w14:textId="77777777" w:rsidR="002B5B81" w:rsidRPr="0084304A" w:rsidRDefault="002B5B81" w:rsidP="00E37B40">
      <w:pPr>
        <w:pStyle w:val="af1"/>
        <w:spacing w:line="240" w:lineRule="auto"/>
        <w:rPr>
          <w:rtl/>
        </w:rPr>
      </w:pPr>
      <w:r w:rsidRPr="0084304A">
        <w:rPr>
          <w:rtl/>
        </w:rPr>
        <w:t xml:space="preserve">    ج - تعمل الزوايا  بشكل قائم </w:t>
      </w:r>
    </w:p>
    <w:p w14:paraId="5DADA451" w14:textId="77777777" w:rsidR="002B5B81" w:rsidRPr="0084304A" w:rsidRDefault="002B5B81" w:rsidP="00E37B40">
      <w:pPr>
        <w:pStyle w:val="af1"/>
        <w:spacing w:line="240" w:lineRule="auto"/>
        <w:rPr>
          <w:rtl/>
        </w:rPr>
      </w:pPr>
      <w:r w:rsidRPr="0084304A">
        <w:rPr>
          <w:rtl/>
        </w:rPr>
        <w:t xml:space="preserve">د - على المنفذ إصلاح الطبقة حول الثقوب والفتحات والفراغات التي تنفذ من أجل مختلف التأسيسات كالتدفئة والتمديدات على مختلف أنواعها ولو كانت غير عائدة لالتزامه . كما أن عليه عمل لحامات الطينة </w:t>
      </w:r>
    </w:p>
    <w:p w14:paraId="69858F8A" w14:textId="77777777" w:rsidR="002B5B81" w:rsidRPr="0084304A" w:rsidRDefault="002B5B81" w:rsidP="00E37B40">
      <w:pPr>
        <w:pStyle w:val="af1"/>
        <w:spacing w:line="240" w:lineRule="auto"/>
        <w:rPr>
          <w:rtl/>
        </w:rPr>
      </w:pPr>
      <w:r w:rsidRPr="0084304A">
        <w:rPr>
          <w:rtl/>
        </w:rPr>
        <w:t>مع البلاط أو السقوف المستعارة والنعلات بشكل دقيق . ويجب أيضاُ تنفيذ الطينة عند فواصل التمدد وبخطوط مستقيمة ومتوازية.</w:t>
      </w:r>
    </w:p>
    <w:p w14:paraId="43E09259" w14:textId="77777777" w:rsidR="002B5B81" w:rsidRPr="0084304A" w:rsidRDefault="002B5B81" w:rsidP="00E37B40">
      <w:pPr>
        <w:pStyle w:val="af1"/>
        <w:spacing w:line="240" w:lineRule="auto"/>
        <w:rPr>
          <w:rtl/>
        </w:rPr>
      </w:pPr>
      <w:r w:rsidRPr="0084304A">
        <w:rPr>
          <w:rtl/>
        </w:rPr>
        <w:t>هـ – تعمل الجبلات بكميات يمكن استهلاكها خلال نصف ساعة وترفض جميع الكميات التي تزيد بعد مرور هذه المدة.</w:t>
      </w:r>
    </w:p>
    <w:p w14:paraId="195B4BC8" w14:textId="77777777" w:rsidR="002B5B81" w:rsidRPr="0084304A" w:rsidRDefault="002B5B81" w:rsidP="00E37B40">
      <w:pPr>
        <w:pStyle w:val="af1"/>
        <w:spacing w:line="240" w:lineRule="auto"/>
        <w:rPr>
          <w:rtl/>
        </w:rPr>
      </w:pPr>
      <w:r w:rsidRPr="0084304A">
        <w:rPr>
          <w:rtl/>
        </w:rPr>
        <w:t>و– تزال جميع أجزاء الورقة التي يسمع لها صوت خن عند الضرب عليها أو التي يظهر فيها شقوق أو تموجات أو أي عيب آخر ويعاد توريقها بالشكل الصحيح المطلوب .</w:t>
      </w:r>
    </w:p>
    <w:p w14:paraId="5E76FD43" w14:textId="77777777" w:rsidR="002B5B81" w:rsidRPr="0084304A" w:rsidRDefault="002B5B81" w:rsidP="00E37B40">
      <w:pPr>
        <w:pStyle w:val="af1"/>
        <w:spacing w:line="240" w:lineRule="auto"/>
        <w:rPr>
          <w:rtl/>
        </w:rPr>
      </w:pPr>
      <w:r w:rsidRPr="0084304A">
        <w:rPr>
          <w:rtl/>
        </w:rPr>
        <w:t xml:space="preserve">د- يتم تنفيذ الطينة الخارجية باستخدام السقائل </w:t>
      </w:r>
    </w:p>
    <w:p w14:paraId="15DEE9BB" w14:textId="77777777" w:rsidR="002B5B81" w:rsidRPr="0084304A" w:rsidRDefault="002B5B81" w:rsidP="00E37B40">
      <w:pPr>
        <w:pStyle w:val="af1"/>
        <w:spacing w:line="240" w:lineRule="auto"/>
        <w:rPr>
          <w:rtl/>
        </w:rPr>
      </w:pPr>
      <w:r w:rsidRPr="0084304A">
        <w:rPr>
          <w:rtl/>
        </w:rPr>
        <w:t>تنفيذ الطينة الإسمنتية :</w:t>
      </w:r>
    </w:p>
    <w:p w14:paraId="23B95E1D" w14:textId="77777777" w:rsidR="002B5B81" w:rsidRPr="0084304A" w:rsidRDefault="002B5B81" w:rsidP="00E37B40">
      <w:pPr>
        <w:pStyle w:val="af1"/>
        <w:spacing w:line="240" w:lineRule="auto"/>
        <w:rPr>
          <w:rtl/>
        </w:rPr>
      </w:pPr>
      <w:r w:rsidRPr="0084304A">
        <w:rPr>
          <w:rtl/>
        </w:rPr>
        <w:t>تنفذ الطينة الإسمنتية الداخلية على الجدران الداخلية والأسقف والطينة الخارجية  وفق ما يلي :</w:t>
      </w:r>
    </w:p>
    <w:p w14:paraId="195C3456" w14:textId="77777777" w:rsidR="002B5B81" w:rsidRPr="0084304A" w:rsidRDefault="002B5B81" w:rsidP="00E37B40">
      <w:pPr>
        <w:pStyle w:val="af1"/>
        <w:spacing w:line="240" w:lineRule="auto"/>
        <w:rPr>
          <w:rtl/>
        </w:rPr>
      </w:pPr>
      <w:r w:rsidRPr="0084304A">
        <w:rPr>
          <w:rtl/>
        </w:rPr>
        <w:t>- رشة مسمار .</w:t>
      </w:r>
    </w:p>
    <w:p w14:paraId="01508AC2" w14:textId="77777777" w:rsidR="002B5B81" w:rsidRPr="0084304A" w:rsidRDefault="002B5B81" w:rsidP="00E37B40">
      <w:pPr>
        <w:pStyle w:val="af1"/>
        <w:spacing w:line="240" w:lineRule="auto"/>
        <w:rPr>
          <w:rtl/>
        </w:rPr>
      </w:pPr>
      <w:r w:rsidRPr="0084304A">
        <w:rPr>
          <w:rtl/>
        </w:rPr>
        <w:t>- رقع تسوية ( ودعات ) .</w:t>
      </w:r>
    </w:p>
    <w:p w14:paraId="09E7DAD8" w14:textId="77777777" w:rsidR="002B5B81" w:rsidRPr="0084304A" w:rsidRDefault="002B5B81" w:rsidP="00E37B40">
      <w:pPr>
        <w:pStyle w:val="af1"/>
        <w:spacing w:line="240" w:lineRule="auto"/>
        <w:rPr>
          <w:rtl/>
        </w:rPr>
      </w:pPr>
      <w:r w:rsidRPr="0084304A">
        <w:rPr>
          <w:rtl/>
        </w:rPr>
        <w:t>- وجه بطانة .</w:t>
      </w:r>
    </w:p>
    <w:p w14:paraId="1EC343F3" w14:textId="77777777" w:rsidR="002B5B81" w:rsidRPr="0084304A" w:rsidRDefault="002B5B81" w:rsidP="00E37B40">
      <w:pPr>
        <w:pStyle w:val="af1"/>
        <w:spacing w:line="240" w:lineRule="auto"/>
        <w:rPr>
          <w:rtl/>
        </w:rPr>
      </w:pPr>
      <w:r w:rsidRPr="0084304A">
        <w:rPr>
          <w:rtl/>
        </w:rPr>
        <w:t xml:space="preserve">- وجه </w:t>
      </w:r>
      <w:proofErr w:type="spellStart"/>
      <w:r w:rsidRPr="0084304A">
        <w:rPr>
          <w:rtl/>
        </w:rPr>
        <w:t>ضهارة</w:t>
      </w:r>
      <w:proofErr w:type="spellEnd"/>
      <w:r w:rsidRPr="0084304A">
        <w:rPr>
          <w:rtl/>
        </w:rPr>
        <w:t xml:space="preserve"> .</w:t>
      </w:r>
    </w:p>
    <w:p w14:paraId="44127816" w14:textId="77777777" w:rsidR="002B5B81" w:rsidRPr="0084304A" w:rsidRDefault="002B5B81" w:rsidP="00E37B40">
      <w:pPr>
        <w:pStyle w:val="af1"/>
        <w:spacing w:line="240" w:lineRule="auto"/>
        <w:rPr>
          <w:rtl/>
        </w:rPr>
      </w:pPr>
      <w:r w:rsidRPr="0084304A">
        <w:rPr>
          <w:rtl/>
        </w:rPr>
        <w:t>آ -  قبل الشروع في أشغال ورقة الإسمنت :</w:t>
      </w:r>
    </w:p>
    <w:p w14:paraId="1395CC08" w14:textId="77777777" w:rsidR="002B5B81" w:rsidRPr="0084304A" w:rsidRDefault="002B5B81" w:rsidP="00E37B40">
      <w:pPr>
        <w:pStyle w:val="af1"/>
        <w:spacing w:line="240" w:lineRule="auto"/>
        <w:rPr>
          <w:rtl/>
        </w:rPr>
      </w:pPr>
      <w:r w:rsidRPr="0084304A">
        <w:rPr>
          <w:rtl/>
        </w:rPr>
        <w:lastRenderedPageBreak/>
        <w:t>تنظف السطوح بفراشي حديدية وتنكش الفراغات واللصاقات والفواصل تزال جميع الأجزاء غير الثابتة أو قطع الخشب أو الحديد وغيرها من المواد المختلفة عن البناء أو عن صب البيتون .</w:t>
      </w:r>
    </w:p>
    <w:p w14:paraId="74C11D94" w14:textId="77777777" w:rsidR="002B5B81" w:rsidRPr="0084304A" w:rsidRDefault="002B5B81" w:rsidP="00E37B40">
      <w:pPr>
        <w:pStyle w:val="af1"/>
        <w:spacing w:line="240" w:lineRule="auto"/>
        <w:rPr>
          <w:rtl/>
        </w:rPr>
      </w:pPr>
      <w:r w:rsidRPr="0084304A">
        <w:rPr>
          <w:rtl/>
        </w:rPr>
        <w:t>ترش السطوح بالماء الغزير قبل المباشرة بالتوريق بوقت كاف لكي يتاح لمواد البناء والبيتون تشرب الماء بشكل كاف</w:t>
      </w:r>
    </w:p>
    <w:p w14:paraId="2F98AC54" w14:textId="77777777" w:rsidR="002B5B81" w:rsidRPr="0084304A" w:rsidRDefault="002B5B81" w:rsidP="00E37B40">
      <w:pPr>
        <w:pStyle w:val="af1"/>
        <w:spacing w:line="240" w:lineRule="auto"/>
      </w:pPr>
      <w:r w:rsidRPr="0084304A">
        <w:rPr>
          <w:rtl/>
        </w:rPr>
        <w:t xml:space="preserve"> ب – الرشة : تعمل الرشة بمونة الرمل والإسمنت من عيار / 350 / كيلو غرام من الإسمنت لكل متر مكعب وتكون المونة رخوة وترش على السطوح بقوة بواسطة المسطرين أو  المالج حتى تغطي سائر  السطح ، وتترك هذه الطبقة لكي تجف خلال مدة يومين أو ثلاثة مع سقايتها بالماء خلال هذه المدة .</w:t>
      </w:r>
    </w:p>
    <w:p w14:paraId="0F17EC35" w14:textId="77777777" w:rsidR="002B5B81" w:rsidRPr="0084304A" w:rsidRDefault="002B5B81" w:rsidP="00E37B40">
      <w:pPr>
        <w:pStyle w:val="af1"/>
        <w:spacing w:line="240" w:lineRule="auto"/>
        <w:rPr>
          <w:rtl/>
        </w:rPr>
      </w:pPr>
      <w:r w:rsidRPr="0084304A">
        <w:rPr>
          <w:rtl/>
        </w:rPr>
        <w:t xml:space="preserve">ج - رقع التسوية ( ودعات ) : </w:t>
      </w:r>
    </w:p>
    <w:p w14:paraId="23CD70FE" w14:textId="77777777" w:rsidR="002B5B81" w:rsidRPr="0084304A" w:rsidRDefault="002B5B81" w:rsidP="00E37B40">
      <w:pPr>
        <w:pStyle w:val="af1"/>
        <w:spacing w:line="240" w:lineRule="auto"/>
        <w:rPr>
          <w:rtl/>
        </w:rPr>
      </w:pPr>
      <w:r w:rsidRPr="0084304A">
        <w:rPr>
          <w:rtl/>
        </w:rPr>
        <w:t>تثبت على السطح رقع صغيرة من المونة لا تزيد البعد بينها عن مترين أفقياً و شاقولياً ويستحسن أن تثبت عليها قطع صغيرة من مادة صلبة ملساء كقطع البورسلين أو السيراميك  وتضبط سوية هذه الرقع أفقياً و شاقولياً على الخيطان و القدة الخشبية و الشاقول وميزان  التسوية . ثم توصل هذه الرقع أفقياً و شاقولياً لتؤلف خطوطاً متوازية لتكون إماماً في مد طبقة البطانة فيما بعد مع الأخذ بعين الاعتبار أن لا تنقص سماكة البطانة عن سنتمتر واحد.</w:t>
      </w:r>
    </w:p>
    <w:p w14:paraId="1B747B8B" w14:textId="77777777" w:rsidR="002B5B81" w:rsidRPr="0084304A" w:rsidRDefault="002B5B81" w:rsidP="00E37B40">
      <w:pPr>
        <w:pStyle w:val="af1"/>
        <w:spacing w:line="240" w:lineRule="auto"/>
        <w:rPr>
          <w:rtl/>
        </w:rPr>
      </w:pPr>
      <w:r w:rsidRPr="0084304A">
        <w:rPr>
          <w:rtl/>
        </w:rPr>
        <w:t xml:space="preserve">هـ - البطانة : </w:t>
      </w:r>
    </w:p>
    <w:p w14:paraId="5EB450F8" w14:textId="77777777" w:rsidR="002B5B81" w:rsidRPr="0084304A" w:rsidRDefault="002B5B81" w:rsidP="00E37B40">
      <w:pPr>
        <w:pStyle w:val="af1"/>
        <w:spacing w:line="240" w:lineRule="auto"/>
      </w:pPr>
      <w:r w:rsidRPr="0084304A">
        <w:rPr>
          <w:rtl/>
        </w:rPr>
        <w:t xml:space="preserve">تكون البطانة مؤلفة من مونه عيار  300كيلو غرام إسمنت لكل متر مكعب من الرمل وتمد هذه المونة على السطوح بالمسطرين مع دفعها بقوة حتى تملأ الفراغات بين الودعات الشاقولية ، يسوى وجه البطانة بعد انقضاء فترة على مدها بواسطة القدة الخشبية التي تستند على الودعات الشاقولية من الجانبين على أن لا تقل سماكتها عن 1 سم ، ويترك الوجه خشناً ويحزز بالمسطرين لضمان التصاق البطانة مع </w:t>
      </w:r>
      <w:proofErr w:type="spellStart"/>
      <w:r w:rsidRPr="0084304A">
        <w:rPr>
          <w:rtl/>
        </w:rPr>
        <w:t>الضهارة</w:t>
      </w:r>
      <w:proofErr w:type="spellEnd"/>
      <w:r w:rsidRPr="0084304A">
        <w:rPr>
          <w:rtl/>
        </w:rPr>
        <w:t xml:space="preserve"> ، تترك البطانة بعد مدها الوقت الكافي مع السقاية المتواصلة بالماء .</w:t>
      </w:r>
    </w:p>
    <w:p w14:paraId="46933341" w14:textId="77777777" w:rsidR="002B5B81" w:rsidRPr="0084304A" w:rsidRDefault="002B5B81" w:rsidP="00E37B40">
      <w:pPr>
        <w:pStyle w:val="af1"/>
        <w:spacing w:line="240" w:lineRule="auto"/>
        <w:rPr>
          <w:rtl/>
        </w:rPr>
      </w:pPr>
      <w:r w:rsidRPr="0084304A">
        <w:rPr>
          <w:rtl/>
        </w:rPr>
        <w:t xml:space="preserve">و </w:t>
      </w:r>
      <w:r w:rsidRPr="0084304A">
        <w:t xml:space="preserve"> -</w:t>
      </w:r>
      <w:proofErr w:type="spellStart"/>
      <w:r w:rsidRPr="0084304A">
        <w:rPr>
          <w:rtl/>
        </w:rPr>
        <w:t>الضهارة</w:t>
      </w:r>
      <w:proofErr w:type="spellEnd"/>
      <w:r w:rsidRPr="0084304A">
        <w:rPr>
          <w:rtl/>
        </w:rPr>
        <w:t xml:space="preserve"> : </w:t>
      </w:r>
    </w:p>
    <w:p w14:paraId="18221371" w14:textId="77777777" w:rsidR="002B5B81" w:rsidRPr="0084304A" w:rsidRDefault="002B5B81" w:rsidP="00E37B40">
      <w:pPr>
        <w:pStyle w:val="af1"/>
        <w:spacing w:line="240" w:lineRule="auto"/>
        <w:rPr>
          <w:rtl/>
        </w:rPr>
      </w:pPr>
      <w:r w:rsidRPr="0084304A">
        <w:rPr>
          <w:rtl/>
        </w:rPr>
        <w:t>وتكون مكونة من مونه عيار / 350 / كيلو غرام من الإسمنت لكل متر مكعب من الرمل الناعم أومن مونه / 300 / كيلو غرام إسمنت و/150 / ليتر من رائق الكلس لكل متر مكعب من الرمل الناعم ولمهندس الإدارة الخيار في تحديد المواقع التي يستعمل فيها أيا من النوعين.</w:t>
      </w:r>
    </w:p>
    <w:p w14:paraId="6E508CD2" w14:textId="77777777" w:rsidR="002B5B81" w:rsidRPr="0084304A" w:rsidRDefault="002B5B81" w:rsidP="00E37B40">
      <w:pPr>
        <w:pStyle w:val="af1"/>
        <w:spacing w:line="240" w:lineRule="auto"/>
        <w:rPr>
          <w:rtl/>
        </w:rPr>
      </w:pPr>
      <w:r w:rsidRPr="0084304A">
        <w:rPr>
          <w:rtl/>
        </w:rPr>
        <w:t xml:space="preserve">يصقل هذا الوجه جيداً ويفرك بالخشب واللباد ومفرك الإسفنج ويجب تجنب رش الإسمنت فوق وجه </w:t>
      </w:r>
      <w:proofErr w:type="spellStart"/>
      <w:r w:rsidRPr="0084304A">
        <w:rPr>
          <w:rtl/>
        </w:rPr>
        <w:t>الضهارة</w:t>
      </w:r>
      <w:proofErr w:type="spellEnd"/>
      <w:r w:rsidRPr="0084304A">
        <w:rPr>
          <w:rtl/>
        </w:rPr>
        <w:t xml:space="preserve"> . تكون سماكة </w:t>
      </w:r>
      <w:proofErr w:type="spellStart"/>
      <w:r w:rsidRPr="0084304A">
        <w:rPr>
          <w:rtl/>
        </w:rPr>
        <w:t>الضهارة</w:t>
      </w:r>
      <w:proofErr w:type="spellEnd"/>
      <w:r w:rsidRPr="0084304A">
        <w:rPr>
          <w:rtl/>
        </w:rPr>
        <w:t xml:space="preserve"> حوالي / 5 / مم .</w:t>
      </w:r>
    </w:p>
    <w:p w14:paraId="23374C07" w14:textId="77777777" w:rsidR="002B5B81" w:rsidRPr="0084304A" w:rsidRDefault="002B5B81" w:rsidP="00E37B40">
      <w:pPr>
        <w:pStyle w:val="af1"/>
        <w:spacing w:line="240" w:lineRule="auto"/>
        <w:rPr>
          <w:rtl/>
        </w:rPr>
      </w:pPr>
      <w:r w:rsidRPr="0084304A">
        <w:rPr>
          <w:rtl/>
        </w:rPr>
        <w:t xml:space="preserve">يثابر على سقاية وجه </w:t>
      </w:r>
      <w:proofErr w:type="spellStart"/>
      <w:r w:rsidRPr="0084304A">
        <w:rPr>
          <w:rtl/>
        </w:rPr>
        <w:t>الضهارة</w:t>
      </w:r>
      <w:proofErr w:type="spellEnd"/>
      <w:r w:rsidRPr="0084304A">
        <w:rPr>
          <w:rtl/>
        </w:rPr>
        <w:t xml:space="preserve"> بالماء بصورة مستمرة لمدة أسبوع، وبشكل يؤمن دوام وجودها في حالة الرطوبة طيلة هذه المدة .</w:t>
      </w:r>
    </w:p>
    <w:p w14:paraId="1B6C6636" w14:textId="77777777" w:rsidR="002B5B81" w:rsidRPr="0084304A" w:rsidRDefault="002B5B81" w:rsidP="00E37B40">
      <w:pPr>
        <w:pStyle w:val="af1"/>
        <w:spacing w:line="240" w:lineRule="auto"/>
      </w:pPr>
      <w:r w:rsidRPr="0084304A">
        <w:rPr>
          <w:rtl/>
        </w:rPr>
        <w:t>قبل المباشرة بورقة الإسمنت تثبت شرائح من الشريط الشبك على جميع الفواصل بين البلوك والبيتون , شاقولياً وأفقياً .</w:t>
      </w:r>
    </w:p>
    <w:p w14:paraId="2899EBE7" w14:textId="77777777" w:rsidR="002B5B81" w:rsidRPr="0084304A" w:rsidRDefault="002B5B81" w:rsidP="00E37B40">
      <w:pPr>
        <w:pStyle w:val="af1"/>
        <w:spacing w:line="240" w:lineRule="auto"/>
        <w:rPr>
          <w:rtl/>
        </w:rPr>
      </w:pPr>
      <w:r w:rsidRPr="0084304A">
        <w:rPr>
          <w:rtl/>
        </w:rPr>
        <w:t xml:space="preserve">يجب إزالة وتنظيف وترحيل جميع النواتج </w:t>
      </w:r>
    </w:p>
    <w:p w14:paraId="5BD88B46" w14:textId="0E375E1E" w:rsidR="002B5B81" w:rsidRPr="0084304A" w:rsidRDefault="002B5B81" w:rsidP="00C91B9B">
      <w:pPr>
        <w:pStyle w:val="af1"/>
        <w:spacing w:line="240" w:lineRule="auto"/>
      </w:pPr>
      <w:r w:rsidRPr="0084304A">
        <w:rPr>
          <w:rtl/>
        </w:rPr>
        <w:t>تقدير الأعمــــــــال :</w:t>
      </w:r>
      <w:r w:rsidR="00C91B9B">
        <w:rPr>
          <w:rFonts w:hint="cs"/>
          <w:rtl/>
        </w:rPr>
        <w:t xml:space="preserve"> </w:t>
      </w:r>
      <w:r w:rsidRPr="0084304A">
        <w:rPr>
          <w:rtl/>
        </w:rPr>
        <w:t>تقدر أعمال الطينة الإسمنتية بالمتر المربع للمساحة الظاهرة بعد حسم جميع الفراغات التي تزيد مساحتها</w:t>
      </w:r>
      <w:r w:rsidRPr="0084304A">
        <w:t xml:space="preserve"> </w:t>
      </w:r>
      <w:r w:rsidRPr="0084304A">
        <w:rPr>
          <w:rtl/>
        </w:rPr>
        <w:t xml:space="preserve">عن </w:t>
      </w:r>
      <w:r w:rsidR="00C91B9B" w:rsidRPr="0084304A">
        <w:rPr>
          <w:rFonts w:hint="cs"/>
          <w:rtl/>
        </w:rPr>
        <w:t xml:space="preserve">10 </w:t>
      </w:r>
      <w:r w:rsidR="00C91B9B" w:rsidRPr="0084304A">
        <w:t>/</w:t>
      </w:r>
      <w:r w:rsidRPr="0084304A">
        <w:rPr>
          <w:rtl/>
        </w:rPr>
        <w:t>1 المتر المربع.</w:t>
      </w:r>
    </w:p>
    <w:p w14:paraId="1AFA5CE9" w14:textId="1F0A5204" w:rsidR="002B5B81" w:rsidRPr="0084304A" w:rsidRDefault="002B5B81" w:rsidP="00E37B40">
      <w:pPr>
        <w:pStyle w:val="af1"/>
        <w:spacing w:line="240" w:lineRule="auto"/>
        <w:rPr>
          <w:rtl/>
        </w:rPr>
      </w:pPr>
      <w:r w:rsidRPr="0084304A">
        <w:rPr>
          <w:rtl/>
        </w:rPr>
        <w:t xml:space="preserve">ويشمل السعر اليد العاملة اللازمة لإزالة النتوءات والالتواءات وتنظيف السطوح والغسل بالماء وعمل الرشة و الودعات والبطانة </w:t>
      </w:r>
      <w:proofErr w:type="spellStart"/>
      <w:r w:rsidRPr="0084304A">
        <w:rPr>
          <w:rtl/>
        </w:rPr>
        <w:t>والضهارة</w:t>
      </w:r>
      <w:proofErr w:type="spellEnd"/>
      <w:r w:rsidRPr="0084304A">
        <w:rPr>
          <w:rtl/>
        </w:rPr>
        <w:t xml:space="preserve"> مع كافة ما يلزم لإتمام العمل حسب المواصفات المذكورة في أشغال ورقة الإسمنت الداخلية والخارجية  كما </w:t>
      </w:r>
      <w:r w:rsidRPr="0084304A">
        <w:rPr>
          <w:rtl/>
        </w:rPr>
        <w:lastRenderedPageBreak/>
        <w:t>يشمل السعر تقديم جميع المواد والأدوات بما في ذلك السقائل الداخلية والخارجية والسقاية بالماء حتى الإشباع وكافة ما يلزم لتنفيذ العمل على أحسن حال جاهزة للدهان أو الطرش مع الأرباح والهوالك.</w:t>
      </w:r>
    </w:p>
    <w:p w14:paraId="11CB29BE" w14:textId="3A4D0DED" w:rsidR="002B5B81" w:rsidRPr="002B5B81" w:rsidRDefault="002B5B81" w:rsidP="00E37B40">
      <w:pPr>
        <w:pStyle w:val="af6"/>
        <w:numPr>
          <w:ilvl w:val="0"/>
          <w:numId w:val="3"/>
        </w:numPr>
        <w:spacing w:line="240" w:lineRule="auto"/>
        <w:rPr>
          <w:rtl/>
          <w:lang w:eastAsia="ar-SA" w:bidi="ar-SY"/>
        </w:rPr>
      </w:pPr>
      <w:r w:rsidRPr="002B5B81">
        <w:rPr>
          <w:rFonts w:hint="cs"/>
          <w:rtl/>
          <w:lang w:eastAsia="ar-SA" w:bidi="ar-SY"/>
        </w:rPr>
        <w:t xml:space="preserve">اعمال الرشة </w:t>
      </w:r>
      <w:proofErr w:type="spellStart"/>
      <w:r w:rsidRPr="002B5B81">
        <w:rPr>
          <w:rFonts w:hint="cs"/>
          <w:rtl/>
          <w:lang w:eastAsia="ar-SA" w:bidi="ar-SY"/>
        </w:rPr>
        <w:t>التيرولي</w:t>
      </w:r>
      <w:r w:rsidRPr="002B5B81">
        <w:rPr>
          <w:rFonts w:hint="eastAsia"/>
          <w:rtl/>
          <w:lang w:eastAsia="ar-SA" w:bidi="ar-SY"/>
        </w:rPr>
        <w:t>ة</w:t>
      </w:r>
      <w:proofErr w:type="spellEnd"/>
      <w:r w:rsidRPr="002B5B81">
        <w:rPr>
          <w:rFonts w:hint="cs"/>
          <w:rtl/>
          <w:lang w:eastAsia="ar-SA" w:bidi="ar-SY"/>
        </w:rPr>
        <w:t xml:space="preserve"> :</w:t>
      </w:r>
    </w:p>
    <w:p w14:paraId="3A0D225C" w14:textId="77777777" w:rsidR="002B5B81" w:rsidRPr="00C03111" w:rsidRDefault="002B5B81" w:rsidP="00E37B40">
      <w:pPr>
        <w:pStyle w:val="af1"/>
        <w:spacing w:line="240" w:lineRule="auto"/>
      </w:pPr>
      <w:r w:rsidRPr="00C03111">
        <w:rPr>
          <w:rtl/>
        </w:rPr>
        <w:t xml:space="preserve">الرشة </w:t>
      </w:r>
      <w:proofErr w:type="spellStart"/>
      <w:r w:rsidRPr="00C03111">
        <w:rPr>
          <w:rtl/>
        </w:rPr>
        <w:t>التيروليه</w:t>
      </w:r>
      <w:proofErr w:type="spellEnd"/>
      <w:r w:rsidRPr="00C03111">
        <w:rPr>
          <w:rtl/>
        </w:rPr>
        <w:t xml:space="preserve">: هي عبارة عن خليط من الرمل الناعم نبكي و الماء والإسمنت الأبيض </w:t>
      </w:r>
      <w:proofErr w:type="spellStart"/>
      <w:r w:rsidRPr="00C03111">
        <w:rPr>
          <w:rtl/>
        </w:rPr>
        <w:t>البورتلندي</w:t>
      </w:r>
      <w:proofErr w:type="spellEnd"/>
      <w:r w:rsidRPr="00C03111">
        <w:rPr>
          <w:rtl/>
        </w:rPr>
        <w:t xml:space="preserve"> بكمية </w:t>
      </w:r>
      <w:r w:rsidRPr="00C03111">
        <w:rPr>
          <w:rFonts w:hint="cs"/>
          <w:rtl/>
        </w:rPr>
        <w:t>300</w:t>
      </w:r>
      <w:r w:rsidRPr="00C03111">
        <w:rPr>
          <w:rtl/>
        </w:rPr>
        <w:t xml:space="preserve"> كغ/م 3 و تتم عملية الرش بواسطة ماكينة الرش وبحيث تكون الرشة متكاملة ومتجانسة بالسماكة </w:t>
      </w:r>
      <w:proofErr w:type="spellStart"/>
      <w:r w:rsidRPr="00C03111">
        <w:rPr>
          <w:rtl/>
        </w:rPr>
        <w:t>ولاتقل</w:t>
      </w:r>
      <w:proofErr w:type="spellEnd"/>
      <w:r w:rsidRPr="00C03111">
        <w:rPr>
          <w:rtl/>
        </w:rPr>
        <w:t xml:space="preserve"> عن وجهين.</w:t>
      </w:r>
    </w:p>
    <w:p w14:paraId="24EBF013" w14:textId="77777777" w:rsidR="002B5B81" w:rsidRPr="00C03111" w:rsidRDefault="002B5B81" w:rsidP="00E37B40">
      <w:pPr>
        <w:pStyle w:val="af1"/>
        <w:spacing w:line="240" w:lineRule="auto"/>
      </w:pPr>
      <w:r w:rsidRPr="00C03111">
        <w:rPr>
          <w:rtl/>
        </w:rPr>
        <w:t>يتم الرش مع التقطيع ( زوايا الأعمدة والرسومات والكتابات) والقيام بدهان مناطق التقطيع باللون المطلوب حسب إرشادات جهاز الإشراف مع إزالة الرشة الغير صالحة</w:t>
      </w:r>
      <w:r w:rsidRPr="00C03111">
        <w:t xml:space="preserve"> .</w:t>
      </w:r>
    </w:p>
    <w:p w14:paraId="0A65DBC7" w14:textId="77777777" w:rsidR="002B5B81" w:rsidRPr="00C03111" w:rsidRDefault="002B5B81" w:rsidP="00E37B40">
      <w:pPr>
        <w:pStyle w:val="af1"/>
        <w:spacing w:line="240" w:lineRule="auto"/>
        <w:rPr>
          <w:rtl/>
        </w:rPr>
      </w:pPr>
      <w:r w:rsidRPr="00C03111">
        <w:rPr>
          <w:rtl/>
        </w:rPr>
        <w:t xml:space="preserve">الاسمنت المطلوب هو الاسمنت الصناعي من النوع </w:t>
      </w:r>
      <w:proofErr w:type="spellStart"/>
      <w:r w:rsidRPr="00C03111">
        <w:rPr>
          <w:rtl/>
        </w:rPr>
        <w:t>البورتلندي</w:t>
      </w:r>
      <w:proofErr w:type="spellEnd"/>
      <w:r w:rsidRPr="00C03111">
        <w:rPr>
          <w:rtl/>
        </w:rPr>
        <w:t xml:space="preserve"> ذو اللون الأبيض (نوع أول</w:t>
      </w:r>
      <w:r w:rsidRPr="00C03111">
        <w:t xml:space="preserve"> (</w:t>
      </w:r>
      <w:r w:rsidRPr="00C03111">
        <w:rPr>
          <w:rtl/>
        </w:rPr>
        <w:t xml:space="preserve"> </w:t>
      </w:r>
      <w:proofErr w:type="spellStart"/>
      <w:r w:rsidRPr="00C03111">
        <w:rPr>
          <w:rtl/>
        </w:rPr>
        <w:t>ولاتقل</w:t>
      </w:r>
      <w:proofErr w:type="spellEnd"/>
      <w:r w:rsidRPr="00C03111">
        <w:rPr>
          <w:rtl/>
        </w:rPr>
        <w:t xml:space="preserve"> مقاومته عن 425 كغ /س م 2 و يمنع استعمال الاسمنت الذي مر على تصنيعه أكثر من ثلاثة أشهر</w:t>
      </w:r>
    </w:p>
    <w:p w14:paraId="00AD10BA" w14:textId="77777777" w:rsidR="002B5B81" w:rsidRPr="00C03111" w:rsidRDefault="002B5B81" w:rsidP="00E37B40">
      <w:pPr>
        <w:pStyle w:val="af1"/>
        <w:spacing w:line="240" w:lineRule="auto"/>
        <w:rPr>
          <w:rtl/>
          <w:lang w:bidi="ar-SY"/>
        </w:rPr>
      </w:pPr>
      <w:r w:rsidRPr="00C03111">
        <w:rPr>
          <w:rFonts w:hint="cs"/>
          <w:rtl/>
          <w:lang w:bidi="ar-SY"/>
        </w:rPr>
        <w:t>- يتم إزالة الأماكن المتخلخلة (</w:t>
      </w:r>
      <w:proofErr w:type="spellStart"/>
      <w:r w:rsidRPr="00C03111">
        <w:rPr>
          <w:rFonts w:hint="cs"/>
          <w:rtl/>
          <w:lang w:bidi="ar-SY"/>
        </w:rPr>
        <w:t>المطبلة</w:t>
      </w:r>
      <w:proofErr w:type="spellEnd"/>
      <w:r w:rsidRPr="00C03111">
        <w:rPr>
          <w:rFonts w:hint="cs"/>
          <w:rtl/>
          <w:lang w:bidi="ar-SY"/>
        </w:rPr>
        <w:t>) بشكل كامل واعادة ترميمها بزريقة اسمنتية بعيار 300كغ /م3.</w:t>
      </w:r>
    </w:p>
    <w:p w14:paraId="0A67623A" w14:textId="77777777" w:rsidR="002B5B81" w:rsidRPr="00C03111" w:rsidRDefault="002B5B81" w:rsidP="00E37B40">
      <w:pPr>
        <w:pStyle w:val="af1"/>
        <w:spacing w:line="240" w:lineRule="auto"/>
        <w:rPr>
          <w:rtl/>
          <w:lang w:bidi="ar-SY"/>
        </w:rPr>
      </w:pPr>
      <w:r w:rsidRPr="00C03111">
        <w:rPr>
          <w:rFonts w:hint="cs"/>
          <w:rtl/>
          <w:lang w:bidi="ar-SY"/>
        </w:rPr>
        <w:t>- تقدر أعمال الرشة على كامل المساحات بالمتر المربع واجهات فقط مع تفريغ كافة الفتحات والنوافذ دون اية إضافات تتعلق بالارتفاع او الجسور او الاعمدة.</w:t>
      </w:r>
    </w:p>
    <w:p w14:paraId="3B2FF675" w14:textId="77777777" w:rsidR="002B5B81" w:rsidRPr="00C03111" w:rsidRDefault="002B5B81" w:rsidP="00E37B40">
      <w:pPr>
        <w:pStyle w:val="af1"/>
        <w:spacing w:line="240" w:lineRule="auto"/>
        <w:rPr>
          <w:rtl/>
          <w:lang w:bidi="ar-SY"/>
        </w:rPr>
      </w:pPr>
      <w:r w:rsidRPr="00C03111">
        <w:rPr>
          <w:rFonts w:hint="cs"/>
          <w:rtl/>
          <w:lang w:bidi="ar-SY"/>
        </w:rPr>
        <w:t>- يجب اختيار نوع صبغة من النوع الممتاز ويجب احضار عينة قبل المباشرة بالعمل وان تتم الموافقة عليها والالتزام بها خلال فترات العمل ويجب ذكر نوع الصبغة التي سيتم استعمالها في العرض المقدم.</w:t>
      </w:r>
    </w:p>
    <w:p w14:paraId="3A0EAC00" w14:textId="77777777" w:rsidR="002B5B81" w:rsidRPr="00C03111" w:rsidRDefault="002B5B81" w:rsidP="00E37B40">
      <w:pPr>
        <w:pStyle w:val="af1"/>
        <w:spacing w:line="240" w:lineRule="auto"/>
        <w:rPr>
          <w:rtl/>
          <w:lang w:bidi="ar-SY"/>
        </w:rPr>
      </w:pPr>
      <w:r w:rsidRPr="00C03111">
        <w:rPr>
          <w:rFonts w:hint="cs"/>
          <w:rtl/>
          <w:lang w:bidi="ar-SY"/>
        </w:rPr>
        <w:t>يجب اعلام اللجنة قبل البدء باي مرحلة وتنفيذ الخلطة بوجود اللجنة.</w:t>
      </w:r>
    </w:p>
    <w:p w14:paraId="5FE954B7" w14:textId="749A327C" w:rsidR="002B5B81" w:rsidRPr="00C03111" w:rsidRDefault="002B5B81" w:rsidP="00E37B40">
      <w:pPr>
        <w:pStyle w:val="af1"/>
        <w:spacing w:line="240" w:lineRule="auto"/>
        <w:rPr>
          <w:rtl/>
          <w:lang w:bidi="ar-SY"/>
        </w:rPr>
      </w:pPr>
      <w:r w:rsidRPr="00C03111">
        <w:rPr>
          <w:rFonts w:hint="cs"/>
          <w:rtl/>
          <w:lang w:bidi="ar-SY"/>
        </w:rPr>
        <w:t>- ب</w:t>
      </w:r>
      <w:r w:rsidR="00414F4A">
        <w:rPr>
          <w:rFonts w:hint="cs"/>
          <w:rtl/>
          <w:lang w:bidi="ar-SY"/>
        </w:rPr>
        <w:t>ا</w:t>
      </w:r>
      <w:r w:rsidRPr="00C03111">
        <w:rPr>
          <w:rFonts w:hint="cs"/>
          <w:rtl/>
          <w:lang w:bidi="ar-SY"/>
        </w:rPr>
        <w:t>لنسبة للون يتم تحديده من قبل اللجنة وحسب الواقع.</w:t>
      </w:r>
    </w:p>
    <w:p w14:paraId="1563CCB8" w14:textId="77777777" w:rsidR="002B5B81" w:rsidRPr="00C03111" w:rsidRDefault="002B5B81" w:rsidP="00E37B40">
      <w:pPr>
        <w:pStyle w:val="af1"/>
        <w:spacing w:line="240" w:lineRule="auto"/>
        <w:rPr>
          <w:rtl/>
          <w:lang w:bidi="ar-SY"/>
        </w:rPr>
      </w:pPr>
      <w:r w:rsidRPr="00C03111">
        <w:rPr>
          <w:rFonts w:hint="cs"/>
          <w:rtl/>
          <w:lang w:bidi="ar-SY"/>
        </w:rPr>
        <w:t>- يجب الحرص على عدم وصول الصبغة للنوافذ والابواب ويجب تنظيف الارضيات بشكل كامل بعد العمل وترحيل جميع الأنقاض والبقايا لخارج موقع العمل.</w:t>
      </w:r>
    </w:p>
    <w:p w14:paraId="30B17953" w14:textId="77777777" w:rsidR="002B5B81" w:rsidRPr="00C03111" w:rsidRDefault="002B5B81" w:rsidP="00E37B40">
      <w:pPr>
        <w:pStyle w:val="af1"/>
        <w:spacing w:line="240" w:lineRule="auto"/>
        <w:rPr>
          <w:rtl/>
          <w:lang w:bidi="ar-SY"/>
        </w:rPr>
      </w:pPr>
      <w:r w:rsidRPr="00C03111">
        <w:rPr>
          <w:rFonts w:hint="cs"/>
          <w:rtl/>
          <w:lang w:bidi="ar-SY"/>
        </w:rPr>
        <w:t>- يطلب رش مساحة تجريبية عند البدء ومعاينتها من قبل اللجنة والالتزام بالملاحظات التي من الممكن ان تكون موجودة.</w:t>
      </w:r>
    </w:p>
    <w:p w14:paraId="3A5045B1" w14:textId="564A2178" w:rsidR="002B5B81" w:rsidRPr="0068551C" w:rsidRDefault="002B5B81" w:rsidP="00E37B40">
      <w:pPr>
        <w:pStyle w:val="af6"/>
        <w:numPr>
          <w:ilvl w:val="0"/>
          <w:numId w:val="3"/>
        </w:numPr>
        <w:spacing w:line="240" w:lineRule="auto"/>
        <w:rPr>
          <w:rFonts w:eastAsia="Calibri"/>
          <w:rtl/>
        </w:rPr>
      </w:pPr>
      <w:r w:rsidRPr="002B5B81">
        <w:rPr>
          <w:rFonts w:eastAsia="Calibri"/>
          <w:rtl/>
        </w:rPr>
        <w:t>تلبيس الواجهات الحجرية مع الجلي والتلميع وكل ما يلزم</w:t>
      </w:r>
      <w:r w:rsidR="0068551C">
        <w:rPr>
          <w:rFonts w:eastAsia="Calibri" w:hint="cs"/>
          <w:rtl/>
        </w:rPr>
        <w:t xml:space="preserve"> (البند رقم 11 والبند رقم 12)</w:t>
      </w:r>
    </w:p>
    <w:p w14:paraId="348E6574" w14:textId="77777777" w:rsidR="002B5B81" w:rsidRPr="00C03111" w:rsidRDefault="002B5B81" w:rsidP="00E37B40">
      <w:pPr>
        <w:pStyle w:val="af1"/>
        <w:spacing w:line="240" w:lineRule="auto"/>
        <w:rPr>
          <w:rtl/>
          <w:lang w:bidi="ar-SY"/>
        </w:rPr>
      </w:pPr>
      <w:r w:rsidRPr="00C03111">
        <w:rPr>
          <w:rtl/>
        </w:rPr>
        <w:t>-تنفيذ زريقة الجدران قبل تركيب الحجر رش بسمار فقط مع السقاية بشكل جيد لمدة يومين (الواجهات الغير ملبس مسبقا)</w:t>
      </w:r>
    </w:p>
    <w:p w14:paraId="55D6D7EC" w14:textId="77777777" w:rsidR="002B5B81" w:rsidRPr="00C03111" w:rsidRDefault="002B5B81" w:rsidP="00E37B40">
      <w:pPr>
        <w:pStyle w:val="af1"/>
        <w:spacing w:line="240" w:lineRule="auto"/>
        <w:rPr>
          <w:rtl/>
        </w:rPr>
      </w:pPr>
      <w:r w:rsidRPr="00C03111">
        <w:rPr>
          <w:rtl/>
        </w:rPr>
        <w:t>- إزالة بقايا الاسمنت من الجدران بشكل كامل قبل تركيب الحجر (الواجهات الملبسة مسبقا) مع تنقير السطوح أماكن الزريقة الناعمة لتحويلها لسطح خشن تجهيزا لتركيب وتلبيس الحجر.</w:t>
      </w:r>
    </w:p>
    <w:p w14:paraId="2E266F33" w14:textId="77777777" w:rsidR="002B5B81" w:rsidRPr="00C03111" w:rsidRDefault="002B5B81" w:rsidP="00E37B40">
      <w:pPr>
        <w:pStyle w:val="af1"/>
        <w:spacing w:line="240" w:lineRule="auto"/>
        <w:rPr>
          <w:rtl/>
        </w:rPr>
      </w:pPr>
      <w:r w:rsidRPr="00C03111">
        <w:rPr>
          <w:rtl/>
        </w:rPr>
        <w:t xml:space="preserve">- تنظيف وغسل الجدران بالماء قبل البدء بتركيب الحجر </w:t>
      </w:r>
    </w:p>
    <w:p w14:paraId="1384B1AD" w14:textId="77777777" w:rsidR="002B5B81" w:rsidRPr="00C03111" w:rsidRDefault="002B5B81" w:rsidP="00E37B40">
      <w:pPr>
        <w:pStyle w:val="af1"/>
        <w:spacing w:line="240" w:lineRule="auto"/>
        <w:rPr>
          <w:rtl/>
          <w:lang w:bidi="ar-SY"/>
        </w:rPr>
      </w:pPr>
      <w:r w:rsidRPr="00C03111">
        <w:rPr>
          <w:rtl/>
          <w:lang w:bidi="ar-SY"/>
        </w:rPr>
        <w:t xml:space="preserve">- نوع الحجر </w:t>
      </w:r>
      <w:r w:rsidRPr="00C03111">
        <w:rPr>
          <w:rFonts w:hint="cs"/>
          <w:rtl/>
          <w:lang w:bidi="ar-SY"/>
        </w:rPr>
        <w:t>متوافق مع ما هو مركب سابقاً في الطوابق السابقة</w:t>
      </w:r>
      <w:r w:rsidRPr="00C03111">
        <w:rPr>
          <w:rtl/>
          <w:lang w:bidi="ar-SY"/>
        </w:rPr>
        <w:t xml:space="preserve"> </w:t>
      </w:r>
      <w:r w:rsidRPr="00C03111">
        <w:rPr>
          <w:rFonts w:hint="cs"/>
          <w:rtl/>
          <w:lang w:bidi="ar-SY"/>
        </w:rPr>
        <w:t xml:space="preserve">من حيث اللون والشكل </w:t>
      </w:r>
      <w:r w:rsidRPr="00C03111">
        <w:rPr>
          <w:rtl/>
          <w:lang w:bidi="ar-SY"/>
        </w:rPr>
        <w:t>وسماكة 3سم بما يتوافق مع المظهر العام للواجهات</w:t>
      </w:r>
    </w:p>
    <w:p w14:paraId="64A0EB86" w14:textId="77777777" w:rsidR="002B5B81" w:rsidRPr="00C03111" w:rsidRDefault="002B5B81" w:rsidP="00E37B40">
      <w:pPr>
        <w:pStyle w:val="af1"/>
        <w:spacing w:line="240" w:lineRule="auto"/>
        <w:rPr>
          <w:rtl/>
          <w:lang w:bidi="ar-SY"/>
        </w:rPr>
      </w:pPr>
      <w:r w:rsidRPr="00C03111">
        <w:rPr>
          <w:rtl/>
          <w:lang w:bidi="ar-SY"/>
        </w:rPr>
        <w:t xml:space="preserve">- الحفاظ على الشكل العام لجميع الواجهات من حيث لون الحجر </w:t>
      </w:r>
      <w:r w:rsidRPr="00C03111">
        <w:rPr>
          <w:rFonts w:hint="cs"/>
          <w:rtl/>
          <w:lang w:bidi="ar-SY"/>
        </w:rPr>
        <w:t>والشكل.</w:t>
      </w:r>
    </w:p>
    <w:p w14:paraId="0C785DEE" w14:textId="77777777" w:rsidR="002B5B81" w:rsidRPr="00C03111" w:rsidRDefault="002B5B81" w:rsidP="00C91B9B">
      <w:pPr>
        <w:pStyle w:val="af1"/>
        <w:spacing w:line="240" w:lineRule="auto"/>
        <w:rPr>
          <w:rtl/>
          <w:lang w:bidi="ar-SY"/>
        </w:rPr>
      </w:pPr>
      <w:r w:rsidRPr="00C03111">
        <w:rPr>
          <w:rtl/>
        </w:rPr>
        <w:t xml:space="preserve">- نسبة المونة الاسمنتية </w:t>
      </w:r>
      <w:r w:rsidRPr="00C03111">
        <w:t>350 kg/m3</w:t>
      </w:r>
    </w:p>
    <w:p w14:paraId="00B83CAC" w14:textId="77777777" w:rsidR="002B5B81" w:rsidRPr="00C03111" w:rsidRDefault="002B5B81" w:rsidP="00C91B9B">
      <w:pPr>
        <w:pStyle w:val="af1"/>
        <w:spacing w:line="240" w:lineRule="auto"/>
        <w:rPr>
          <w:rtl/>
          <w:lang w:bidi="ar-SY"/>
        </w:rPr>
      </w:pPr>
      <w:r w:rsidRPr="00C03111">
        <w:rPr>
          <w:rtl/>
          <w:lang w:bidi="ar-SY"/>
        </w:rPr>
        <w:lastRenderedPageBreak/>
        <w:t>- غسل الحجر بالماء قبل البدء بالتركيب</w:t>
      </w:r>
      <w:r w:rsidRPr="00C03111">
        <w:rPr>
          <w:rFonts w:hint="cs"/>
          <w:rtl/>
          <w:lang w:bidi="ar-SY"/>
        </w:rPr>
        <w:t>.</w:t>
      </w:r>
    </w:p>
    <w:p w14:paraId="36FC315B" w14:textId="77777777" w:rsidR="002B5B81" w:rsidRPr="00C03111" w:rsidRDefault="002B5B81" w:rsidP="00C91B9B">
      <w:pPr>
        <w:pStyle w:val="af1"/>
        <w:spacing w:line="240" w:lineRule="auto"/>
        <w:rPr>
          <w:rtl/>
          <w:lang w:bidi="ar-SY"/>
        </w:rPr>
      </w:pPr>
      <w:r w:rsidRPr="00C03111">
        <w:rPr>
          <w:rtl/>
          <w:lang w:bidi="ar-SY"/>
        </w:rPr>
        <w:t>- دهن الحجر بالروبة الاسمنتية قبل التركيب</w:t>
      </w:r>
      <w:r w:rsidRPr="00C03111">
        <w:rPr>
          <w:rFonts w:hint="cs"/>
          <w:rtl/>
          <w:lang w:bidi="ar-SY"/>
        </w:rPr>
        <w:t>.</w:t>
      </w:r>
    </w:p>
    <w:p w14:paraId="03FE439C" w14:textId="77777777" w:rsidR="002B5B81" w:rsidRPr="00C03111" w:rsidRDefault="002B5B81" w:rsidP="00C91B9B">
      <w:pPr>
        <w:pStyle w:val="af1"/>
        <w:spacing w:line="240" w:lineRule="auto"/>
        <w:rPr>
          <w:rtl/>
          <w:lang w:bidi="ar-SY"/>
        </w:rPr>
      </w:pPr>
      <w:r w:rsidRPr="00C03111">
        <w:rPr>
          <w:rtl/>
          <w:lang w:bidi="ar-SY"/>
        </w:rPr>
        <w:t>- ضمان عدم وجود فراغات خلف الحجر اثناء التركيب بحيث تكون المونة الاسمنتية موزعة على كامل على مساحة الحجر</w:t>
      </w:r>
      <w:r w:rsidRPr="00C03111">
        <w:rPr>
          <w:rFonts w:hint="cs"/>
          <w:rtl/>
          <w:lang w:bidi="ar-SY"/>
        </w:rPr>
        <w:t>.</w:t>
      </w:r>
    </w:p>
    <w:p w14:paraId="4C74648E" w14:textId="77777777" w:rsidR="002B5B81" w:rsidRPr="00C03111" w:rsidRDefault="002B5B81" w:rsidP="00E37B40">
      <w:pPr>
        <w:pStyle w:val="af1"/>
        <w:spacing w:line="240" w:lineRule="auto"/>
        <w:rPr>
          <w:rtl/>
        </w:rPr>
      </w:pPr>
      <w:r w:rsidRPr="00C03111">
        <w:rPr>
          <w:rtl/>
        </w:rPr>
        <w:t>يتم معجنة كامل الواجهات بشكل كامل مع مراعاة لون الحجر اسمنت وبولي بوند</w:t>
      </w:r>
    </w:p>
    <w:p w14:paraId="28426DDC" w14:textId="41547CA5" w:rsidR="002B5B81" w:rsidRPr="00C03111" w:rsidRDefault="002B5B81" w:rsidP="00E37B40">
      <w:pPr>
        <w:pStyle w:val="af1"/>
        <w:spacing w:line="240" w:lineRule="auto"/>
        <w:rPr>
          <w:rtl/>
        </w:rPr>
      </w:pPr>
      <w:r w:rsidRPr="00C03111">
        <w:rPr>
          <w:rtl/>
        </w:rPr>
        <w:t>ويتم ملئ كامل الثقوب الصغيرة ضمن الجدران بالمونة</w:t>
      </w:r>
      <w:r w:rsidRPr="00C03111">
        <w:rPr>
          <w:rFonts w:hint="cs"/>
          <w:rtl/>
        </w:rPr>
        <w:t xml:space="preserve"> </w:t>
      </w:r>
      <w:r w:rsidRPr="00C03111">
        <w:rPr>
          <w:rtl/>
        </w:rPr>
        <w:t xml:space="preserve">الاسمنتية وفق لون الحجر مع إضافة بودرة رمل ناعمة نسبة 30 </w:t>
      </w:r>
      <w:r w:rsidR="00C91B9B">
        <w:rPr>
          <w:rFonts w:hint="cs"/>
          <w:rtl/>
        </w:rPr>
        <w:t>%</w:t>
      </w:r>
    </w:p>
    <w:p w14:paraId="177D5556" w14:textId="77777777" w:rsidR="002B5B81" w:rsidRPr="00C03111" w:rsidRDefault="002B5B81" w:rsidP="00E37B40">
      <w:pPr>
        <w:pStyle w:val="af1"/>
        <w:spacing w:line="240" w:lineRule="auto"/>
        <w:rPr>
          <w:rtl/>
        </w:rPr>
      </w:pPr>
      <w:r w:rsidRPr="00C03111">
        <w:rPr>
          <w:rtl/>
        </w:rPr>
        <w:t>يتم جلى وتنعيم الواجهات على ثلاثة أوجه</w:t>
      </w:r>
      <w:r w:rsidRPr="00C03111">
        <w:rPr>
          <w:rFonts w:hint="cs"/>
          <w:rtl/>
        </w:rPr>
        <w:t>.</w:t>
      </w:r>
    </w:p>
    <w:p w14:paraId="3E3F7180" w14:textId="77777777" w:rsidR="002B5B81" w:rsidRPr="00C03111" w:rsidRDefault="002B5B81" w:rsidP="00E37B40">
      <w:pPr>
        <w:pStyle w:val="af1"/>
        <w:spacing w:line="240" w:lineRule="auto"/>
        <w:rPr>
          <w:rtl/>
        </w:rPr>
      </w:pPr>
      <w:r w:rsidRPr="00C03111">
        <w:rPr>
          <w:rtl/>
        </w:rPr>
        <w:t>فيما يخص الحجر الصوري النافر يجب أن يكون الحجر من النوع القاسي ومكفوف من كل الجهات بحواف سليمة وخالي من العيوب يتم دهن الحجر بروبة إسمنتية قبل التركيب.</w:t>
      </w:r>
    </w:p>
    <w:p w14:paraId="3A66AD10" w14:textId="77D1BB5F" w:rsidR="0068551C" w:rsidRDefault="002B5B81" w:rsidP="00E37B40">
      <w:pPr>
        <w:pStyle w:val="af1"/>
        <w:spacing w:line="240" w:lineRule="auto"/>
        <w:rPr>
          <w:rtl/>
          <w:lang w:bidi="ar-SY"/>
        </w:rPr>
      </w:pPr>
      <w:r w:rsidRPr="00C03111">
        <w:rPr>
          <w:rtl/>
          <w:lang w:bidi="ar-SY"/>
        </w:rPr>
        <w:t xml:space="preserve">- يتم احتساب الاجور بناءً على المساحة المنفذة المتر المربع وتخصم النوافذ </w:t>
      </w:r>
      <w:proofErr w:type="spellStart"/>
      <w:r w:rsidRPr="00C03111">
        <w:rPr>
          <w:rtl/>
          <w:lang w:bidi="ar-SY"/>
        </w:rPr>
        <w:t>والفوارغ</w:t>
      </w:r>
      <w:proofErr w:type="spellEnd"/>
      <w:r w:rsidRPr="00C03111">
        <w:rPr>
          <w:rtl/>
          <w:lang w:bidi="ar-SY"/>
        </w:rPr>
        <w:t xml:space="preserve"> من المساحة الاجمالية</w:t>
      </w:r>
      <w:r w:rsidRPr="00C03111">
        <w:rPr>
          <w:rFonts w:hint="cs"/>
          <w:rtl/>
          <w:lang w:bidi="ar-SY"/>
        </w:rPr>
        <w:t>.</w:t>
      </w:r>
    </w:p>
    <w:p w14:paraId="547452E7" w14:textId="77607FDF" w:rsidR="002B5B81" w:rsidRPr="002B5B81" w:rsidRDefault="00E22110" w:rsidP="00E37B40">
      <w:pPr>
        <w:pStyle w:val="af6"/>
        <w:numPr>
          <w:ilvl w:val="0"/>
          <w:numId w:val="4"/>
        </w:numPr>
        <w:spacing w:line="240" w:lineRule="auto"/>
        <w:rPr>
          <w:rFonts w:eastAsia="Calibri"/>
          <w:rtl/>
        </w:rPr>
      </w:pPr>
      <w:r>
        <w:rPr>
          <w:rFonts w:eastAsia="Calibri" w:hint="cs"/>
          <w:rtl/>
        </w:rPr>
        <w:t>ت</w:t>
      </w:r>
      <w:r w:rsidR="002B5B81" w:rsidRPr="002B5B81">
        <w:rPr>
          <w:rFonts w:eastAsia="Calibri"/>
          <w:rtl/>
        </w:rPr>
        <w:t>قديم وتنفيذ بلاط اسمنت</w:t>
      </w:r>
      <w:r w:rsidR="002B5B81" w:rsidRPr="002B5B81">
        <w:rPr>
          <w:rFonts w:eastAsia="Calibri" w:hint="cs"/>
          <w:rtl/>
        </w:rPr>
        <w:t>ي</w:t>
      </w:r>
      <w:r w:rsidR="002B5B81" w:rsidRPr="002B5B81">
        <w:rPr>
          <w:rFonts w:eastAsia="Calibri"/>
          <w:rtl/>
        </w:rPr>
        <w:t xml:space="preserve"> ابيض 40 ×40 بحصة نمرة 4-5 زعيني  مع الجلي</w:t>
      </w:r>
      <w:r w:rsidR="002B5B81" w:rsidRPr="002B5B81">
        <w:rPr>
          <w:rFonts w:eastAsia="Calibri" w:hint="cs"/>
          <w:rtl/>
        </w:rPr>
        <w:t xml:space="preserve"> والتلميع</w:t>
      </w:r>
      <w:r w:rsidR="002B5B81" w:rsidRPr="002B5B81">
        <w:rPr>
          <w:rFonts w:eastAsia="Calibri"/>
          <w:rtl/>
        </w:rPr>
        <w:t xml:space="preserve"> مع كل ما يلزم :</w:t>
      </w:r>
    </w:p>
    <w:p w14:paraId="0D9D38C5" w14:textId="58B76057" w:rsidR="002B5B81" w:rsidRPr="00C03111" w:rsidRDefault="002B5B81" w:rsidP="00E37B40">
      <w:pPr>
        <w:pStyle w:val="af1"/>
        <w:spacing w:line="240" w:lineRule="auto"/>
        <w:rPr>
          <w:rtl/>
          <w:lang w:bidi="ar-SY"/>
        </w:rPr>
      </w:pPr>
      <w:r w:rsidRPr="00C03111">
        <w:rPr>
          <w:rtl/>
          <w:lang w:bidi="ar-SY"/>
        </w:rPr>
        <w:t>يجب أن يكون البلاط بحصة</w:t>
      </w:r>
      <w:r w:rsidRPr="00C03111">
        <w:rPr>
          <w:rtl/>
        </w:rPr>
        <w:t xml:space="preserve"> زعيني  </w:t>
      </w:r>
      <w:r w:rsidRPr="00C03111">
        <w:rPr>
          <w:rtl/>
          <w:lang w:bidi="ar-SY"/>
        </w:rPr>
        <w:t xml:space="preserve">نمرة 4 - 5 جيد الصنع مستو الوجه و زواياه قائمة و قياساته متساوية باستخدام الاسمنت </w:t>
      </w:r>
      <w:r w:rsidR="00E37B40" w:rsidRPr="00C03111">
        <w:rPr>
          <w:rFonts w:hint="cs"/>
          <w:rtl/>
          <w:lang w:bidi="ar-SY"/>
        </w:rPr>
        <w:t>الأبيض و</w:t>
      </w:r>
      <w:r w:rsidRPr="00C03111">
        <w:rPr>
          <w:rtl/>
          <w:lang w:bidi="ar-SY"/>
        </w:rPr>
        <w:t xml:space="preserve"> يكون قياس البلاط 40×40سم باللون المحدد بالمخططات أو الذي تطلبه الإدارة و يقدم المتعهد عدة  نماذج للإدارة لاعتماد أحدها و يجب أن يكون البلاط بعد التركيب مستويا" و اللصاقات مستقيمة و متوازية دون انحراف و تستبعد كافة البلاطات المنقورة أو المكسورة و بعد الانتهاء من التبليط تروب الأرضيات بالإسمنت.</w:t>
      </w:r>
    </w:p>
    <w:p w14:paraId="639790AA" w14:textId="77777777" w:rsidR="002B5B81" w:rsidRPr="00C03111" w:rsidRDefault="002B5B81" w:rsidP="00E37B40">
      <w:pPr>
        <w:pStyle w:val="af1"/>
        <w:spacing w:line="240" w:lineRule="auto"/>
        <w:rPr>
          <w:rtl/>
          <w:lang w:bidi="ar-SY"/>
        </w:rPr>
      </w:pPr>
      <w:r w:rsidRPr="00C03111">
        <w:rPr>
          <w:rtl/>
          <w:lang w:bidi="ar-SY"/>
        </w:rPr>
        <w:t>المونة عيارها 300 كغ/م3</w:t>
      </w:r>
    </w:p>
    <w:p w14:paraId="4895C550" w14:textId="77777777" w:rsidR="002B5B81" w:rsidRPr="00C03111" w:rsidRDefault="002B5B81" w:rsidP="00E37B40">
      <w:pPr>
        <w:pStyle w:val="af1"/>
        <w:spacing w:line="240" w:lineRule="auto"/>
        <w:rPr>
          <w:rtl/>
          <w:lang w:bidi="ar-SY"/>
        </w:rPr>
      </w:pPr>
      <w:r w:rsidRPr="00C03111">
        <w:rPr>
          <w:rtl/>
          <w:lang w:bidi="ar-SY"/>
        </w:rPr>
        <w:t>يتم الجلي</w:t>
      </w:r>
      <w:r w:rsidRPr="00C03111">
        <w:rPr>
          <w:rFonts w:hint="cs"/>
          <w:rtl/>
          <w:lang w:bidi="ar-SY"/>
        </w:rPr>
        <w:t xml:space="preserve"> على خمس وجوه على الأقل تبدأ من تسوية الفتلان حتى التنعيم ومن ثم التلميع</w:t>
      </w:r>
      <w:r w:rsidRPr="00C03111">
        <w:rPr>
          <w:rtl/>
          <w:lang w:bidi="ar-SY"/>
        </w:rPr>
        <w:t xml:space="preserve"> </w:t>
      </w:r>
      <w:r w:rsidRPr="00C03111">
        <w:rPr>
          <w:rFonts w:hint="cs"/>
          <w:rtl/>
          <w:lang w:bidi="ar-SY"/>
        </w:rPr>
        <w:t>والتنكيل.</w:t>
      </w:r>
    </w:p>
    <w:p w14:paraId="34BF7C0F" w14:textId="77777777" w:rsidR="002B5B81" w:rsidRPr="00C03111" w:rsidRDefault="002B5B81" w:rsidP="00E37B40">
      <w:pPr>
        <w:pStyle w:val="af1"/>
        <w:spacing w:line="240" w:lineRule="auto"/>
        <w:rPr>
          <w:rtl/>
          <w:lang w:bidi="ar-SY"/>
        </w:rPr>
      </w:pPr>
      <w:r w:rsidRPr="00C03111">
        <w:rPr>
          <w:rtl/>
          <w:lang w:bidi="ar-SY"/>
        </w:rPr>
        <w:t xml:space="preserve">تنظيف البلاط بالماء ثم ترويبه بالروبة والرش بالماء ثلاثة مرات يوميا </w:t>
      </w:r>
      <w:r w:rsidRPr="00C03111">
        <w:rPr>
          <w:rFonts w:hint="cs"/>
          <w:rtl/>
          <w:lang w:bidi="ar-SY"/>
        </w:rPr>
        <w:t>بعد كل وجه</w:t>
      </w:r>
      <w:r w:rsidRPr="00C03111">
        <w:rPr>
          <w:rtl/>
          <w:lang w:bidi="ar-SY"/>
        </w:rPr>
        <w:t>.</w:t>
      </w:r>
    </w:p>
    <w:p w14:paraId="310717CD" w14:textId="77777777" w:rsidR="002B5B81" w:rsidRDefault="002B5B81" w:rsidP="00E37B40">
      <w:pPr>
        <w:pStyle w:val="af1"/>
        <w:spacing w:line="240" w:lineRule="auto"/>
        <w:rPr>
          <w:rtl/>
          <w:lang w:bidi="ar-SY"/>
        </w:rPr>
      </w:pPr>
      <w:r w:rsidRPr="00C03111">
        <w:rPr>
          <w:rtl/>
          <w:lang w:bidi="ar-SY"/>
        </w:rPr>
        <w:t>الأماكن التي لا يمكن لديسك الجلاية أن يصلها ( الزوايا الميتة والمناطق الضيقة ) يتم جليها وتلميعها باستخدام آلة الجلخ ( الصاروخ ) وباستخدام دسكات خاصة.</w:t>
      </w:r>
    </w:p>
    <w:p w14:paraId="31953902" w14:textId="19234997" w:rsidR="00687B74" w:rsidRPr="00C03111" w:rsidRDefault="00687B74" w:rsidP="00E37B40">
      <w:pPr>
        <w:pStyle w:val="af1"/>
        <w:spacing w:line="240" w:lineRule="auto"/>
        <w:rPr>
          <w:rtl/>
          <w:lang w:bidi="ar-SY"/>
        </w:rPr>
      </w:pPr>
      <w:r>
        <w:rPr>
          <w:rFonts w:hint="cs"/>
          <w:rtl/>
          <w:lang w:bidi="ar-SY"/>
        </w:rPr>
        <w:t>يتم تنفيذ فاصل تمدد طولي و</w:t>
      </w:r>
      <w:r w:rsidR="00217AD3">
        <w:rPr>
          <w:rFonts w:hint="cs"/>
          <w:rtl/>
          <w:lang w:bidi="ar-SY"/>
        </w:rPr>
        <w:t>فاصلي تمدد عرضيات بحيث يكون عرض الفاصل 3 سم  يتم تعبئته بمادة مطاطية خاصة بفواصل التمدد</w:t>
      </w:r>
    </w:p>
    <w:p w14:paraId="55AC01A8" w14:textId="180C0F14" w:rsidR="002B5B81" w:rsidRPr="00C03111" w:rsidRDefault="002B5B81" w:rsidP="00E37B40">
      <w:pPr>
        <w:pStyle w:val="af1"/>
        <w:spacing w:line="240" w:lineRule="auto"/>
        <w:rPr>
          <w:rtl/>
        </w:rPr>
      </w:pPr>
      <w:r w:rsidRPr="00C03111">
        <w:rPr>
          <w:rFonts w:hint="cs"/>
          <w:rtl/>
        </w:rPr>
        <w:t>تقدر الأعمال بالمتر المربع للمساحة الظاهرة و</w:t>
      </w:r>
      <w:r w:rsidRPr="00C03111">
        <w:rPr>
          <w:rtl/>
          <w:lang w:bidi="ar-SY"/>
        </w:rPr>
        <w:t>يشمل السعر ثمن البلاط و المونة و مواد الجلي و كافة الأجور للتركيب و الترويب والقص والنقل والتحميل و الجلي والعدة اللازمة</w:t>
      </w:r>
      <w:r w:rsidR="00217AD3">
        <w:rPr>
          <w:rFonts w:hint="cs"/>
          <w:rtl/>
          <w:lang w:bidi="ar-SY"/>
        </w:rPr>
        <w:t xml:space="preserve"> و تنفيذ فاصل التمدد والمادة الخاصة به</w:t>
      </w:r>
      <w:r w:rsidRPr="00C03111">
        <w:rPr>
          <w:rtl/>
          <w:lang w:bidi="ar-SY"/>
        </w:rPr>
        <w:t xml:space="preserve"> مع الهوالك والأرباح وكل </w:t>
      </w:r>
      <w:r w:rsidR="00217AD3" w:rsidRPr="00C03111">
        <w:rPr>
          <w:rFonts w:hint="cs"/>
          <w:rtl/>
          <w:lang w:bidi="ar-SY"/>
        </w:rPr>
        <w:t>ما يلز</w:t>
      </w:r>
      <w:r w:rsidR="00217AD3" w:rsidRPr="00C03111">
        <w:rPr>
          <w:rFonts w:hint="eastAsia"/>
          <w:rtl/>
          <w:lang w:bidi="ar-SY"/>
        </w:rPr>
        <w:t>م</w:t>
      </w:r>
      <w:r w:rsidRPr="00C03111">
        <w:rPr>
          <w:rtl/>
          <w:lang w:bidi="ar-SY"/>
        </w:rPr>
        <w:t xml:space="preserve"> لإتمام العمل بشكل جيد</w:t>
      </w:r>
      <w:r w:rsidRPr="00C03111">
        <w:rPr>
          <w:rFonts w:hint="cs"/>
          <w:rtl/>
        </w:rPr>
        <w:t>.</w:t>
      </w:r>
    </w:p>
    <w:p w14:paraId="743C1799" w14:textId="5853E5C7" w:rsidR="002B5B81" w:rsidRPr="002B5B81" w:rsidRDefault="002B5B81" w:rsidP="00E37B40">
      <w:pPr>
        <w:pStyle w:val="af6"/>
        <w:numPr>
          <w:ilvl w:val="0"/>
          <w:numId w:val="4"/>
        </w:numPr>
        <w:spacing w:line="240" w:lineRule="auto"/>
      </w:pPr>
      <w:r w:rsidRPr="002B5B81">
        <w:rPr>
          <w:rtl/>
        </w:rPr>
        <w:t xml:space="preserve">تقديم وتركيب وزرة </w:t>
      </w:r>
      <w:r w:rsidR="00217AD3">
        <w:rPr>
          <w:rFonts w:hint="cs"/>
          <w:rtl/>
        </w:rPr>
        <w:t>بلاط</w:t>
      </w:r>
      <w:r w:rsidRPr="002B5B81">
        <w:rPr>
          <w:rtl/>
        </w:rPr>
        <w:t xml:space="preserve"> </w:t>
      </w:r>
      <w:r w:rsidR="00217AD3">
        <w:rPr>
          <w:rFonts w:hint="cs"/>
          <w:rtl/>
        </w:rPr>
        <w:t xml:space="preserve">10 سم </w:t>
      </w:r>
      <w:r w:rsidRPr="002B5B81">
        <w:rPr>
          <w:rtl/>
        </w:rPr>
        <w:t>:</w:t>
      </w:r>
    </w:p>
    <w:p w14:paraId="1187271F" w14:textId="324B16A4" w:rsidR="002B5B81" w:rsidRDefault="002B5B81" w:rsidP="00E37B40">
      <w:pPr>
        <w:pStyle w:val="af1"/>
        <w:spacing w:line="240" w:lineRule="auto"/>
        <w:rPr>
          <w:rtl/>
          <w:lang w:bidi="ar-SY"/>
        </w:rPr>
      </w:pPr>
      <w:r w:rsidRPr="00C03111">
        <w:rPr>
          <w:rtl/>
          <w:lang w:bidi="ar-SY"/>
        </w:rPr>
        <w:t xml:space="preserve">يتضمن العمل تقديم نعلة </w:t>
      </w:r>
      <w:r w:rsidR="00217AD3">
        <w:rPr>
          <w:rFonts w:hint="cs"/>
          <w:rtl/>
          <w:lang w:bidi="ar-SY"/>
        </w:rPr>
        <w:t>بلاط زعيني متوافق مع بلاط السطح</w:t>
      </w:r>
      <w:r w:rsidRPr="00C03111">
        <w:rPr>
          <w:rtl/>
          <w:lang w:bidi="ar-SY"/>
        </w:rPr>
        <w:t xml:space="preserve"> ارتفاع </w:t>
      </w:r>
      <w:r w:rsidR="00217AD3">
        <w:rPr>
          <w:rFonts w:hint="cs"/>
          <w:rtl/>
          <w:lang w:bidi="ar-SY"/>
        </w:rPr>
        <w:t>10</w:t>
      </w:r>
      <w:r w:rsidRPr="00C03111">
        <w:rPr>
          <w:rtl/>
          <w:lang w:bidi="ar-SY"/>
        </w:rPr>
        <w:t xml:space="preserve"> سم بقطع متساوية و ذلك بعد موافقة جهة الإشراف على العينات المُقدمة</w:t>
      </w:r>
      <w:r w:rsidRPr="00C03111">
        <w:rPr>
          <w:rtl/>
        </w:rPr>
        <w:t xml:space="preserve"> يتم التركيب بمونة اسمنتية بعيار رمل  1:3 </w:t>
      </w:r>
      <w:r w:rsidRPr="00C03111">
        <w:rPr>
          <w:rtl/>
          <w:lang w:bidi="ar-SY"/>
        </w:rPr>
        <w:t xml:space="preserve">اسمنت تركب النعلة بحيث تشكل زاوية </w:t>
      </w:r>
      <w:r w:rsidR="00E37B40">
        <w:rPr>
          <w:rFonts w:hint="cs"/>
          <w:rtl/>
          <w:lang w:bidi="ar-SY"/>
        </w:rPr>
        <w:t xml:space="preserve">45درجة </w:t>
      </w:r>
      <w:r w:rsidRPr="00C03111">
        <w:rPr>
          <w:rtl/>
          <w:lang w:bidi="ar-SY"/>
        </w:rPr>
        <w:t xml:space="preserve"> مع بلاط الأرضيات </w:t>
      </w:r>
    </w:p>
    <w:p w14:paraId="764DEFDB" w14:textId="33540B3A" w:rsidR="00E37B40" w:rsidRPr="00C03111" w:rsidRDefault="00E37B40" w:rsidP="00E37B40">
      <w:pPr>
        <w:pStyle w:val="af1"/>
        <w:spacing w:line="240" w:lineRule="auto"/>
        <w:rPr>
          <w:rtl/>
          <w:lang w:bidi="ar-SY"/>
        </w:rPr>
      </w:pPr>
      <w:r>
        <w:rPr>
          <w:rFonts w:hint="cs"/>
          <w:rtl/>
          <w:lang w:bidi="ar-SY"/>
        </w:rPr>
        <w:t>يتم قص جوانب الوزرة بزاوية 45 درجة (فورتي فايف)</w:t>
      </w:r>
    </w:p>
    <w:p w14:paraId="2A9C36BC" w14:textId="1B0ACB4C" w:rsidR="002B5B81" w:rsidRPr="00C03111" w:rsidRDefault="002B5B81" w:rsidP="00E37B40">
      <w:pPr>
        <w:pStyle w:val="af1"/>
        <w:spacing w:line="240" w:lineRule="auto"/>
        <w:rPr>
          <w:rtl/>
        </w:rPr>
      </w:pPr>
      <w:r w:rsidRPr="00C03111">
        <w:rPr>
          <w:rtl/>
        </w:rPr>
        <w:lastRenderedPageBreak/>
        <w:t xml:space="preserve">يقدر العمل بالمتر </w:t>
      </w:r>
      <w:r w:rsidR="00687B74">
        <w:rPr>
          <w:rFonts w:hint="cs"/>
          <w:rtl/>
        </w:rPr>
        <w:t>الطولي و</w:t>
      </w:r>
      <w:r w:rsidRPr="00C03111">
        <w:rPr>
          <w:rtl/>
        </w:rPr>
        <w:t xml:space="preserve"> السعر ثمن المواد اللازمة وأجور اليد العاملة والنقل وكل ما يلزم لإتمام العمل بالشكل الأمثل</w:t>
      </w:r>
      <w:r w:rsidRPr="00C03111">
        <w:rPr>
          <w:rFonts w:hint="cs"/>
          <w:rtl/>
        </w:rPr>
        <w:t>.</w:t>
      </w:r>
    </w:p>
    <w:p w14:paraId="375C3D84" w14:textId="2F96B9D5" w:rsidR="002B5B81" w:rsidRPr="0068551C" w:rsidRDefault="002B5B81" w:rsidP="00E37B40">
      <w:pPr>
        <w:pStyle w:val="af6"/>
        <w:numPr>
          <w:ilvl w:val="0"/>
          <w:numId w:val="4"/>
        </w:numPr>
        <w:spacing w:line="240" w:lineRule="auto"/>
        <w:rPr>
          <w:rtl/>
        </w:rPr>
      </w:pPr>
      <w:r w:rsidRPr="002B5B81">
        <w:rPr>
          <w:rtl/>
        </w:rPr>
        <w:t xml:space="preserve">تقديم وتركيب بواري صرف صحي </w:t>
      </w:r>
      <w:r w:rsidRPr="002B5B81">
        <w:t>PVC</w:t>
      </w:r>
      <w:r w:rsidRPr="002B5B81">
        <w:rPr>
          <w:rtl/>
        </w:rPr>
        <w:t xml:space="preserve"> قطر( 4-6 ) إنش عالي الكثافة مع كامل الإكسسوارات اللازمة نوعية جيدة لتمديدات الصرف الصحي ومياه التنظيف وللنوازل المطرية :</w:t>
      </w:r>
    </w:p>
    <w:p w14:paraId="68B0C253" w14:textId="77777777" w:rsidR="002B5B81" w:rsidRPr="0068551C" w:rsidRDefault="002B5B81" w:rsidP="00E37B40">
      <w:pPr>
        <w:pStyle w:val="af1"/>
        <w:spacing w:line="240" w:lineRule="auto"/>
        <w:rPr>
          <w:rtl/>
        </w:rPr>
      </w:pPr>
      <w:r w:rsidRPr="0068551C">
        <w:rPr>
          <w:rtl/>
        </w:rPr>
        <w:t xml:space="preserve">يتضمن العمل تقديم وتركيب بواري بلاستيكية </w:t>
      </w:r>
      <w:r w:rsidRPr="0068551C">
        <w:t>PVC</w:t>
      </w:r>
      <w:r w:rsidRPr="0068551C">
        <w:rPr>
          <w:rtl/>
        </w:rPr>
        <w:t xml:space="preserve"> من نوع تركي جيد (ايشن) أو ما يعادله ضغط عالي مع اكسسواراتها لكافة التمديدات المطمورة ويجب أن تكون السطوح الداخلية ملساء وخالية من الشوائب والفقاقيع </w:t>
      </w:r>
      <w:proofErr w:type="spellStart"/>
      <w:r w:rsidRPr="0068551C">
        <w:rPr>
          <w:rtl/>
        </w:rPr>
        <w:t>والثلوم</w:t>
      </w:r>
      <w:proofErr w:type="spellEnd"/>
      <w:r w:rsidRPr="0068551C">
        <w:rPr>
          <w:rtl/>
        </w:rPr>
        <w:t xml:space="preserve"> ذات سماكات وأقطار ثابتة ويتم التركيب واختيار الأقطار حسب توجيهات المهندس المشرف, وتكون الأوزان والأطوال حسب الآتي:</w:t>
      </w:r>
    </w:p>
    <w:p w14:paraId="601BCE08" w14:textId="77777777" w:rsidR="002B5B81" w:rsidRPr="0068551C" w:rsidRDefault="002B5B81" w:rsidP="00E37B40">
      <w:pPr>
        <w:pStyle w:val="af1"/>
        <w:spacing w:line="240" w:lineRule="auto"/>
        <w:rPr>
          <w:rtl/>
        </w:rPr>
      </w:pPr>
      <w:r w:rsidRPr="0068551C">
        <w:rPr>
          <w:rtl/>
        </w:rPr>
        <w:t xml:space="preserve">قطر </w:t>
      </w:r>
      <w:r w:rsidRPr="0068551C">
        <w:t>2</w:t>
      </w:r>
      <w:r w:rsidRPr="0068551C">
        <w:rPr>
          <w:rtl/>
        </w:rPr>
        <w:t xml:space="preserve"> إنش على ألا يقل  وزن الأنبوب عن  </w:t>
      </w:r>
      <w:r w:rsidRPr="0068551C">
        <w:t>1.2</w:t>
      </w:r>
      <w:r w:rsidRPr="0068551C">
        <w:rPr>
          <w:rtl/>
        </w:rPr>
        <w:t xml:space="preserve"> كيلو غرام بطول </w:t>
      </w:r>
      <w:r w:rsidRPr="0068551C">
        <w:t>3</w:t>
      </w:r>
      <w:r w:rsidRPr="0068551C">
        <w:rPr>
          <w:rtl/>
        </w:rPr>
        <w:t xml:space="preserve"> متر.</w:t>
      </w:r>
    </w:p>
    <w:p w14:paraId="25BBE79E" w14:textId="77777777" w:rsidR="002B5B81" w:rsidRPr="0068551C" w:rsidRDefault="002B5B81" w:rsidP="00E37B40">
      <w:pPr>
        <w:pStyle w:val="af1"/>
        <w:spacing w:line="240" w:lineRule="auto"/>
      </w:pPr>
      <w:r w:rsidRPr="0068551C">
        <w:rPr>
          <w:rtl/>
        </w:rPr>
        <w:t xml:space="preserve">قطر </w:t>
      </w:r>
      <w:r w:rsidRPr="0068551C">
        <w:t>3</w:t>
      </w:r>
      <w:r w:rsidRPr="0068551C">
        <w:rPr>
          <w:rtl/>
        </w:rPr>
        <w:t xml:space="preserve"> إنش على ألا يقل  وزن الأنبوب عن  </w:t>
      </w:r>
      <w:r w:rsidRPr="0068551C">
        <w:t>2.7</w:t>
      </w:r>
      <w:r w:rsidRPr="0068551C">
        <w:rPr>
          <w:rtl/>
        </w:rPr>
        <w:t xml:space="preserve"> كيلو غرام بطول </w:t>
      </w:r>
      <w:r w:rsidRPr="0068551C">
        <w:t>3</w:t>
      </w:r>
      <w:r w:rsidRPr="0068551C">
        <w:rPr>
          <w:rtl/>
        </w:rPr>
        <w:t xml:space="preserve"> متر.</w:t>
      </w:r>
    </w:p>
    <w:p w14:paraId="34B162A7" w14:textId="77777777" w:rsidR="002B5B81" w:rsidRPr="0068551C" w:rsidRDefault="002B5B81" w:rsidP="00E37B40">
      <w:pPr>
        <w:pStyle w:val="af1"/>
        <w:spacing w:line="240" w:lineRule="auto"/>
      </w:pPr>
      <w:r w:rsidRPr="0068551C">
        <w:rPr>
          <w:rtl/>
        </w:rPr>
        <w:t xml:space="preserve">قطر </w:t>
      </w:r>
      <w:r w:rsidRPr="0068551C">
        <w:t>4</w:t>
      </w:r>
      <w:r w:rsidRPr="0068551C">
        <w:rPr>
          <w:rtl/>
        </w:rPr>
        <w:t xml:space="preserve"> إنش على ألا يقل  وزن الأنبوب عن  </w:t>
      </w:r>
      <w:r w:rsidRPr="0068551C">
        <w:t>3.6</w:t>
      </w:r>
      <w:r w:rsidRPr="0068551C">
        <w:rPr>
          <w:rtl/>
        </w:rPr>
        <w:t xml:space="preserve"> كيلو غرام بطول </w:t>
      </w:r>
      <w:r w:rsidRPr="0068551C">
        <w:t>3</w:t>
      </w:r>
      <w:r w:rsidRPr="0068551C">
        <w:rPr>
          <w:rtl/>
        </w:rPr>
        <w:t xml:space="preserve"> متر.</w:t>
      </w:r>
    </w:p>
    <w:p w14:paraId="14227ABC" w14:textId="77777777" w:rsidR="002B5B81" w:rsidRPr="0068551C" w:rsidRDefault="002B5B81" w:rsidP="00E37B40">
      <w:pPr>
        <w:pStyle w:val="af1"/>
        <w:spacing w:line="240" w:lineRule="auto"/>
      </w:pPr>
      <w:r w:rsidRPr="0068551C">
        <w:rPr>
          <w:rtl/>
        </w:rPr>
        <w:t xml:space="preserve">قطر </w:t>
      </w:r>
      <w:r w:rsidRPr="0068551C">
        <w:t>6</w:t>
      </w:r>
      <w:r w:rsidRPr="0068551C">
        <w:rPr>
          <w:rtl/>
        </w:rPr>
        <w:t xml:space="preserve"> إنش على ألا يقل  وزن الأنبوب عن  </w:t>
      </w:r>
      <w:r w:rsidRPr="0068551C">
        <w:t>7,5</w:t>
      </w:r>
      <w:r w:rsidRPr="0068551C">
        <w:rPr>
          <w:rtl/>
        </w:rPr>
        <w:t xml:space="preserve"> كيلو غرام بطول </w:t>
      </w:r>
      <w:r w:rsidRPr="0068551C">
        <w:t>3</w:t>
      </w:r>
      <w:r w:rsidRPr="0068551C">
        <w:rPr>
          <w:rtl/>
        </w:rPr>
        <w:t xml:space="preserve"> متر.</w:t>
      </w:r>
    </w:p>
    <w:p w14:paraId="5529F49D" w14:textId="7EAFD020" w:rsidR="002B5B81" w:rsidRPr="0068551C" w:rsidRDefault="002B5B81" w:rsidP="00E37B40">
      <w:pPr>
        <w:pStyle w:val="af1"/>
        <w:spacing w:line="240" w:lineRule="auto"/>
        <w:rPr>
          <w:rtl/>
        </w:rPr>
      </w:pPr>
      <w:r w:rsidRPr="0068551C">
        <w:rPr>
          <w:rtl/>
        </w:rPr>
        <w:t xml:space="preserve">قطر </w:t>
      </w:r>
      <w:r w:rsidRPr="0068551C">
        <w:t>8</w:t>
      </w:r>
      <w:r w:rsidRPr="0068551C">
        <w:rPr>
          <w:rtl/>
        </w:rPr>
        <w:t xml:space="preserve"> إنش على ألا يقل  وزن الأنبوب عن  </w:t>
      </w:r>
      <w:r w:rsidRPr="0068551C">
        <w:t xml:space="preserve">12 </w:t>
      </w:r>
      <w:r w:rsidRPr="0068551C">
        <w:rPr>
          <w:rFonts w:hint="cs"/>
          <w:rtl/>
        </w:rPr>
        <w:t xml:space="preserve"> </w:t>
      </w:r>
      <w:r w:rsidRPr="0068551C">
        <w:rPr>
          <w:rtl/>
        </w:rPr>
        <w:t xml:space="preserve">كيلو غرام بطول </w:t>
      </w:r>
      <w:r w:rsidRPr="0068551C">
        <w:t>3</w:t>
      </w:r>
      <w:r w:rsidRPr="0068551C">
        <w:rPr>
          <w:rtl/>
        </w:rPr>
        <w:t xml:space="preserve"> متر.</w:t>
      </w:r>
    </w:p>
    <w:p w14:paraId="459A20BF" w14:textId="77777777" w:rsidR="002B5B81" w:rsidRPr="0068551C" w:rsidRDefault="002B5B81" w:rsidP="00E37B40">
      <w:pPr>
        <w:pStyle w:val="af1"/>
        <w:spacing w:line="240" w:lineRule="auto"/>
        <w:rPr>
          <w:rtl/>
        </w:rPr>
      </w:pPr>
      <w:r w:rsidRPr="0068551C">
        <w:rPr>
          <w:rtl/>
        </w:rPr>
        <w:t xml:space="preserve">عند وصل البواري البلاستيكية مع بعضها يستعمل مواد لاصقة خاصة بمثل هذه الأعمال معبأة ضمن عبوات نظامية حيث يتم وصل القساطل مع بعضها بطريقة التداخل بحيث تكون فتحة القمع باتجاه معاكس لسير المياه وباستخدام الإكسسوارات الخاصة, يتم فرش مخدة رملية أسفل أنبوب الصرف الصحي بسماكة </w:t>
      </w:r>
      <w:r w:rsidRPr="0068551C">
        <w:t>10</w:t>
      </w:r>
      <w:r w:rsidRPr="0068551C">
        <w:rPr>
          <w:rtl/>
        </w:rPr>
        <w:t xml:space="preserve"> سم وفوقه بسماكة </w:t>
      </w:r>
      <w:r w:rsidRPr="0068551C">
        <w:t>10</w:t>
      </w:r>
      <w:r w:rsidRPr="0068551C">
        <w:rPr>
          <w:rtl/>
        </w:rPr>
        <w:t xml:space="preserve"> سم أيضاً بمواد ناعمة وتغطيته بالبيتون عند الوصلات ثم ترحل المواد الفائضة من نواتج الحفر.</w:t>
      </w:r>
    </w:p>
    <w:p w14:paraId="44E726F0" w14:textId="77777777" w:rsidR="002B5B81" w:rsidRPr="0068551C" w:rsidRDefault="002B5B81" w:rsidP="00E37B40">
      <w:pPr>
        <w:pStyle w:val="af1"/>
        <w:spacing w:line="240" w:lineRule="auto"/>
        <w:rPr>
          <w:rtl/>
        </w:rPr>
      </w:pPr>
      <w:r w:rsidRPr="0068551C">
        <w:rPr>
          <w:rtl/>
        </w:rPr>
        <w:t xml:space="preserve">للتـأكد من سلامة التركيب وإحكام الوصلات ضد أي تسرب تجرب كافة التمديدات بالطريقة والكيفية التي يحددها المهندس المشرف, الاختبار المتعلق بالمغاسل ومجلى المطبخ يتم </w:t>
      </w:r>
      <w:proofErr w:type="spellStart"/>
      <w:r w:rsidRPr="0068551C">
        <w:rPr>
          <w:rtl/>
        </w:rPr>
        <w:t>بملئ</w:t>
      </w:r>
      <w:proofErr w:type="spellEnd"/>
      <w:r w:rsidRPr="0068551C">
        <w:rPr>
          <w:rtl/>
        </w:rPr>
        <w:t xml:space="preserve"> كل من المجلى والمغسلة ومن ثم يتم فتحها سوية لمعرفة قدرة التصريف.</w:t>
      </w:r>
    </w:p>
    <w:p w14:paraId="72CDA013" w14:textId="77777777" w:rsidR="002B5B81" w:rsidRPr="0068551C" w:rsidRDefault="002B5B81" w:rsidP="00E37B40">
      <w:pPr>
        <w:pStyle w:val="af1"/>
        <w:spacing w:line="240" w:lineRule="auto"/>
        <w:rPr>
          <w:rtl/>
        </w:rPr>
      </w:pPr>
      <w:r w:rsidRPr="0068551C">
        <w:rPr>
          <w:rtl/>
        </w:rPr>
        <w:t>ولمعرفة إن كانت الأنابيب الرئيسية تعمل بشكل كاف أم لا يتم سد نهاية الأنبوب واختبار الفتحة الرئيسية في المنزل ووضع عمود من الماء عليها ومراقبة عمود الماء ومعرفة بعد ذلك هل يتم تسريب أم لا.</w:t>
      </w:r>
    </w:p>
    <w:p w14:paraId="5582DF67" w14:textId="77777777" w:rsidR="002B5B81" w:rsidRPr="0068551C" w:rsidRDefault="002B5B81" w:rsidP="00E37B40">
      <w:pPr>
        <w:pStyle w:val="af1"/>
        <w:spacing w:line="240" w:lineRule="auto"/>
      </w:pPr>
      <w:r w:rsidRPr="0068551C">
        <w:rPr>
          <w:rtl/>
        </w:rPr>
        <w:t xml:space="preserve">يقدر العمل بالمتر الطولي ويشمل السعر ثمن المواد اللازمة من (بواري، إكسسوارات، مواد لاصقة، مواد للردم...... ) وأعمال الحفر مهما كان نوعها (ترابية، صخرية، بيتونية ...) مع إعادة الردم وأجور النقل والتركيب وكل ما يلزم بالإضافة إلى أعمال التوصيل للحفرة الفنية أو للمجرور المجاور في حال وجوده مع ترحيل مخلفات العمل والتنظيف وكل ما يلزم لإتمام العمل بالشكل الأمثل. </w:t>
      </w:r>
    </w:p>
    <w:p w14:paraId="4D603193" w14:textId="21F62CB8" w:rsidR="002B5B81" w:rsidRDefault="0068551C" w:rsidP="00E37B40">
      <w:pPr>
        <w:pStyle w:val="af1"/>
        <w:spacing w:line="240" w:lineRule="auto"/>
        <w:rPr>
          <w:rtl/>
        </w:rPr>
      </w:pPr>
      <w:r>
        <w:rPr>
          <w:rFonts w:hint="cs"/>
          <w:rtl/>
        </w:rPr>
        <w:t>ينف</w:t>
      </w:r>
      <w:r w:rsidR="002B5B81" w:rsidRPr="0068551C">
        <w:rPr>
          <w:rtl/>
        </w:rPr>
        <w:t xml:space="preserve">ذ ميول للصرف حسب توجيهات جهاز الإشراف </w:t>
      </w:r>
    </w:p>
    <w:p w14:paraId="1C99E160" w14:textId="34EF773C" w:rsidR="001C3A0B" w:rsidRDefault="006C4FB2" w:rsidP="00E37B40">
      <w:pPr>
        <w:pStyle w:val="af6"/>
        <w:numPr>
          <w:ilvl w:val="0"/>
          <w:numId w:val="5"/>
        </w:numPr>
        <w:spacing w:line="240" w:lineRule="auto"/>
      </w:pPr>
      <w:r w:rsidRPr="006C4FB2">
        <w:rPr>
          <w:rtl/>
        </w:rPr>
        <w:t>تقديم وتركيب خط تغذية مياه حلوة  (3/</w:t>
      </w:r>
      <w:r>
        <w:rPr>
          <w:rFonts w:hint="cs"/>
          <w:rtl/>
        </w:rPr>
        <w:t>4</w:t>
      </w:r>
      <w:r w:rsidRPr="006C4FB2">
        <w:rPr>
          <w:rtl/>
        </w:rPr>
        <w:t xml:space="preserve"> إنش ) أنابيب </w:t>
      </w:r>
      <w:r w:rsidRPr="006C4FB2">
        <w:t>P.P.R</w:t>
      </w:r>
      <w:r w:rsidRPr="006C4FB2">
        <w:rPr>
          <w:rtl/>
        </w:rPr>
        <w:t xml:space="preserve"> مع </w:t>
      </w:r>
      <w:proofErr w:type="spellStart"/>
      <w:r w:rsidRPr="006C4FB2">
        <w:rPr>
          <w:rtl/>
        </w:rPr>
        <w:t>الاكسسوارت</w:t>
      </w:r>
      <w:proofErr w:type="spellEnd"/>
      <w:r w:rsidRPr="006C4FB2">
        <w:rPr>
          <w:rtl/>
        </w:rPr>
        <w:t xml:space="preserve"> وكل </w:t>
      </w:r>
      <w:proofErr w:type="spellStart"/>
      <w:r w:rsidRPr="006C4FB2">
        <w:rPr>
          <w:rtl/>
        </w:rPr>
        <w:t>مايلزم</w:t>
      </w:r>
      <w:proofErr w:type="spellEnd"/>
    </w:p>
    <w:p w14:paraId="3F40FEC6" w14:textId="1F2BCED8" w:rsidR="00E22110" w:rsidRDefault="00E22110" w:rsidP="00E37B40">
      <w:pPr>
        <w:pStyle w:val="af1"/>
        <w:spacing w:line="240" w:lineRule="auto"/>
        <w:rPr>
          <w:rtl/>
        </w:rPr>
      </w:pPr>
      <w:r>
        <w:rPr>
          <w:rFonts w:hint="cs"/>
          <w:rtl/>
        </w:rPr>
        <w:t xml:space="preserve">يجب أن تكون الأنابيب نوع أول وطني </w:t>
      </w:r>
    </w:p>
    <w:p w14:paraId="310378E2" w14:textId="5ACAF869" w:rsidR="00E22110" w:rsidRDefault="00E22110" w:rsidP="00E37B40">
      <w:pPr>
        <w:pStyle w:val="af1"/>
        <w:spacing w:line="240" w:lineRule="auto"/>
        <w:rPr>
          <w:rtl/>
        </w:rPr>
      </w:pPr>
      <w:r>
        <w:rPr>
          <w:rFonts w:hint="cs"/>
          <w:rtl/>
        </w:rPr>
        <w:t>الضغط لا يقل عن 16بار</w:t>
      </w:r>
    </w:p>
    <w:p w14:paraId="60DC038A" w14:textId="3B35DC8D" w:rsidR="00E22110" w:rsidRDefault="00E22110" w:rsidP="00E37B40">
      <w:pPr>
        <w:pStyle w:val="af1"/>
        <w:spacing w:line="240" w:lineRule="auto"/>
        <w:rPr>
          <w:rtl/>
        </w:rPr>
      </w:pPr>
      <w:r>
        <w:rPr>
          <w:rFonts w:hint="cs"/>
          <w:rtl/>
        </w:rPr>
        <w:t>يتم ضغط الشبكة والتحقق من سلامتها بضغط 6 بار</w:t>
      </w:r>
    </w:p>
    <w:p w14:paraId="1A41FDF8" w14:textId="31C4CBAC" w:rsidR="00E22110" w:rsidRPr="0068551C" w:rsidRDefault="00E22110" w:rsidP="00E37B40">
      <w:pPr>
        <w:pStyle w:val="af1"/>
        <w:spacing w:line="240" w:lineRule="auto"/>
      </w:pPr>
      <w:r>
        <w:rPr>
          <w:rFonts w:hint="cs"/>
          <w:rtl/>
        </w:rPr>
        <w:t xml:space="preserve">يشمل السعر التقديم والتركيب والأكواع </w:t>
      </w:r>
      <w:proofErr w:type="spellStart"/>
      <w:r>
        <w:rPr>
          <w:rFonts w:hint="cs"/>
          <w:rtl/>
        </w:rPr>
        <w:t>والاكسسوارت</w:t>
      </w:r>
      <w:proofErr w:type="spellEnd"/>
      <w:r>
        <w:rPr>
          <w:rFonts w:hint="cs"/>
          <w:rtl/>
        </w:rPr>
        <w:t xml:space="preserve">  وكل ما يلزم لإتمام العمل.</w:t>
      </w:r>
    </w:p>
    <w:p w14:paraId="79DAFB2C" w14:textId="661C8F68" w:rsidR="002B5B81" w:rsidRPr="0068551C" w:rsidRDefault="002B5B81" w:rsidP="00E37B40">
      <w:pPr>
        <w:pStyle w:val="af6"/>
        <w:numPr>
          <w:ilvl w:val="0"/>
          <w:numId w:val="6"/>
        </w:numPr>
        <w:spacing w:line="240" w:lineRule="auto"/>
        <w:rPr>
          <w:rFonts w:eastAsia="Calibri"/>
          <w:rtl/>
        </w:rPr>
      </w:pPr>
      <w:r w:rsidRPr="002B5B81">
        <w:rPr>
          <w:rtl/>
        </w:rPr>
        <w:lastRenderedPageBreak/>
        <w:t>تقديم وتركيب بالوعة ستانلس ستيل نوع جيد</w:t>
      </w:r>
      <w:r w:rsidRPr="002B5B81">
        <w:rPr>
          <w:rFonts w:eastAsia="Calibri"/>
          <w:rtl/>
        </w:rPr>
        <w:t xml:space="preserve">: </w:t>
      </w:r>
    </w:p>
    <w:p w14:paraId="60E2C217" w14:textId="77777777" w:rsidR="002B5B81" w:rsidRPr="0068551C" w:rsidRDefault="002B5B81" w:rsidP="00E37B40">
      <w:pPr>
        <w:pStyle w:val="af1"/>
        <w:spacing w:line="240" w:lineRule="auto"/>
        <w:rPr>
          <w:rtl/>
        </w:rPr>
      </w:pPr>
      <w:r w:rsidRPr="0068551C">
        <w:rPr>
          <w:rtl/>
        </w:rPr>
        <w:t xml:space="preserve">تقديم وتركيب بالوعة ستانلس نوع دلفين في الأماكن المحددة من قبل جهاز الإشراف حسب الواقع وتوجيهات جهاز الإشراف, يتم تركيب (غليون) من النوع الجيد, قطر </w:t>
      </w:r>
      <w:r w:rsidRPr="0068551C">
        <w:t>4"</w:t>
      </w:r>
      <w:r w:rsidRPr="0068551C">
        <w:rPr>
          <w:rtl/>
        </w:rPr>
        <w:t xml:space="preserve"> ضغط عالي ووصله مع شبكة الصرف الصحي ويثبت الغليون بالمونة الاسمنتية بشكل جيد مع تقديم وتركيب غطاء مع </w:t>
      </w:r>
      <w:proofErr w:type="spellStart"/>
      <w:r w:rsidRPr="0068551C">
        <w:rPr>
          <w:rtl/>
        </w:rPr>
        <w:t>مصفاية</w:t>
      </w:r>
      <w:proofErr w:type="spellEnd"/>
      <w:r w:rsidRPr="0068551C">
        <w:rPr>
          <w:rtl/>
        </w:rPr>
        <w:t xml:space="preserve"> كروم بأبعاد </w:t>
      </w:r>
      <w:r w:rsidRPr="0068551C">
        <w:t>15</w:t>
      </w:r>
      <w:r w:rsidRPr="0068551C">
        <w:rPr>
          <w:rtl/>
        </w:rPr>
        <w:t>*</w:t>
      </w:r>
      <w:r w:rsidRPr="0068551C">
        <w:t>15</w:t>
      </w:r>
      <w:r w:rsidRPr="0068551C">
        <w:rPr>
          <w:rtl/>
        </w:rPr>
        <w:t xml:space="preserve"> سم ويشمل العمل الحفر اللازم وإعادة الوضع إلى ما كان عليه ويتم تثبيت </w:t>
      </w:r>
      <w:proofErr w:type="spellStart"/>
      <w:r w:rsidRPr="0068551C">
        <w:rPr>
          <w:rtl/>
        </w:rPr>
        <w:t>المصفاية</w:t>
      </w:r>
      <w:proofErr w:type="spellEnd"/>
      <w:r w:rsidRPr="0068551C">
        <w:rPr>
          <w:rtl/>
        </w:rPr>
        <w:t xml:space="preserve"> بالإسمنت الأبيض وتروب بشكل جيد.</w:t>
      </w:r>
    </w:p>
    <w:p w14:paraId="73BC56CB" w14:textId="6EB750FB" w:rsidR="002B5B81" w:rsidRDefault="002B5B81" w:rsidP="00E37B40">
      <w:pPr>
        <w:pStyle w:val="af1"/>
        <w:spacing w:line="240" w:lineRule="auto"/>
        <w:rPr>
          <w:rtl/>
        </w:rPr>
      </w:pPr>
      <w:r w:rsidRPr="0068551C">
        <w:rPr>
          <w:rtl/>
        </w:rPr>
        <w:t>يقدر العمل بالقطعة ويشمل السعر ثمن المواد اللازمة (غليون، المصفاة مع الغطاء، مواد تثبيت. التوصيلات اللازمة للوصل مع شبكة الصرف الصحي.......) وأجور اليد العاملة وكل ما يلزم لإتمام العمل بالشكل الأمثل</w:t>
      </w:r>
      <w:r w:rsidRPr="0068551C">
        <w:rPr>
          <w:rFonts w:hint="cs"/>
          <w:rtl/>
        </w:rPr>
        <w:t>.</w:t>
      </w:r>
    </w:p>
    <w:p w14:paraId="714B2C94" w14:textId="52076754" w:rsidR="004C237E" w:rsidRDefault="004C237E" w:rsidP="00E37B40">
      <w:pPr>
        <w:pStyle w:val="af6"/>
        <w:numPr>
          <w:ilvl w:val="0"/>
          <w:numId w:val="6"/>
        </w:numPr>
        <w:spacing w:line="240" w:lineRule="auto"/>
      </w:pPr>
      <w:r w:rsidRPr="004C237E">
        <w:rPr>
          <w:rtl/>
        </w:rPr>
        <w:t xml:space="preserve">تقديم وتركيب  بواري مداخن </w:t>
      </w:r>
      <w:proofErr w:type="spellStart"/>
      <w:r w:rsidRPr="004C237E">
        <w:rPr>
          <w:rtl/>
        </w:rPr>
        <w:t>أترنيت</w:t>
      </w:r>
      <w:proofErr w:type="spellEnd"/>
      <w:r w:rsidRPr="004C237E">
        <w:rPr>
          <w:rtl/>
        </w:rPr>
        <w:t xml:space="preserve"> مع كل ما يلزم</w:t>
      </w:r>
    </w:p>
    <w:p w14:paraId="3013D7C0" w14:textId="129DFBAF" w:rsidR="0063498E" w:rsidRDefault="0063498E" w:rsidP="00E37B40">
      <w:pPr>
        <w:pStyle w:val="af1"/>
        <w:spacing w:line="240" w:lineRule="auto"/>
        <w:rPr>
          <w:rtl/>
        </w:rPr>
      </w:pPr>
      <w:r>
        <w:rPr>
          <w:rFonts w:hint="cs"/>
          <w:rtl/>
        </w:rPr>
        <w:t>يتم العمل حسب تعليمات جهاز الاشراف.</w:t>
      </w:r>
    </w:p>
    <w:p w14:paraId="474952E8" w14:textId="4ACCA312" w:rsidR="0063498E" w:rsidRPr="0068551C" w:rsidRDefault="0063498E" w:rsidP="00E37B40">
      <w:pPr>
        <w:pStyle w:val="af1"/>
        <w:spacing w:line="240" w:lineRule="auto"/>
        <w:rPr>
          <w:rtl/>
        </w:rPr>
      </w:pPr>
      <w:r>
        <w:rPr>
          <w:rFonts w:hint="cs"/>
          <w:rtl/>
        </w:rPr>
        <w:t>يشمل العمل التقديم والتركيب وكل ما يلزم لإتمام العمل.</w:t>
      </w:r>
    </w:p>
    <w:p w14:paraId="1B5A9E7D" w14:textId="1AD6BF91" w:rsidR="002B5B81" w:rsidRPr="002B5B81" w:rsidRDefault="002B5B81" w:rsidP="00E37B40">
      <w:pPr>
        <w:pStyle w:val="af6"/>
        <w:numPr>
          <w:ilvl w:val="0"/>
          <w:numId w:val="6"/>
        </w:numPr>
        <w:spacing w:line="240" w:lineRule="auto"/>
        <w:rPr>
          <w:rFonts w:eastAsia="Calibri"/>
          <w:rtl/>
        </w:rPr>
      </w:pPr>
      <w:r w:rsidRPr="002B5B81">
        <w:rPr>
          <w:rFonts w:eastAsia="Calibri"/>
          <w:rtl/>
        </w:rPr>
        <w:t>تقديم وتركيب أعمال العزل برولات بيتومين مقوى بالبوليستر سماكة 4 مم مع التأسيس بزفت حراري وتراكب 10 سم</w:t>
      </w:r>
      <w:r w:rsidRPr="002B5B81">
        <w:rPr>
          <w:rFonts w:eastAsia="Calibri" w:hint="cs"/>
          <w:rtl/>
        </w:rPr>
        <w:t>:</w:t>
      </w:r>
    </w:p>
    <w:p w14:paraId="7E7ED4E2" w14:textId="77777777" w:rsidR="002B5B81" w:rsidRPr="0068551C" w:rsidRDefault="002B5B81" w:rsidP="00E37B40">
      <w:pPr>
        <w:pStyle w:val="af1"/>
        <w:spacing w:line="240" w:lineRule="auto"/>
      </w:pPr>
      <w:r w:rsidRPr="002B5B81">
        <w:rPr>
          <w:rtl/>
        </w:rPr>
        <w:t xml:space="preserve"> </w:t>
      </w:r>
      <w:r w:rsidRPr="0068551C">
        <w:rPr>
          <w:rtl/>
        </w:rPr>
        <w:t>نبدأ بتنفيذ طبقات  العزل على الأسطحة بعد تحديد وتنفيذ بلاليع تصريف  مياه الأمطار .</w:t>
      </w:r>
    </w:p>
    <w:p w14:paraId="62B9DA23" w14:textId="77777777" w:rsidR="002B5B81" w:rsidRPr="0068551C" w:rsidRDefault="002B5B81" w:rsidP="00E37B40">
      <w:pPr>
        <w:pStyle w:val="af1"/>
        <w:spacing w:line="240" w:lineRule="auto"/>
        <w:rPr>
          <w:rtl/>
        </w:rPr>
      </w:pPr>
      <w:r w:rsidRPr="0068551C">
        <w:rPr>
          <w:rFonts w:hint="cs"/>
          <w:rtl/>
        </w:rPr>
        <w:t>يجب أن لا يقل وزن بكرة الرول عن 52 كغ ويقع على عاتق المتعهد وزن الرولات في موقع العمل وحسب تعليمات وطلب جهاز الإشراف.</w:t>
      </w:r>
    </w:p>
    <w:p w14:paraId="0EF24A42" w14:textId="77777777" w:rsidR="002B5B81" w:rsidRPr="0068551C" w:rsidRDefault="002B5B81" w:rsidP="00E37B40">
      <w:pPr>
        <w:pStyle w:val="af1"/>
        <w:spacing w:line="240" w:lineRule="auto"/>
        <w:rPr>
          <w:rtl/>
        </w:rPr>
      </w:pPr>
      <w:r w:rsidRPr="0068551C">
        <w:rPr>
          <w:rtl/>
        </w:rPr>
        <w:t xml:space="preserve">تنفذ طبقة العزل من رقائق بيتومينية سماكة 4 مم مسلحة </w:t>
      </w:r>
      <w:proofErr w:type="spellStart"/>
      <w:r w:rsidRPr="0068551C">
        <w:rPr>
          <w:rtl/>
        </w:rPr>
        <w:t>بالياف</w:t>
      </w:r>
      <w:proofErr w:type="spellEnd"/>
      <w:r w:rsidRPr="0068551C">
        <w:rPr>
          <w:rtl/>
        </w:rPr>
        <w:t xml:space="preserve"> البوليستر باتجاه الميل من الأعلى إلى الأسفل وتتراكب القطع جنباً إلى جنب بمسافة تراكب 10 سم وتثبت هذه الرقائق على </w:t>
      </w:r>
      <w:r w:rsidRPr="0068551C">
        <w:rPr>
          <w:rFonts w:hint="cs"/>
          <w:rtl/>
        </w:rPr>
        <w:t xml:space="preserve">البيتون </w:t>
      </w:r>
      <w:r w:rsidRPr="0068551C">
        <w:rPr>
          <w:rtl/>
        </w:rPr>
        <w:t xml:space="preserve">بواسطة رشة الإسفلت السائل الخاص بالعزل ، أما التراكب 10 سم بين القطع فيتم بواسطة الحرارة. </w:t>
      </w:r>
    </w:p>
    <w:p w14:paraId="00177BC8" w14:textId="77777777" w:rsidR="002B5B81" w:rsidRPr="0068551C" w:rsidRDefault="002B5B81" w:rsidP="00E37B40">
      <w:pPr>
        <w:pStyle w:val="af1"/>
        <w:spacing w:line="240" w:lineRule="auto"/>
        <w:rPr>
          <w:rtl/>
        </w:rPr>
      </w:pPr>
      <w:r w:rsidRPr="0068551C">
        <w:rPr>
          <w:rtl/>
        </w:rPr>
        <w:t xml:space="preserve">طريقة التنفيذ : </w:t>
      </w:r>
    </w:p>
    <w:p w14:paraId="1FF444CE" w14:textId="77777777" w:rsidR="002B5B81" w:rsidRPr="0068551C" w:rsidRDefault="002B5B81" w:rsidP="00E37B40">
      <w:pPr>
        <w:pStyle w:val="af1"/>
        <w:spacing w:line="240" w:lineRule="auto"/>
        <w:rPr>
          <w:rtl/>
        </w:rPr>
      </w:pPr>
      <w:r w:rsidRPr="0068551C">
        <w:rPr>
          <w:rtl/>
        </w:rPr>
        <w:t xml:space="preserve">أولاً- أعمال تحضير السطح : </w:t>
      </w:r>
    </w:p>
    <w:p w14:paraId="1E5EFECA" w14:textId="70B66C82" w:rsidR="002B5B81" w:rsidRPr="0068551C" w:rsidRDefault="002B5B81" w:rsidP="00E37B40">
      <w:pPr>
        <w:pStyle w:val="af1"/>
        <w:spacing w:line="240" w:lineRule="auto"/>
      </w:pPr>
      <w:r w:rsidRPr="0068551C">
        <w:rPr>
          <w:rtl/>
        </w:rPr>
        <w:t xml:space="preserve"> تنفيذ نعلة كسر زاوية إسمنتية محسنة بمواد رابطة بأبعاد 5 × 5 سم عند التقاء الأسطح الأفقية مع الشاقولية . </w:t>
      </w:r>
    </w:p>
    <w:p w14:paraId="3D615F61" w14:textId="77777777" w:rsidR="002B5B81" w:rsidRPr="0068551C" w:rsidRDefault="002B5B81" w:rsidP="00E37B40">
      <w:pPr>
        <w:pStyle w:val="af1"/>
        <w:spacing w:line="240" w:lineRule="auto"/>
        <w:rPr>
          <w:rtl/>
        </w:rPr>
      </w:pPr>
      <w:r w:rsidRPr="0068551C">
        <w:rPr>
          <w:rtl/>
        </w:rPr>
        <w:t xml:space="preserve">ثانياً- أعمال العزل : </w:t>
      </w:r>
    </w:p>
    <w:p w14:paraId="5B94D777" w14:textId="77777777" w:rsidR="002B5B81" w:rsidRPr="0068551C" w:rsidRDefault="002B5B81" w:rsidP="00E37B40">
      <w:pPr>
        <w:pStyle w:val="af1"/>
        <w:spacing w:line="240" w:lineRule="auto"/>
      </w:pPr>
      <w:r w:rsidRPr="0068551C">
        <w:rPr>
          <w:rtl/>
        </w:rPr>
        <w:t xml:space="preserve">1.تحضير السطوح المستقبلة للعزل والوصول إلى سطح ناعم جاف خـال من النتوءات والفجوات   </w:t>
      </w:r>
      <w:r w:rsidRPr="0068551C">
        <w:rPr>
          <w:rFonts w:hint="cs"/>
          <w:rtl/>
        </w:rPr>
        <w:t xml:space="preserve"> </w:t>
      </w:r>
      <w:r w:rsidRPr="0068551C">
        <w:rPr>
          <w:rtl/>
        </w:rPr>
        <w:t xml:space="preserve">  لاستقبال طبقـة العزل. </w:t>
      </w:r>
    </w:p>
    <w:p w14:paraId="781AD827" w14:textId="77777777" w:rsidR="002B5B81" w:rsidRPr="0068551C" w:rsidRDefault="002B5B81" w:rsidP="00E37B40">
      <w:pPr>
        <w:pStyle w:val="af1"/>
        <w:spacing w:line="240" w:lineRule="auto"/>
      </w:pPr>
      <w:r w:rsidRPr="0068551C">
        <w:rPr>
          <w:rtl/>
        </w:rPr>
        <w:t xml:space="preserve">تنفيذ طبقة من برايمر </w:t>
      </w:r>
      <w:proofErr w:type="spellStart"/>
      <w:r w:rsidRPr="0068551C">
        <w:rPr>
          <w:rtl/>
        </w:rPr>
        <w:t>بيتوميني</w:t>
      </w:r>
      <w:proofErr w:type="spellEnd"/>
      <w:r w:rsidRPr="0068551C">
        <w:rPr>
          <w:rtl/>
        </w:rPr>
        <w:t xml:space="preserve"> ذو أساس نفطي بمعدل 350 غ/م2 على كامل السطح وحتى ارتفاع 5سم فوق منسوب البلاط النهائي على الجدران المحيطية والانتظار فترة جفاف لا تقل عن ثمانية ساعات.</w:t>
      </w:r>
    </w:p>
    <w:p w14:paraId="38E34DE6" w14:textId="77777777" w:rsidR="002B5B81" w:rsidRPr="0068551C" w:rsidRDefault="002B5B81" w:rsidP="00E37B40">
      <w:pPr>
        <w:pStyle w:val="af1"/>
        <w:spacing w:line="240" w:lineRule="auto"/>
      </w:pPr>
      <w:r w:rsidRPr="0068551C">
        <w:rPr>
          <w:rtl/>
        </w:rPr>
        <w:t xml:space="preserve">تنفيذ نعلة أولى بعرض 20سم من الرول </w:t>
      </w:r>
      <w:proofErr w:type="spellStart"/>
      <w:r w:rsidRPr="0068551C">
        <w:rPr>
          <w:rtl/>
        </w:rPr>
        <w:t>البيتوميني</w:t>
      </w:r>
      <w:proofErr w:type="spellEnd"/>
      <w:r w:rsidRPr="0068551C">
        <w:rPr>
          <w:rtl/>
        </w:rPr>
        <w:t xml:space="preserve"> الأسود على كامل المحيط الخارجي ولصقها بواسطة اللهب </w:t>
      </w:r>
    </w:p>
    <w:p w14:paraId="0330429B" w14:textId="77777777" w:rsidR="002B5B81" w:rsidRPr="0068551C" w:rsidRDefault="002B5B81" w:rsidP="00E37B40">
      <w:pPr>
        <w:pStyle w:val="af1"/>
        <w:spacing w:line="240" w:lineRule="auto"/>
        <w:rPr>
          <w:rtl/>
        </w:rPr>
      </w:pPr>
      <w:r w:rsidRPr="0068551C">
        <w:rPr>
          <w:rtl/>
        </w:rPr>
        <w:t xml:space="preserve">تنفيذ طبقة عزل مائي من الرول </w:t>
      </w:r>
      <w:proofErr w:type="spellStart"/>
      <w:r w:rsidRPr="0068551C">
        <w:rPr>
          <w:rtl/>
        </w:rPr>
        <w:t>البيتوميني</w:t>
      </w:r>
      <w:proofErr w:type="spellEnd"/>
      <w:r w:rsidRPr="0068551C">
        <w:rPr>
          <w:rtl/>
        </w:rPr>
        <w:t xml:space="preserve"> المذكور مواصفاتها سابقاً ولصقها بشكل كامل بواسطة اللهب مع المحافظة على تراكب طولي بين الرولات لا يقل عن 10 سم وعرضي لا يقل عن 15سم .</w:t>
      </w:r>
    </w:p>
    <w:p w14:paraId="6D77E3D0" w14:textId="77777777" w:rsidR="002B5B81" w:rsidRPr="0068551C" w:rsidRDefault="002B5B81" w:rsidP="00E37B40">
      <w:pPr>
        <w:pStyle w:val="af1"/>
        <w:spacing w:line="240" w:lineRule="auto"/>
      </w:pPr>
      <w:r w:rsidRPr="0068551C">
        <w:rPr>
          <w:rtl/>
        </w:rPr>
        <w:lastRenderedPageBreak/>
        <w:t xml:space="preserve">تنفيذ نعلة ثانية من الرول </w:t>
      </w:r>
      <w:proofErr w:type="spellStart"/>
      <w:r w:rsidRPr="0068551C">
        <w:rPr>
          <w:rtl/>
        </w:rPr>
        <w:t>البيتوميني</w:t>
      </w:r>
      <w:proofErr w:type="spellEnd"/>
      <w:r w:rsidRPr="0068551C">
        <w:rPr>
          <w:rtl/>
        </w:rPr>
        <w:t xml:space="preserve"> المذكورة مواصفاتها سابقاً ولصقها بتراكب 15 سم مع الأرضية والارتفاع على الجدران المحيطية وبارتفاع الأخدود.</w:t>
      </w:r>
    </w:p>
    <w:p w14:paraId="2B6B828D" w14:textId="77777777" w:rsidR="002B5B81" w:rsidRPr="0068551C" w:rsidRDefault="002B5B81" w:rsidP="00E37B40">
      <w:pPr>
        <w:pStyle w:val="af1"/>
        <w:spacing w:line="240" w:lineRule="auto"/>
        <w:rPr>
          <w:rtl/>
        </w:rPr>
      </w:pPr>
      <w:r w:rsidRPr="0068551C">
        <w:rPr>
          <w:rtl/>
        </w:rPr>
        <w:t xml:space="preserve">يتم تثبيت النهاية العلوية للنعلة داخل الأخدود على كامل محيط السطح ويتم إملاء الفراغ من الأعلى باستخدام معجونة مرنة. </w:t>
      </w:r>
    </w:p>
    <w:p w14:paraId="567C197D" w14:textId="77777777" w:rsidR="002B5B81" w:rsidRPr="0068551C" w:rsidRDefault="002B5B81" w:rsidP="00E37B40">
      <w:pPr>
        <w:pStyle w:val="af1"/>
        <w:spacing w:line="240" w:lineRule="auto"/>
        <w:rPr>
          <w:rtl/>
        </w:rPr>
      </w:pPr>
      <w:r w:rsidRPr="0068551C">
        <w:rPr>
          <w:rtl/>
        </w:rPr>
        <w:t>يلي طبقات العزل تنفيذ الرصف والبلاط</w:t>
      </w:r>
    </w:p>
    <w:p w14:paraId="71EAA813" w14:textId="77777777" w:rsidR="002B5B81" w:rsidRPr="0068551C" w:rsidRDefault="002B5B81" w:rsidP="00E37B40">
      <w:pPr>
        <w:pStyle w:val="af1"/>
        <w:spacing w:line="240" w:lineRule="auto"/>
        <w:rPr>
          <w:rtl/>
        </w:rPr>
      </w:pPr>
      <w:r w:rsidRPr="0068551C">
        <w:rPr>
          <w:rtl/>
        </w:rPr>
        <w:t>ويشمل السعر ثمن مواد الأساس ورولات العزل وكافة أجور اليد العاملة اللازمة للنقل والتحميل والتنفيذ والعدد والأجهزة اللازمة مع الأرباح والهوالك وكل ما يلزم لإتمام العمل بشكل جيد.</w:t>
      </w:r>
    </w:p>
    <w:p w14:paraId="095DA368" w14:textId="7F9337A9" w:rsidR="004C237E" w:rsidRDefault="002B5B81" w:rsidP="00E37B40">
      <w:pPr>
        <w:pStyle w:val="af1"/>
        <w:spacing w:line="240" w:lineRule="auto"/>
        <w:rPr>
          <w:rtl/>
        </w:rPr>
      </w:pPr>
      <w:r w:rsidRPr="0068551C">
        <w:rPr>
          <w:rtl/>
        </w:rPr>
        <w:t>تقدر أعمال العزل بالمتر المربع للمساحة الظاهرة بعد حسم جميع الفراغات التي تزيد مساحتها</w:t>
      </w:r>
      <w:r w:rsidRPr="0068551C">
        <w:t xml:space="preserve"> </w:t>
      </w:r>
      <w:r w:rsidRPr="0068551C">
        <w:rPr>
          <w:rtl/>
        </w:rPr>
        <w:t>عن 10</w:t>
      </w:r>
      <w:r w:rsidRPr="0068551C">
        <w:t xml:space="preserve"> </w:t>
      </w:r>
      <w:r w:rsidRPr="0068551C">
        <w:rPr>
          <w:rtl/>
        </w:rPr>
        <w:t>/1 المتر المربع.</w:t>
      </w:r>
    </w:p>
    <w:p w14:paraId="636C2ED6" w14:textId="0A4B7124" w:rsidR="00197A4B" w:rsidRDefault="00410A45" w:rsidP="00E37B40">
      <w:pPr>
        <w:pStyle w:val="af6"/>
        <w:numPr>
          <w:ilvl w:val="0"/>
          <w:numId w:val="6"/>
        </w:numPr>
        <w:spacing w:line="240" w:lineRule="auto"/>
      </w:pPr>
      <w:r>
        <w:rPr>
          <w:rFonts w:hint="cs"/>
          <w:rtl/>
        </w:rPr>
        <w:t>تأسيس كهرباء للمبنى</w:t>
      </w:r>
    </w:p>
    <w:p w14:paraId="77E702CB" w14:textId="77777777" w:rsidR="00410A45" w:rsidRDefault="00197A4B" w:rsidP="00E37B40">
      <w:pPr>
        <w:pStyle w:val="af1"/>
        <w:spacing w:line="240" w:lineRule="auto"/>
        <w:rPr>
          <w:rtl/>
        </w:rPr>
      </w:pPr>
      <w:r>
        <w:rPr>
          <w:rFonts w:hint="cs"/>
          <w:rtl/>
        </w:rPr>
        <w:t xml:space="preserve">يتضمن </w:t>
      </w:r>
      <w:r w:rsidR="00410A45">
        <w:rPr>
          <w:rFonts w:hint="cs"/>
          <w:rtl/>
        </w:rPr>
        <w:t>العمل :</w:t>
      </w:r>
    </w:p>
    <w:p w14:paraId="2EDAC0D8" w14:textId="3D63F6E1" w:rsidR="00197A4B" w:rsidRDefault="00410A45" w:rsidP="00E37B40">
      <w:pPr>
        <w:pStyle w:val="af1"/>
        <w:numPr>
          <w:ilvl w:val="0"/>
          <w:numId w:val="9"/>
        </w:numPr>
        <w:spacing w:line="240" w:lineRule="auto"/>
      </w:pPr>
      <w:r>
        <w:rPr>
          <w:rFonts w:hint="cs"/>
          <w:rtl/>
        </w:rPr>
        <w:t>تأسيس نقاط ضوئية في السطح مع تأسيس لتشغيلها عبر مفاتيح حسب المخططات المرفقة وإشراف اللجنة المختصة .</w:t>
      </w:r>
    </w:p>
    <w:p w14:paraId="28C4A818" w14:textId="7E041B36" w:rsidR="00410A45" w:rsidRDefault="00410A45" w:rsidP="00E37B40">
      <w:pPr>
        <w:pStyle w:val="af1"/>
        <w:numPr>
          <w:ilvl w:val="0"/>
          <w:numId w:val="9"/>
        </w:numPr>
        <w:spacing w:line="240" w:lineRule="auto"/>
      </w:pPr>
      <w:r>
        <w:rPr>
          <w:rFonts w:hint="cs"/>
          <w:rtl/>
        </w:rPr>
        <w:t>تأسيس مآخذ كهربائية حسب المخططات المرفقة وإشراف اللجنة المختصة .</w:t>
      </w:r>
    </w:p>
    <w:p w14:paraId="285E5F82" w14:textId="4EF132BF" w:rsidR="00410A45" w:rsidRDefault="00410A45" w:rsidP="00E37B40">
      <w:pPr>
        <w:pStyle w:val="af1"/>
        <w:numPr>
          <w:ilvl w:val="0"/>
          <w:numId w:val="9"/>
        </w:numPr>
        <w:spacing w:line="240" w:lineRule="auto"/>
      </w:pPr>
      <w:r>
        <w:rPr>
          <w:rFonts w:hint="cs"/>
          <w:rtl/>
        </w:rPr>
        <w:t xml:space="preserve">على أن يؤخذ بالحسبان تأسيس علب كهربائية بحيث يتم </w:t>
      </w:r>
      <w:r w:rsidR="0063498E">
        <w:rPr>
          <w:rFonts w:hint="cs"/>
          <w:rtl/>
        </w:rPr>
        <w:t>تغذية</w:t>
      </w:r>
      <w:r>
        <w:rPr>
          <w:rFonts w:hint="cs"/>
          <w:rtl/>
        </w:rPr>
        <w:t xml:space="preserve"> الغرف لاحقاً بالكهرباء من اللوحة الرئيسية عبر حامل كابلات .</w:t>
      </w:r>
    </w:p>
    <w:p w14:paraId="58086078" w14:textId="2ED60CD3" w:rsidR="00410A45" w:rsidRPr="0068551C" w:rsidRDefault="00687B74" w:rsidP="00E37B40">
      <w:pPr>
        <w:pStyle w:val="af1"/>
        <w:numPr>
          <w:ilvl w:val="0"/>
          <w:numId w:val="9"/>
        </w:numPr>
        <w:spacing w:line="240" w:lineRule="auto"/>
        <w:rPr>
          <w:rtl/>
        </w:rPr>
      </w:pPr>
      <w:r>
        <w:rPr>
          <w:rFonts w:hint="cs"/>
          <w:rtl/>
        </w:rPr>
        <w:t xml:space="preserve">يشمل السعر تقديم التيب </w:t>
      </w:r>
      <w:r w:rsidR="00E37B40">
        <w:rPr>
          <w:rFonts w:hint="cs"/>
          <w:rtl/>
        </w:rPr>
        <w:t>والعلب واجور</w:t>
      </w:r>
      <w:r>
        <w:rPr>
          <w:rFonts w:hint="cs"/>
          <w:rtl/>
        </w:rPr>
        <w:t xml:space="preserve"> التركيب والحفر والتمديد والاكسسوارات اللازمة وكل ما يلزم لإتمام العمل .</w:t>
      </w:r>
    </w:p>
    <w:p w14:paraId="25BAF390" w14:textId="797AD163" w:rsidR="00500D91" w:rsidRDefault="00AF79BE" w:rsidP="00E37B40">
      <w:pPr>
        <w:pStyle w:val="af4"/>
        <w:rPr>
          <w:rtl/>
        </w:rPr>
      </w:pPr>
      <w:r w:rsidRPr="00027735">
        <w:rPr>
          <w:rtl/>
        </w:rPr>
        <w:t>حرر في ‏</w:t>
      </w:r>
      <w:r w:rsidR="0063498E">
        <w:rPr>
          <w:rFonts w:hint="cs"/>
          <w:rtl/>
        </w:rPr>
        <w:t>2</w:t>
      </w:r>
      <w:r w:rsidRPr="00027735">
        <w:rPr>
          <w:rtl/>
        </w:rPr>
        <w:t xml:space="preserve">‏ </w:t>
      </w:r>
      <w:r w:rsidR="0063498E">
        <w:rPr>
          <w:rFonts w:hint="cs"/>
          <w:rtl/>
        </w:rPr>
        <w:t>جمادى الأولى</w:t>
      </w:r>
      <w:r w:rsidR="005C2A34" w:rsidRPr="00027735">
        <w:rPr>
          <w:rtl/>
        </w:rPr>
        <w:t xml:space="preserve"> </w:t>
      </w:r>
      <w:r w:rsidRPr="00027735">
        <w:rPr>
          <w:rtl/>
        </w:rPr>
        <w:t xml:space="preserve">‏، </w:t>
      </w:r>
      <w:r w:rsidR="005C2A34" w:rsidRPr="00027735">
        <w:rPr>
          <w:rtl/>
        </w:rPr>
        <w:t>1447</w:t>
      </w:r>
      <w:r w:rsidRPr="00027735">
        <w:rPr>
          <w:rtl/>
        </w:rPr>
        <w:t xml:space="preserve"> هـ الموافق لـ ‏</w:t>
      </w:r>
      <w:r w:rsidR="0063498E">
        <w:rPr>
          <w:rFonts w:hint="cs"/>
          <w:rtl/>
        </w:rPr>
        <w:t>24</w:t>
      </w:r>
      <w:r w:rsidRPr="00027735">
        <w:rPr>
          <w:rtl/>
        </w:rPr>
        <w:t xml:space="preserve">‏ </w:t>
      </w:r>
      <w:r w:rsidR="0063498E">
        <w:rPr>
          <w:rFonts w:hint="cs"/>
          <w:rtl/>
        </w:rPr>
        <w:t>تشرين الأول</w:t>
      </w:r>
      <w:r w:rsidRPr="00027735">
        <w:rPr>
          <w:rtl/>
        </w:rPr>
        <w:t>‏، 2025 م</w:t>
      </w:r>
    </w:p>
    <w:p w14:paraId="7D4A879C" w14:textId="5680C8DB" w:rsidR="0063498E" w:rsidRDefault="00500D91" w:rsidP="00E37B40">
      <w:pPr>
        <w:pStyle w:val="af4"/>
        <w:rPr>
          <w:rtl/>
        </w:rPr>
      </w:pPr>
      <w:r>
        <w:rPr>
          <w:rFonts w:hint="cs"/>
          <w:rtl/>
        </w:rPr>
        <w:t>رئيس دائرة الدراسات                                                                                                                مدير الشؤون الهند</w:t>
      </w:r>
      <w:r w:rsidR="0063498E">
        <w:rPr>
          <w:rFonts w:hint="cs"/>
          <w:rtl/>
        </w:rPr>
        <w:t>سية</w:t>
      </w:r>
    </w:p>
    <w:p w14:paraId="17C658B4" w14:textId="21B02CB5" w:rsidR="00500D91" w:rsidRDefault="00500D91" w:rsidP="00E37B40">
      <w:pPr>
        <w:pStyle w:val="af4"/>
        <w:rPr>
          <w:rtl/>
        </w:rPr>
      </w:pPr>
      <w:r>
        <w:rPr>
          <w:rFonts w:hint="cs"/>
          <w:rtl/>
        </w:rPr>
        <w:t xml:space="preserve">  م.وسيم الجاسم                                                                                                                               م.خالد النعس</w:t>
      </w:r>
      <w:r w:rsidR="00E37B40">
        <w:rPr>
          <w:rFonts w:hint="cs"/>
          <w:rtl/>
        </w:rPr>
        <w:t>ان</w:t>
      </w:r>
    </w:p>
    <w:p w14:paraId="2F45A551" w14:textId="77777777" w:rsidR="00500D91" w:rsidRDefault="00500D91" w:rsidP="00E37B40">
      <w:pPr>
        <w:pStyle w:val="af4"/>
        <w:rPr>
          <w:rtl/>
        </w:rPr>
      </w:pPr>
    </w:p>
    <w:p w14:paraId="2B573905" w14:textId="77777777" w:rsidR="00C91B9B" w:rsidRDefault="00C91B9B" w:rsidP="00E37B40">
      <w:pPr>
        <w:pStyle w:val="af4"/>
        <w:rPr>
          <w:rtl/>
        </w:rPr>
      </w:pPr>
    </w:p>
    <w:p w14:paraId="660A23F6" w14:textId="77777777" w:rsidR="00C91B9B" w:rsidRDefault="00C91B9B" w:rsidP="00E37B40">
      <w:pPr>
        <w:pStyle w:val="af4"/>
        <w:rPr>
          <w:rtl/>
        </w:rPr>
      </w:pPr>
    </w:p>
    <w:p w14:paraId="17EC0CF5" w14:textId="77777777" w:rsidR="00C91B9B" w:rsidRDefault="00C91B9B" w:rsidP="00E37B40">
      <w:pPr>
        <w:pStyle w:val="af4"/>
        <w:rPr>
          <w:rtl/>
        </w:rPr>
      </w:pPr>
    </w:p>
    <w:p w14:paraId="55AC4F93" w14:textId="77777777" w:rsidR="00C91B9B" w:rsidRDefault="00C91B9B" w:rsidP="00E37B40">
      <w:pPr>
        <w:pStyle w:val="af4"/>
        <w:rPr>
          <w:rtl/>
        </w:rPr>
      </w:pPr>
    </w:p>
    <w:p w14:paraId="1DE3E98C" w14:textId="77777777" w:rsidR="00500D91" w:rsidRDefault="00500D91" w:rsidP="00E37B40">
      <w:pPr>
        <w:pStyle w:val="af4"/>
        <w:rPr>
          <w:rtl/>
        </w:rPr>
      </w:pPr>
      <w:r>
        <w:rPr>
          <w:rFonts w:hint="cs"/>
          <w:rtl/>
        </w:rPr>
        <w:t xml:space="preserve">                                                                                                                                                                         رئيس جامعة ادلب    </w:t>
      </w:r>
    </w:p>
    <w:p w14:paraId="4B836086" w14:textId="77777777" w:rsidR="007C33C9" w:rsidRPr="00027735" w:rsidRDefault="00500D91" w:rsidP="00E37B40">
      <w:pPr>
        <w:pStyle w:val="af4"/>
        <w:rPr>
          <w:rtl/>
        </w:rPr>
      </w:pPr>
      <w:r>
        <w:rPr>
          <w:rFonts w:hint="cs"/>
          <w:rtl/>
        </w:rPr>
        <w:t xml:space="preserve">                                                                                                                                                                 الأستاذ الدكتور زياد عبود                     </w:t>
      </w:r>
    </w:p>
    <w:p w14:paraId="0A1AC528" w14:textId="77777777" w:rsidR="007C33C9" w:rsidRPr="00027735" w:rsidRDefault="007C33C9" w:rsidP="00E37B40">
      <w:pPr>
        <w:pStyle w:val="af4"/>
        <w:rPr>
          <w:rtl/>
        </w:rPr>
      </w:pPr>
    </w:p>
    <w:p w14:paraId="574E133B" w14:textId="77777777" w:rsidR="00923365" w:rsidRDefault="00923365" w:rsidP="00E37B40">
      <w:pPr>
        <w:pStyle w:val="af1"/>
        <w:spacing w:line="240" w:lineRule="auto"/>
        <w:ind w:firstLine="0"/>
        <w:rPr>
          <w:rtl/>
        </w:rPr>
      </w:pPr>
    </w:p>
    <w:p w14:paraId="69449C64" w14:textId="77777777" w:rsidR="007C458F" w:rsidRPr="00027735" w:rsidRDefault="007C458F" w:rsidP="00E37B40">
      <w:pPr>
        <w:pStyle w:val="af1"/>
        <w:spacing w:line="240" w:lineRule="auto"/>
      </w:pPr>
      <w:r w:rsidRPr="00027735">
        <w:rPr>
          <w:sz w:val="24"/>
          <w:szCs w:val="24"/>
          <w:rtl/>
        </w:rPr>
        <w:t>إلى:</w:t>
      </w:r>
    </w:p>
    <w:p w14:paraId="08309FFE" w14:textId="69CAC54A" w:rsidR="00561C60" w:rsidRPr="00027735" w:rsidRDefault="007C458F" w:rsidP="00E37B40">
      <w:pPr>
        <w:pStyle w:val="af1"/>
        <w:spacing w:line="240" w:lineRule="auto"/>
      </w:pPr>
      <w:r w:rsidRPr="00027735">
        <w:rPr>
          <w:rtl/>
        </w:rPr>
        <w:t>مديرية الديوان العام. (</w:t>
      </w:r>
      <w:r w:rsidRPr="00027735">
        <w:rPr>
          <w:color w:val="FF0000"/>
          <w:rtl/>
        </w:rPr>
        <w:t>الأصل</w:t>
      </w:r>
      <w:r w:rsidR="006C2001">
        <w:rPr>
          <w:rFonts w:hint="cs"/>
          <w:rtl/>
        </w:rPr>
        <w:t>)</w:t>
      </w:r>
    </w:p>
    <w:sectPr w:rsidR="00561C60" w:rsidRPr="00027735" w:rsidSect="007C68D3">
      <w:headerReference w:type="even" r:id="rId8"/>
      <w:footerReference w:type="default" r:id="rId9"/>
      <w:headerReference w:type="first" r:id="rId10"/>
      <w:footerReference w:type="first" r:id="rId11"/>
      <w:pgSz w:w="11907" w:h="16840" w:code="9"/>
      <w:pgMar w:top="720" w:right="720" w:bottom="720" w:left="720" w:header="284" w:footer="284" w:gutter="0"/>
      <w:cols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928FA" w14:textId="77777777" w:rsidR="004B51BE" w:rsidRDefault="004B51BE" w:rsidP="00523511">
      <w:pPr>
        <w:spacing w:after="0" w:line="240" w:lineRule="auto"/>
      </w:pPr>
      <w:r>
        <w:separator/>
      </w:r>
    </w:p>
  </w:endnote>
  <w:endnote w:type="continuationSeparator" w:id="0">
    <w:p w14:paraId="072758AC" w14:textId="77777777" w:rsidR="004B51BE" w:rsidRDefault="004B51BE" w:rsidP="00523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D21DD" w14:textId="77777777" w:rsidR="009509AA" w:rsidRDefault="009509AA" w:rsidP="009509AA">
    <w:pPr>
      <w:pStyle w:val="ad"/>
      <w:rPr>
        <w:rFonts w:ascii="Sakkal Majalla" w:hAnsi="Sakkal Majalla" w:cs="Sakkal Majalla"/>
        <w:color w:val="FF0000"/>
        <w:sz w:val="12"/>
        <w:szCs w:val="12"/>
        <w:rtl/>
      </w:rPr>
    </w:pPr>
    <w:r>
      <w:rPr>
        <w:noProof/>
        <w:sz w:val="30"/>
        <w:szCs w:val="30"/>
      </w:rPr>
      <mc:AlternateContent>
        <mc:Choice Requires="wps">
          <w:drawing>
            <wp:anchor distT="0" distB="0" distL="114300" distR="114300" simplePos="0" relativeHeight="251668480" behindDoc="0" locked="0" layoutInCell="1" allowOverlap="1" wp14:anchorId="330BDEBC" wp14:editId="696CAD7B">
              <wp:simplePos x="0" y="0"/>
              <wp:positionH relativeFrom="column">
                <wp:posOffset>5427980</wp:posOffset>
              </wp:positionH>
              <wp:positionV relativeFrom="paragraph">
                <wp:posOffset>24130</wp:posOffset>
              </wp:positionV>
              <wp:extent cx="45719" cy="432000"/>
              <wp:effectExtent l="0" t="0" r="0" b="6350"/>
              <wp:wrapNone/>
              <wp:docPr id="1088336881" name="مستطيل 14"/>
              <wp:cNvGraphicFramePr/>
              <a:graphic xmlns:a="http://schemas.openxmlformats.org/drawingml/2006/main">
                <a:graphicData uri="http://schemas.microsoft.com/office/word/2010/wordprocessingShape">
                  <wps:wsp>
                    <wps:cNvSpPr/>
                    <wps:spPr>
                      <a:xfrm>
                        <a:off x="0" y="0"/>
                        <a:ext cx="45719" cy="432000"/>
                      </a:xfrm>
                      <a:prstGeom prst="rect">
                        <a:avLst/>
                      </a:prstGeom>
                      <a:solidFill>
                        <a:srgbClr val="139C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61D823" id="مستطيل 14" o:spid="_x0000_s1026" style="position:absolute;left:0;text-align:left;margin-left:427.4pt;margin-top:1.9pt;width:3.6pt;height:3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" fillcolor="#139c4e" stroked="f" strokeweight="1pt"/>
          </w:pict>
        </mc:Fallback>
      </mc:AlternateContent>
    </w:r>
    <w:r w:rsidRPr="008C1849">
      <w:rPr>
        <w:noProof/>
        <w:sz w:val="30"/>
        <w:szCs w:val="30"/>
      </w:rPr>
      <mc:AlternateContent>
        <mc:Choice Requires="wps">
          <w:drawing>
            <wp:anchor distT="0" distB="0" distL="114300" distR="114300" simplePos="0" relativeHeight="251658240" behindDoc="0" locked="0" layoutInCell="1" allowOverlap="1" wp14:anchorId="09484A10" wp14:editId="354DFD63">
              <wp:simplePos x="0" y="0"/>
              <wp:positionH relativeFrom="margin">
                <wp:posOffset>5789295</wp:posOffset>
              </wp:positionH>
              <wp:positionV relativeFrom="paragraph">
                <wp:posOffset>41275</wp:posOffset>
              </wp:positionV>
              <wp:extent cx="1079500" cy="431800"/>
              <wp:effectExtent l="0" t="0" r="0" b="0"/>
              <wp:wrapNone/>
              <wp:docPr id="1128656225" name="مستطيل 5"/>
              <wp:cNvGraphicFramePr/>
              <a:graphic xmlns:a="http://schemas.openxmlformats.org/drawingml/2006/main">
                <a:graphicData uri="http://schemas.microsoft.com/office/word/2010/wordprocessingShape">
                  <wps:wsp>
                    <wps:cNvSpPr/>
                    <wps:spPr>
                      <a:xfrm>
                        <a:off x="0" y="0"/>
                        <a:ext cx="1079500" cy="431800"/>
                      </a:xfrm>
                      <a:prstGeom prst="rect">
                        <a:avLst/>
                      </a:prstGeom>
                      <a:noFill/>
                      <a:ln w="41275" cap="flat" cmpd="thickThin" algn="ctr">
                        <a:noFill/>
                        <a:prstDash val="solid"/>
                        <a:miter lim="800000"/>
                      </a:ln>
                      <a:effectLst/>
                    </wps:spPr>
                    <wps:txbx>
                      <w:txbxContent>
                        <w:p w14:paraId="3C7AF544" w14:textId="77777777" w:rsidR="009509AA" w:rsidRPr="00236A3C" w:rsidRDefault="009509AA" w:rsidP="009509AA">
                          <w:pPr>
                            <w:spacing w:after="0" w:line="240" w:lineRule="auto"/>
                            <w:rPr>
                              <w:sz w:val="24"/>
                              <w:szCs w:val="24"/>
                            </w:rPr>
                          </w:pPr>
                          <w:r w:rsidRPr="00C6565C">
                            <w:rPr>
                              <w:rFonts w:ascii="Sakkal Majalla" w:hAnsi="Sakkal Majalla" w:cs="Sakkal Majalla"/>
                              <w:color w:val="139C4E"/>
                              <w:sz w:val="28"/>
                              <w:szCs w:val="28"/>
                              <w:rtl/>
                              <w:lang w:val="ar-SA"/>
                            </w:rPr>
                            <w:t xml:space="preserve">الصفحة </w:t>
                          </w:r>
                          <w:r w:rsidRPr="00563FC7">
                            <w:rPr>
                              <w:rFonts w:ascii="Sakkal Majalla" w:hAnsi="Sakkal Majalla" w:cs="Sakkal Majalla"/>
                              <w:b/>
                              <w:bCs/>
                              <w:color w:val="000000" w:themeColor="text1"/>
                              <w:sz w:val="28"/>
                              <w:szCs w:val="28"/>
                            </w:rPr>
                            <w:fldChar w:fldCharType="begin"/>
                          </w:r>
                          <w:r w:rsidRPr="00563FC7">
                            <w:rPr>
                              <w:rFonts w:ascii="Sakkal Majalla" w:hAnsi="Sakkal Majalla" w:cs="Sakkal Majalla"/>
                              <w:b/>
                              <w:bCs/>
                              <w:color w:val="000000" w:themeColor="text1"/>
                              <w:sz w:val="28"/>
                              <w:szCs w:val="28"/>
                            </w:rPr>
                            <w:instrText>PAGE</w:instrText>
                          </w:r>
                          <w:r w:rsidRPr="00563FC7">
                            <w:rPr>
                              <w:rFonts w:ascii="Sakkal Majalla" w:hAnsi="Sakkal Majalla" w:cs="Sakkal Majalla"/>
                              <w:b/>
                              <w:bCs/>
                              <w:color w:val="000000" w:themeColor="text1"/>
                              <w:sz w:val="28"/>
                              <w:szCs w:val="28"/>
                            </w:rPr>
                            <w:fldChar w:fldCharType="separate"/>
                          </w:r>
                          <w:r>
                            <w:rPr>
                              <w:rFonts w:ascii="Sakkal Majalla" w:hAnsi="Sakkal Majalla" w:cs="Sakkal Majalla"/>
                              <w:b/>
                              <w:bCs/>
                              <w:color w:val="000000" w:themeColor="text1"/>
                              <w:sz w:val="28"/>
                              <w:szCs w:val="28"/>
                            </w:rPr>
                            <w:t>2</w:t>
                          </w:r>
                          <w:r w:rsidRPr="00563FC7">
                            <w:rPr>
                              <w:rFonts w:ascii="Sakkal Majalla" w:hAnsi="Sakkal Majalla" w:cs="Sakkal Majalla"/>
                              <w:b/>
                              <w:bCs/>
                              <w:color w:val="000000" w:themeColor="text1"/>
                              <w:sz w:val="28"/>
                              <w:szCs w:val="28"/>
                            </w:rPr>
                            <w:fldChar w:fldCharType="end"/>
                          </w:r>
                          <w:r w:rsidRPr="00563FC7">
                            <w:rPr>
                              <w:rFonts w:ascii="Sakkal Majalla" w:hAnsi="Sakkal Majalla" w:cs="Sakkal Majalla"/>
                              <w:color w:val="FF0000"/>
                              <w:sz w:val="28"/>
                              <w:szCs w:val="28"/>
                              <w:rtl/>
                              <w:lang w:val="ar-SA"/>
                            </w:rPr>
                            <w:t xml:space="preserve"> </w:t>
                          </w:r>
                          <w:r w:rsidRPr="00C6565C">
                            <w:rPr>
                              <w:rFonts w:ascii="Sakkal Majalla" w:hAnsi="Sakkal Majalla" w:cs="Sakkal Majalla"/>
                              <w:color w:val="139C4E"/>
                              <w:sz w:val="28"/>
                              <w:szCs w:val="28"/>
                              <w:rtl/>
                              <w:lang w:val="ar-SA"/>
                            </w:rPr>
                            <w:t xml:space="preserve">من </w:t>
                          </w:r>
                          <w:r w:rsidRPr="00E40597">
                            <w:rPr>
                              <w:rFonts w:ascii="Sakkal Majalla" w:hAnsi="Sakkal Majalla" w:cs="Sakkal Majalla"/>
                              <w:b/>
                              <w:bCs/>
                              <w:color w:val="000000" w:themeColor="text1"/>
                              <w:sz w:val="28"/>
                              <w:szCs w:val="28"/>
                            </w:rPr>
                            <w:fldChar w:fldCharType="begin"/>
                          </w:r>
                          <w:r w:rsidRPr="00E40597">
                            <w:rPr>
                              <w:rFonts w:ascii="Sakkal Majalla" w:hAnsi="Sakkal Majalla" w:cs="Sakkal Majalla"/>
                              <w:b/>
                              <w:bCs/>
                              <w:color w:val="000000" w:themeColor="text1"/>
                              <w:sz w:val="28"/>
                              <w:szCs w:val="28"/>
                            </w:rPr>
                            <w:instrText>NUMPAGES</w:instrText>
                          </w:r>
                          <w:r w:rsidRPr="00E40597">
                            <w:rPr>
                              <w:rFonts w:ascii="Sakkal Majalla" w:hAnsi="Sakkal Majalla" w:cs="Sakkal Majalla"/>
                              <w:b/>
                              <w:bCs/>
                              <w:color w:val="000000" w:themeColor="text1"/>
                              <w:sz w:val="28"/>
                              <w:szCs w:val="28"/>
                            </w:rPr>
                            <w:fldChar w:fldCharType="separate"/>
                          </w:r>
                          <w:r>
                            <w:rPr>
                              <w:rFonts w:ascii="Sakkal Majalla" w:hAnsi="Sakkal Majalla" w:cs="Sakkal Majalla"/>
                              <w:b/>
                              <w:bCs/>
                              <w:color w:val="000000" w:themeColor="text1"/>
                              <w:sz w:val="28"/>
                              <w:szCs w:val="28"/>
                            </w:rPr>
                            <w:t>2</w:t>
                          </w:r>
                          <w:r w:rsidRPr="00E40597">
                            <w:rPr>
                              <w:rFonts w:ascii="Sakkal Majalla" w:hAnsi="Sakkal Majalla" w:cs="Sakkal Majalla"/>
                              <w:b/>
                              <w:bCs/>
                              <w:color w:val="000000" w:themeColor="text1"/>
                              <w:sz w:val="28"/>
                              <w:szCs w:val="28"/>
                            </w:rPr>
                            <w:fldChar w:fldCharType="end"/>
                          </w:r>
                        </w:p>
                        <w:p w14:paraId="54200BD7" w14:textId="77777777" w:rsidR="009509AA" w:rsidRDefault="009509AA" w:rsidP="009509AA"/>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84A10" id="مستطيل 5" o:spid="_x0000_s1028" style="position:absolute;left:0;text-align:left;margin-left:455.85pt;margin-top:3.25pt;width:85pt;height:3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" filled="f" stroked="f" strokeweight="3.25pt">
              <v:stroke linestyle="thickThin"/>
              <v:textbox>
                <w:txbxContent>
                  <w:p w14:paraId="3C7AF544" w14:textId="77777777" w:rsidR="009509AA" w:rsidRPr="00236A3C" w:rsidRDefault="009509AA" w:rsidP="009509AA">
                    <w:pPr>
                      <w:spacing w:after="0" w:line="240" w:lineRule="auto"/>
                      <w:rPr>
                        <w:sz w:val="24"/>
                        <w:szCs w:val="24"/>
                      </w:rPr>
                    </w:pPr>
                    <w:r w:rsidRPr="00C6565C">
                      <w:rPr>
                        <w:rFonts w:ascii="Sakkal Majalla" w:hAnsi="Sakkal Majalla" w:cs="Sakkal Majalla"/>
                        <w:color w:val="139C4E"/>
                        <w:sz w:val="28"/>
                        <w:szCs w:val="28"/>
                        <w:rtl/>
                        <w:lang w:val="ar-SA"/>
                      </w:rPr>
                      <w:t xml:space="preserve">الصفحة </w:t>
                    </w:r>
                    <w:r w:rsidRPr="00563FC7">
                      <w:rPr>
                        <w:rFonts w:ascii="Sakkal Majalla" w:hAnsi="Sakkal Majalla" w:cs="Sakkal Majalla"/>
                        <w:b/>
                        <w:bCs/>
                        <w:color w:val="000000" w:themeColor="text1"/>
                        <w:sz w:val="28"/>
                        <w:szCs w:val="28"/>
                      </w:rPr>
                      <w:fldChar w:fldCharType="begin"/>
                    </w:r>
                    <w:r w:rsidRPr="00563FC7">
                      <w:rPr>
                        <w:rFonts w:ascii="Sakkal Majalla" w:hAnsi="Sakkal Majalla" w:cs="Sakkal Majalla"/>
                        <w:b/>
                        <w:bCs/>
                        <w:color w:val="000000" w:themeColor="text1"/>
                        <w:sz w:val="28"/>
                        <w:szCs w:val="28"/>
                      </w:rPr>
                      <w:instrText>PAGE</w:instrText>
                    </w:r>
                    <w:r w:rsidRPr="00563FC7">
                      <w:rPr>
                        <w:rFonts w:ascii="Sakkal Majalla" w:hAnsi="Sakkal Majalla" w:cs="Sakkal Majalla"/>
                        <w:b/>
                        <w:bCs/>
                        <w:color w:val="000000" w:themeColor="text1"/>
                        <w:sz w:val="28"/>
                        <w:szCs w:val="28"/>
                      </w:rPr>
                      <w:fldChar w:fldCharType="separate"/>
                    </w:r>
                    <w:r>
                      <w:rPr>
                        <w:rFonts w:ascii="Sakkal Majalla" w:hAnsi="Sakkal Majalla" w:cs="Sakkal Majalla"/>
                        <w:b/>
                        <w:bCs/>
                        <w:color w:val="000000" w:themeColor="text1"/>
                        <w:sz w:val="28"/>
                        <w:szCs w:val="28"/>
                      </w:rPr>
                      <w:t>2</w:t>
                    </w:r>
                    <w:r w:rsidRPr="00563FC7">
                      <w:rPr>
                        <w:rFonts w:ascii="Sakkal Majalla" w:hAnsi="Sakkal Majalla" w:cs="Sakkal Majalla"/>
                        <w:b/>
                        <w:bCs/>
                        <w:color w:val="000000" w:themeColor="text1"/>
                        <w:sz w:val="28"/>
                        <w:szCs w:val="28"/>
                      </w:rPr>
                      <w:fldChar w:fldCharType="end"/>
                    </w:r>
                    <w:r w:rsidRPr="00563FC7">
                      <w:rPr>
                        <w:rFonts w:ascii="Sakkal Majalla" w:hAnsi="Sakkal Majalla" w:cs="Sakkal Majalla"/>
                        <w:color w:val="FF0000"/>
                        <w:sz w:val="28"/>
                        <w:szCs w:val="28"/>
                        <w:rtl/>
                        <w:lang w:val="ar-SA"/>
                      </w:rPr>
                      <w:t xml:space="preserve"> </w:t>
                    </w:r>
                    <w:r w:rsidRPr="00C6565C">
                      <w:rPr>
                        <w:rFonts w:ascii="Sakkal Majalla" w:hAnsi="Sakkal Majalla" w:cs="Sakkal Majalla"/>
                        <w:color w:val="139C4E"/>
                        <w:sz w:val="28"/>
                        <w:szCs w:val="28"/>
                        <w:rtl/>
                        <w:lang w:val="ar-SA"/>
                      </w:rPr>
                      <w:t xml:space="preserve">من </w:t>
                    </w:r>
                    <w:r w:rsidRPr="00E40597">
                      <w:rPr>
                        <w:rFonts w:ascii="Sakkal Majalla" w:hAnsi="Sakkal Majalla" w:cs="Sakkal Majalla"/>
                        <w:b/>
                        <w:bCs/>
                        <w:color w:val="000000" w:themeColor="text1"/>
                        <w:sz w:val="28"/>
                        <w:szCs w:val="28"/>
                      </w:rPr>
                      <w:fldChar w:fldCharType="begin"/>
                    </w:r>
                    <w:r w:rsidRPr="00E40597">
                      <w:rPr>
                        <w:rFonts w:ascii="Sakkal Majalla" w:hAnsi="Sakkal Majalla" w:cs="Sakkal Majalla"/>
                        <w:b/>
                        <w:bCs/>
                        <w:color w:val="000000" w:themeColor="text1"/>
                        <w:sz w:val="28"/>
                        <w:szCs w:val="28"/>
                      </w:rPr>
                      <w:instrText>NUMPAGES</w:instrText>
                    </w:r>
                    <w:r w:rsidRPr="00E40597">
                      <w:rPr>
                        <w:rFonts w:ascii="Sakkal Majalla" w:hAnsi="Sakkal Majalla" w:cs="Sakkal Majalla"/>
                        <w:b/>
                        <w:bCs/>
                        <w:color w:val="000000" w:themeColor="text1"/>
                        <w:sz w:val="28"/>
                        <w:szCs w:val="28"/>
                      </w:rPr>
                      <w:fldChar w:fldCharType="separate"/>
                    </w:r>
                    <w:r>
                      <w:rPr>
                        <w:rFonts w:ascii="Sakkal Majalla" w:hAnsi="Sakkal Majalla" w:cs="Sakkal Majalla"/>
                        <w:b/>
                        <w:bCs/>
                        <w:color w:val="000000" w:themeColor="text1"/>
                        <w:sz w:val="28"/>
                        <w:szCs w:val="28"/>
                      </w:rPr>
                      <w:t>2</w:t>
                    </w:r>
                    <w:r w:rsidRPr="00E40597">
                      <w:rPr>
                        <w:rFonts w:ascii="Sakkal Majalla" w:hAnsi="Sakkal Majalla" w:cs="Sakkal Majalla"/>
                        <w:b/>
                        <w:bCs/>
                        <w:color w:val="000000" w:themeColor="text1"/>
                        <w:sz w:val="28"/>
                        <w:szCs w:val="28"/>
                      </w:rPr>
                      <w:fldChar w:fldCharType="end"/>
                    </w:r>
                  </w:p>
                  <w:p w14:paraId="54200BD7" w14:textId="77777777" w:rsidR="009509AA" w:rsidRDefault="009509AA" w:rsidP="009509AA"/>
                </w:txbxContent>
              </v:textbox>
              <w10:wrap anchorx="margin"/>
            </v:rect>
          </w:pict>
        </mc:Fallback>
      </mc:AlternateContent>
    </w:r>
    <w:r w:rsidRPr="008C1849">
      <w:rPr>
        <w:rFonts w:ascii="Sakkal Majalla" w:hAnsi="Sakkal Majalla" w:cs="Sakkal Majalla" w:hint="cs"/>
        <w:noProof/>
        <w:color w:val="FF0000"/>
        <w:sz w:val="36"/>
        <w:szCs w:val="36"/>
        <w:rtl/>
        <w:lang w:val="ar-SA"/>
      </w:rPr>
      <w:drawing>
        <wp:anchor distT="0" distB="0" distL="114300" distR="114300" simplePos="0" relativeHeight="251659264" behindDoc="0" locked="0" layoutInCell="1" allowOverlap="1" wp14:anchorId="0BFE93F0" wp14:editId="407E10EA">
          <wp:simplePos x="0" y="0"/>
          <wp:positionH relativeFrom="margin">
            <wp:posOffset>261620</wp:posOffset>
          </wp:positionH>
          <wp:positionV relativeFrom="paragraph">
            <wp:posOffset>4445</wp:posOffset>
          </wp:positionV>
          <wp:extent cx="476885" cy="467995"/>
          <wp:effectExtent l="0" t="0" r="0" b="8255"/>
          <wp:wrapNone/>
          <wp:docPr id="1149784956"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14620" name="صورة 21"/>
                  <pic:cNvPicPr/>
                </pic:nvPicPr>
                <pic:blipFill rotWithShape="1">
                  <a:blip r:embed="rId1">
                    <a:extLst>
                      <a:ext uri="{28A0092B-C50C-407E-A947-70E740481C1C}">
                        <a14:useLocalDpi xmlns:a14="http://schemas.microsoft.com/office/drawing/2010/main" val="0"/>
                      </a:ext>
                    </a:extLst>
                  </a:blip>
                  <a:srcRect l="8143" t="8956" r="7598" b="8412"/>
                  <a:stretch>
                    <a:fillRect/>
                  </a:stretch>
                </pic:blipFill>
                <pic:spPr bwMode="auto">
                  <a:xfrm>
                    <a:off x="0" y="0"/>
                    <a:ext cx="476885" cy="46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hint="cs"/>
        <w:noProof/>
        <w:color w:val="FF0000"/>
        <w:sz w:val="36"/>
        <w:szCs w:val="36"/>
        <w:rtl/>
        <w:lang w:val="ar-SA"/>
      </w:rPr>
      <w:drawing>
        <wp:anchor distT="0" distB="0" distL="114300" distR="114300" simplePos="0" relativeHeight="251663360" behindDoc="0" locked="0" layoutInCell="1" allowOverlap="1" wp14:anchorId="3F5BB9B9" wp14:editId="3CF0CA72">
          <wp:simplePos x="0" y="0"/>
          <wp:positionH relativeFrom="column">
            <wp:posOffset>4424045</wp:posOffset>
          </wp:positionH>
          <wp:positionV relativeFrom="paragraph">
            <wp:posOffset>0</wp:posOffset>
          </wp:positionV>
          <wp:extent cx="477520" cy="467995"/>
          <wp:effectExtent l="0" t="0" r="0" b="8255"/>
          <wp:wrapNone/>
          <wp:docPr id="1855304468"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95890" name="صورة 930395890"/>
                  <pic:cNvPicPr/>
                </pic:nvPicPr>
                <pic:blipFill rotWithShape="1">
                  <a:blip r:embed="rId2">
                    <a:extLst>
                      <a:ext uri="{28A0092B-C50C-407E-A947-70E740481C1C}">
                        <a14:useLocalDpi xmlns:a14="http://schemas.microsoft.com/office/drawing/2010/main" val="0"/>
                      </a:ext>
                    </a:extLst>
                  </a:blip>
                  <a:srcRect l="7575" t="8647" r="7395" b="8076"/>
                  <a:stretch>
                    <a:fillRect/>
                  </a:stretch>
                </pic:blipFill>
                <pic:spPr bwMode="auto">
                  <a:xfrm>
                    <a:off x="0" y="0"/>
                    <a:ext cx="477520" cy="46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1849">
      <w:rPr>
        <w:rFonts w:ascii="Sakkal Majalla" w:hAnsi="Sakkal Majalla" w:cs="Sakkal Majalla" w:hint="cs"/>
        <w:noProof/>
        <w:color w:val="FF0000"/>
        <w:sz w:val="36"/>
        <w:szCs w:val="36"/>
        <w:rtl/>
        <w:lang w:val="ar-SA"/>
      </w:rPr>
      <w:drawing>
        <wp:anchor distT="0" distB="0" distL="114300" distR="114300" simplePos="0" relativeHeight="251662336" behindDoc="0" locked="0" layoutInCell="1" allowOverlap="1" wp14:anchorId="7C9341E4" wp14:editId="3853B6CC">
          <wp:simplePos x="0" y="0"/>
          <wp:positionH relativeFrom="margin">
            <wp:posOffset>3149600</wp:posOffset>
          </wp:positionH>
          <wp:positionV relativeFrom="paragraph">
            <wp:posOffset>-635</wp:posOffset>
          </wp:positionV>
          <wp:extent cx="473075" cy="467995"/>
          <wp:effectExtent l="0" t="0" r="3175" b="8255"/>
          <wp:wrapNone/>
          <wp:docPr id="606713422"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69633" name="صورة 24"/>
                  <pic:cNvPicPr/>
                </pic:nvPicPr>
                <pic:blipFill rotWithShape="1">
                  <a:blip r:embed="rId3">
                    <a:extLst>
                      <a:ext uri="{28A0092B-C50C-407E-A947-70E740481C1C}">
                        <a14:useLocalDpi xmlns:a14="http://schemas.microsoft.com/office/drawing/2010/main" val="0"/>
                      </a:ext>
                    </a:extLst>
                  </a:blip>
                  <a:srcRect l="7937" t="8956" r="7803" b="7734"/>
                  <a:stretch>
                    <a:fillRect/>
                  </a:stretch>
                </pic:blipFill>
                <pic:spPr bwMode="auto">
                  <a:xfrm>
                    <a:off x="0" y="0"/>
                    <a:ext cx="473075" cy="46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1849">
      <w:rPr>
        <w:rFonts w:ascii="Sakkal Majalla" w:hAnsi="Sakkal Majalla" w:cs="Sakkal Majalla" w:hint="cs"/>
        <w:noProof/>
        <w:color w:val="FF0000"/>
        <w:sz w:val="36"/>
        <w:szCs w:val="36"/>
        <w:rtl/>
        <w:lang w:val="ar-SA"/>
      </w:rPr>
      <w:drawing>
        <wp:anchor distT="0" distB="0" distL="114300" distR="114300" simplePos="0" relativeHeight="251661312" behindDoc="0" locked="0" layoutInCell="1" allowOverlap="1" wp14:anchorId="7E988A65" wp14:editId="3D02402C">
          <wp:simplePos x="0" y="0"/>
          <wp:positionH relativeFrom="margin">
            <wp:posOffset>1708785</wp:posOffset>
          </wp:positionH>
          <wp:positionV relativeFrom="paragraph">
            <wp:posOffset>1270</wp:posOffset>
          </wp:positionV>
          <wp:extent cx="474980" cy="467995"/>
          <wp:effectExtent l="0" t="0" r="1270" b="8255"/>
          <wp:wrapNone/>
          <wp:docPr id="1141679568"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369" name="صورة 23"/>
                  <pic:cNvPicPr/>
                </pic:nvPicPr>
                <pic:blipFill rotWithShape="1">
                  <a:blip r:embed="rId4">
                    <a:extLst>
                      <a:ext uri="{28A0092B-C50C-407E-A947-70E740481C1C}">
                        <a14:useLocalDpi xmlns:a14="http://schemas.microsoft.com/office/drawing/2010/main" val="0"/>
                      </a:ext>
                    </a:extLst>
                  </a:blip>
                  <a:srcRect l="6618" t="7942" r="6912" b="6911"/>
                  <a:stretch>
                    <a:fillRect/>
                  </a:stretch>
                </pic:blipFill>
                <pic:spPr bwMode="auto">
                  <a:xfrm>
                    <a:off x="0" y="0"/>
                    <a:ext cx="474980" cy="46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68F26D" w14:textId="77777777" w:rsidR="009509AA" w:rsidRPr="008C1849" w:rsidRDefault="009509AA" w:rsidP="009509AA">
    <w:pPr>
      <w:pStyle w:val="ad"/>
      <w:rPr>
        <w:rFonts w:ascii="Sakkal Majalla" w:hAnsi="Sakkal Majalla" w:cs="Sakkal Majalla"/>
        <w:color w:val="FF0000"/>
        <w:sz w:val="12"/>
        <w:szCs w:val="12"/>
      </w:rPr>
    </w:pPr>
    <w:r>
      <w:rPr>
        <w:rFonts w:ascii="Sakkal Majalla" w:hAnsi="Sakkal Majalla" w:cs="Sakkal Majalla" w:hint="cs"/>
        <w:noProof/>
        <w:color w:val="FF0000"/>
        <w:sz w:val="36"/>
        <w:szCs w:val="36"/>
        <w:rtl/>
        <w:lang w:val="ar-SA"/>
      </w:rPr>
      <w:drawing>
        <wp:anchor distT="0" distB="0" distL="114300" distR="114300" simplePos="0" relativeHeight="251665408" behindDoc="0" locked="0" layoutInCell="1" allowOverlap="1" wp14:anchorId="1A64BF03" wp14:editId="2600A691">
          <wp:simplePos x="0" y="0"/>
          <wp:positionH relativeFrom="column">
            <wp:posOffset>1449705</wp:posOffset>
          </wp:positionH>
          <wp:positionV relativeFrom="paragraph">
            <wp:posOffset>13970</wp:posOffset>
          </wp:positionV>
          <wp:extent cx="215900" cy="213360"/>
          <wp:effectExtent l="0" t="0" r="0" b="0"/>
          <wp:wrapNone/>
          <wp:docPr id="1462141990"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87475" name="صورة 1584587475"/>
                  <pic:cNvPicPr/>
                </pic:nvPicPr>
                <pic:blipFill rotWithShape="1">
                  <a:blip r:embed="rId5">
                    <a:extLst>
                      <a:ext uri="{28A0092B-C50C-407E-A947-70E740481C1C}">
                        <a14:useLocalDpi xmlns:a14="http://schemas.microsoft.com/office/drawing/2010/main" val="0"/>
                      </a:ext>
                    </a:extLst>
                  </a:blip>
                  <a:srcRect l="8157" t="9159" r="8163" b="8180"/>
                  <a:stretch>
                    <a:fillRect/>
                  </a:stretch>
                </pic:blipFill>
                <pic:spPr bwMode="auto">
                  <a:xfrm>
                    <a:off x="0" y="0"/>
                    <a:ext cx="215900" cy="21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hint="cs"/>
        <w:noProof/>
        <w:color w:val="FF0000"/>
        <w:sz w:val="36"/>
        <w:szCs w:val="36"/>
        <w:rtl/>
        <w:lang w:val="ar-SA"/>
      </w:rPr>
      <w:drawing>
        <wp:anchor distT="0" distB="0" distL="114300" distR="114300" simplePos="0" relativeHeight="251664384" behindDoc="0" locked="0" layoutInCell="1" allowOverlap="1" wp14:anchorId="0202BF4D" wp14:editId="3E71B069">
          <wp:simplePos x="0" y="0"/>
          <wp:positionH relativeFrom="margin">
            <wp:align>left</wp:align>
          </wp:positionH>
          <wp:positionV relativeFrom="paragraph">
            <wp:posOffset>37465</wp:posOffset>
          </wp:positionV>
          <wp:extent cx="215900" cy="170180"/>
          <wp:effectExtent l="0" t="0" r="0" b="1270"/>
          <wp:wrapNone/>
          <wp:docPr id="70454223"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75482" name="صورة 557875482"/>
                  <pic:cNvPicPr/>
                </pic:nvPicPr>
                <pic:blipFill>
                  <a:blip r:embed="rId6">
                    <a:extLst>
                      <a:ext uri="{28A0092B-C50C-407E-A947-70E740481C1C}">
                        <a14:useLocalDpi xmlns:a14="http://schemas.microsoft.com/office/drawing/2010/main" val="0"/>
                      </a:ext>
                    </a:extLst>
                  </a:blip>
                  <a:stretch>
                    <a:fillRect/>
                  </a:stretch>
                </pic:blipFill>
                <pic:spPr>
                  <a:xfrm>
                    <a:off x="0" y="0"/>
                    <a:ext cx="215900" cy="170180"/>
                  </a:xfrm>
                  <a:prstGeom prst="rect">
                    <a:avLst/>
                  </a:prstGeom>
                </pic:spPr>
              </pic:pic>
            </a:graphicData>
          </a:graphic>
          <wp14:sizeRelH relativeFrom="margin">
            <wp14:pctWidth>0</wp14:pctWidth>
          </wp14:sizeRelH>
          <wp14:sizeRelV relativeFrom="margin">
            <wp14:pctHeight>0</wp14:pctHeight>
          </wp14:sizeRelV>
        </wp:anchor>
      </w:drawing>
    </w:r>
    <w:r>
      <w:rPr>
        <w:noProof/>
        <w:sz w:val="30"/>
        <w:szCs w:val="30"/>
      </w:rPr>
      <w:drawing>
        <wp:anchor distT="0" distB="0" distL="114300" distR="114300" simplePos="0" relativeHeight="251666432" behindDoc="0" locked="0" layoutInCell="1" allowOverlap="1" wp14:anchorId="2A8971E8" wp14:editId="75E39FE1">
          <wp:simplePos x="0" y="0"/>
          <wp:positionH relativeFrom="column">
            <wp:posOffset>2906596</wp:posOffset>
          </wp:positionH>
          <wp:positionV relativeFrom="paragraph">
            <wp:posOffset>12065</wp:posOffset>
          </wp:positionV>
          <wp:extent cx="215900" cy="217170"/>
          <wp:effectExtent l="0" t="0" r="0" b="0"/>
          <wp:wrapNone/>
          <wp:docPr id="1385916603"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46977" name="صورة 338946977"/>
                  <pic:cNvPicPr/>
                </pic:nvPicPr>
                <pic:blipFill>
                  <a:blip r:embed="rId7">
                    <a:extLst>
                      <a:ext uri="{28A0092B-C50C-407E-A947-70E740481C1C}">
                        <a14:useLocalDpi xmlns:a14="http://schemas.microsoft.com/office/drawing/2010/main" val="0"/>
                      </a:ext>
                    </a:extLst>
                  </a:blip>
                  <a:stretch>
                    <a:fillRect/>
                  </a:stretch>
                </pic:blipFill>
                <pic:spPr>
                  <a:xfrm>
                    <a:off x="0" y="0"/>
                    <a:ext cx="215900" cy="217170"/>
                  </a:xfrm>
                  <a:prstGeom prst="rect">
                    <a:avLst/>
                  </a:prstGeom>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hint="cs"/>
        <w:noProof/>
        <w:color w:val="FF0000"/>
        <w:sz w:val="36"/>
        <w:szCs w:val="36"/>
        <w:rtl/>
        <w:lang w:val="ar-SA"/>
      </w:rPr>
      <w:drawing>
        <wp:anchor distT="0" distB="0" distL="114300" distR="114300" simplePos="0" relativeHeight="251667456" behindDoc="0" locked="0" layoutInCell="1" allowOverlap="1" wp14:anchorId="38796955" wp14:editId="24CABF9E">
          <wp:simplePos x="0" y="0"/>
          <wp:positionH relativeFrom="column">
            <wp:posOffset>4186555</wp:posOffset>
          </wp:positionH>
          <wp:positionV relativeFrom="paragraph">
            <wp:posOffset>45720</wp:posOffset>
          </wp:positionV>
          <wp:extent cx="215900" cy="156210"/>
          <wp:effectExtent l="0" t="0" r="0" b="0"/>
          <wp:wrapNone/>
          <wp:docPr id="1132681411"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56735" name="صورة 1229156735"/>
                  <pic:cNvPicPr/>
                </pic:nvPicPr>
                <pic:blipFill rotWithShape="1">
                  <a:blip r:embed="rId8">
                    <a:extLst>
                      <a:ext uri="{28A0092B-C50C-407E-A947-70E740481C1C}">
                        <a14:useLocalDpi xmlns:a14="http://schemas.microsoft.com/office/drawing/2010/main" val="0"/>
                      </a:ext>
                    </a:extLst>
                  </a:blip>
                  <a:srcRect l="6923" t="7354" r="7348" b="6536"/>
                  <a:stretch>
                    <a:fillRect/>
                  </a:stretch>
                </pic:blipFill>
                <pic:spPr bwMode="auto">
                  <a:xfrm>
                    <a:off x="0" y="0"/>
                    <a:ext cx="215900"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2922F4" w14:textId="77777777" w:rsidR="001E7C53" w:rsidRPr="009509AA" w:rsidRDefault="009509AA" w:rsidP="009509AA">
    <w:pPr>
      <w:pStyle w:val="ad"/>
      <w:tabs>
        <w:tab w:val="clear" w:pos="4153"/>
        <w:tab w:val="clear" w:pos="8306"/>
        <w:tab w:val="left" w:pos="1997"/>
      </w:tabs>
      <w:rPr>
        <w:rtl/>
      </w:rPr>
    </w:pPr>
    <w:r>
      <w:rPr>
        <w:rFonts w:ascii="Sakkal Majalla" w:hAnsi="Sakkal Majalla" w:cs="Sakkal Majalla" w:hint="cs"/>
        <w:noProof/>
        <w:color w:val="FF0000"/>
        <w:sz w:val="28"/>
        <w:szCs w:val="28"/>
        <w:rtl/>
        <w:lang w:val="ar-SA"/>
      </w:rPr>
      <w:drawing>
        <wp:anchor distT="0" distB="0" distL="114300" distR="114300" simplePos="0" relativeHeight="251660288" behindDoc="0" locked="0" layoutInCell="1" allowOverlap="1" wp14:anchorId="1125CCCB" wp14:editId="722E4AA8">
          <wp:simplePos x="0" y="0"/>
          <wp:positionH relativeFrom="column">
            <wp:posOffset>0</wp:posOffset>
          </wp:positionH>
          <wp:positionV relativeFrom="paragraph">
            <wp:posOffset>2230061</wp:posOffset>
          </wp:positionV>
          <wp:extent cx="447526" cy="1108941"/>
          <wp:effectExtent l="0" t="0" r="0" b="0"/>
          <wp:wrapNone/>
          <wp:docPr id="132452104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2741" name="صورة 69982741"/>
                  <pic:cNvPicPr/>
                </pic:nvPicPr>
                <pic:blipFill>
                  <a:blip r:embed="rId9">
                    <a:extLst>
                      <a:ext uri="{28A0092B-C50C-407E-A947-70E740481C1C}">
                        <a14:useLocalDpi xmlns:a14="http://schemas.microsoft.com/office/drawing/2010/main" val="0"/>
                      </a:ext>
                    </a:extLst>
                  </a:blip>
                  <a:stretch>
                    <a:fillRect/>
                  </a:stretch>
                </pic:blipFill>
                <pic:spPr>
                  <a:xfrm flipV="1">
                    <a:off x="0" y="0"/>
                    <a:ext cx="450285" cy="1115778"/>
                  </a:xfrm>
                  <a:prstGeom prst="rect">
                    <a:avLst/>
                  </a:prstGeom>
                </pic:spPr>
              </pic:pic>
            </a:graphicData>
          </a:graphic>
          <wp14:sizeRelH relativeFrom="margin">
            <wp14:pctWidth>0</wp14:pctWidth>
          </wp14:sizeRelH>
          <wp14:sizeRelV relativeFrom="margin">
            <wp14:pctHeight>0</wp14:pctHeight>
          </wp14:sizeRelV>
        </wp:anchor>
      </w:drawing>
    </w:r>
    <w:r>
      <w:rPr>
        <w:rt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100F2" w14:textId="77777777" w:rsidR="000F66F5" w:rsidRDefault="00051D39" w:rsidP="00236A3C">
    <w:pPr>
      <w:pStyle w:val="ad"/>
      <w:rPr>
        <w:rFonts w:ascii="Sakkal Majalla" w:hAnsi="Sakkal Majalla" w:cs="Sakkal Majalla"/>
        <w:color w:val="FF0000"/>
        <w:sz w:val="12"/>
        <w:szCs w:val="12"/>
        <w:rtl/>
      </w:rPr>
    </w:pPr>
    <w:r>
      <w:rPr>
        <w:noProof/>
        <w:sz w:val="30"/>
        <w:szCs w:val="30"/>
      </w:rPr>
      <mc:AlternateContent>
        <mc:Choice Requires="wps">
          <w:drawing>
            <wp:anchor distT="0" distB="0" distL="114300" distR="114300" simplePos="0" relativeHeight="251657216" behindDoc="0" locked="0" layoutInCell="1" allowOverlap="1" wp14:anchorId="52BC758F" wp14:editId="22F6C51E">
              <wp:simplePos x="0" y="0"/>
              <wp:positionH relativeFrom="column">
                <wp:posOffset>5427980</wp:posOffset>
              </wp:positionH>
              <wp:positionV relativeFrom="paragraph">
                <wp:posOffset>24130</wp:posOffset>
              </wp:positionV>
              <wp:extent cx="45719" cy="432000"/>
              <wp:effectExtent l="0" t="0" r="0" b="6350"/>
              <wp:wrapNone/>
              <wp:docPr id="1337962196" name="مستطيل 14"/>
              <wp:cNvGraphicFramePr/>
              <a:graphic xmlns:a="http://schemas.openxmlformats.org/drawingml/2006/main">
                <a:graphicData uri="http://schemas.microsoft.com/office/word/2010/wordprocessingShape">
                  <wps:wsp>
                    <wps:cNvSpPr/>
                    <wps:spPr>
                      <a:xfrm>
                        <a:off x="0" y="0"/>
                        <a:ext cx="45719" cy="432000"/>
                      </a:xfrm>
                      <a:prstGeom prst="rect">
                        <a:avLst/>
                      </a:prstGeom>
                      <a:solidFill>
                        <a:srgbClr val="139C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B61A91" id="مستطيل 14" o:spid="_x0000_s1026" style="position:absolute;left:0;text-align:left;margin-left:427.4pt;margin-top:1.9pt;width:3.6pt;height:3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" fillcolor="#139c4e" stroked="f" strokeweight="1pt"/>
          </w:pict>
        </mc:Fallback>
      </mc:AlternateContent>
    </w:r>
    <w:r w:rsidRPr="008C1849">
      <w:rPr>
        <w:noProof/>
        <w:sz w:val="30"/>
        <w:szCs w:val="30"/>
      </w:rPr>
      <mc:AlternateContent>
        <mc:Choice Requires="wps">
          <w:drawing>
            <wp:anchor distT="0" distB="0" distL="114300" distR="114300" simplePos="0" relativeHeight="251646976" behindDoc="0" locked="0" layoutInCell="1" allowOverlap="1" wp14:anchorId="6FF4E564" wp14:editId="211110D6">
              <wp:simplePos x="0" y="0"/>
              <wp:positionH relativeFrom="margin">
                <wp:posOffset>5789295</wp:posOffset>
              </wp:positionH>
              <wp:positionV relativeFrom="paragraph">
                <wp:posOffset>41275</wp:posOffset>
              </wp:positionV>
              <wp:extent cx="1079500" cy="431800"/>
              <wp:effectExtent l="0" t="0" r="0" b="0"/>
              <wp:wrapNone/>
              <wp:docPr id="423999618" name="مستطيل 5"/>
              <wp:cNvGraphicFramePr/>
              <a:graphic xmlns:a="http://schemas.openxmlformats.org/drawingml/2006/main">
                <a:graphicData uri="http://schemas.microsoft.com/office/word/2010/wordprocessingShape">
                  <wps:wsp>
                    <wps:cNvSpPr/>
                    <wps:spPr>
                      <a:xfrm>
                        <a:off x="0" y="0"/>
                        <a:ext cx="1079500" cy="431800"/>
                      </a:xfrm>
                      <a:prstGeom prst="rect">
                        <a:avLst/>
                      </a:prstGeom>
                      <a:noFill/>
                      <a:ln w="41275" cap="flat" cmpd="thickThin" algn="ctr">
                        <a:noFill/>
                        <a:prstDash val="solid"/>
                        <a:miter lim="800000"/>
                      </a:ln>
                      <a:effectLst/>
                    </wps:spPr>
                    <wps:txbx>
                      <w:txbxContent>
                        <w:p w14:paraId="417C0189" w14:textId="77777777" w:rsidR="00531935" w:rsidRPr="00236A3C" w:rsidRDefault="00531935" w:rsidP="00531935">
                          <w:pPr>
                            <w:spacing w:after="0" w:line="240" w:lineRule="auto"/>
                            <w:rPr>
                              <w:sz w:val="24"/>
                              <w:szCs w:val="24"/>
                            </w:rPr>
                          </w:pPr>
                          <w:r w:rsidRPr="00C6565C">
                            <w:rPr>
                              <w:rFonts w:ascii="Sakkal Majalla" w:hAnsi="Sakkal Majalla" w:cs="Sakkal Majalla"/>
                              <w:color w:val="139C4E"/>
                              <w:sz w:val="28"/>
                              <w:szCs w:val="28"/>
                              <w:rtl/>
                              <w:lang w:val="ar-SA"/>
                            </w:rPr>
                            <w:t xml:space="preserve">الصفحة </w:t>
                          </w:r>
                          <w:r w:rsidRPr="00563FC7">
                            <w:rPr>
                              <w:rFonts w:ascii="Sakkal Majalla" w:hAnsi="Sakkal Majalla" w:cs="Sakkal Majalla"/>
                              <w:b/>
                              <w:bCs/>
                              <w:color w:val="000000" w:themeColor="text1"/>
                              <w:sz w:val="28"/>
                              <w:szCs w:val="28"/>
                            </w:rPr>
                            <w:fldChar w:fldCharType="begin"/>
                          </w:r>
                          <w:r w:rsidRPr="00563FC7">
                            <w:rPr>
                              <w:rFonts w:ascii="Sakkal Majalla" w:hAnsi="Sakkal Majalla" w:cs="Sakkal Majalla"/>
                              <w:b/>
                              <w:bCs/>
                              <w:color w:val="000000" w:themeColor="text1"/>
                              <w:sz w:val="28"/>
                              <w:szCs w:val="28"/>
                            </w:rPr>
                            <w:instrText>PAGE</w:instrText>
                          </w:r>
                          <w:r w:rsidRPr="00563FC7">
                            <w:rPr>
                              <w:rFonts w:ascii="Sakkal Majalla" w:hAnsi="Sakkal Majalla" w:cs="Sakkal Majalla"/>
                              <w:b/>
                              <w:bCs/>
                              <w:color w:val="000000" w:themeColor="text1"/>
                              <w:sz w:val="28"/>
                              <w:szCs w:val="28"/>
                            </w:rPr>
                            <w:fldChar w:fldCharType="separate"/>
                          </w:r>
                          <w:r>
                            <w:rPr>
                              <w:rFonts w:ascii="Sakkal Majalla" w:hAnsi="Sakkal Majalla" w:cs="Sakkal Majalla"/>
                              <w:b/>
                              <w:bCs/>
                              <w:color w:val="000000" w:themeColor="text1"/>
                              <w:sz w:val="28"/>
                              <w:szCs w:val="28"/>
                            </w:rPr>
                            <w:t>2</w:t>
                          </w:r>
                          <w:r w:rsidRPr="00563FC7">
                            <w:rPr>
                              <w:rFonts w:ascii="Sakkal Majalla" w:hAnsi="Sakkal Majalla" w:cs="Sakkal Majalla"/>
                              <w:b/>
                              <w:bCs/>
                              <w:color w:val="000000" w:themeColor="text1"/>
                              <w:sz w:val="28"/>
                              <w:szCs w:val="28"/>
                            </w:rPr>
                            <w:fldChar w:fldCharType="end"/>
                          </w:r>
                          <w:r w:rsidRPr="00563FC7">
                            <w:rPr>
                              <w:rFonts w:ascii="Sakkal Majalla" w:hAnsi="Sakkal Majalla" w:cs="Sakkal Majalla"/>
                              <w:color w:val="FF0000"/>
                              <w:sz w:val="28"/>
                              <w:szCs w:val="28"/>
                              <w:rtl/>
                              <w:lang w:val="ar-SA"/>
                            </w:rPr>
                            <w:t xml:space="preserve"> </w:t>
                          </w:r>
                          <w:r w:rsidRPr="00C6565C">
                            <w:rPr>
                              <w:rFonts w:ascii="Sakkal Majalla" w:hAnsi="Sakkal Majalla" w:cs="Sakkal Majalla"/>
                              <w:color w:val="139C4E"/>
                              <w:sz w:val="28"/>
                              <w:szCs w:val="28"/>
                              <w:rtl/>
                              <w:lang w:val="ar-SA"/>
                            </w:rPr>
                            <w:t xml:space="preserve">من </w:t>
                          </w:r>
                          <w:r w:rsidRPr="00E40597">
                            <w:rPr>
                              <w:rFonts w:ascii="Sakkal Majalla" w:hAnsi="Sakkal Majalla" w:cs="Sakkal Majalla"/>
                              <w:b/>
                              <w:bCs/>
                              <w:color w:val="000000" w:themeColor="text1"/>
                              <w:sz w:val="28"/>
                              <w:szCs w:val="28"/>
                            </w:rPr>
                            <w:fldChar w:fldCharType="begin"/>
                          </w:r>
                          <w:r w:rsidRPr="00E40597">
                            <w:rPr>
                              <w:rFonts w:ascii="Sakkal Majalla" w:hAnsi="Sakkal Majalla" w:cs="Sakkal Majalla"/>
                              <w:b/>
                              <w:bCs/>
                              <w:color w:val="000000" w:themeColor="text1"/>
                              <w:sz w:val="28"/>
                              <w:szCs w:val="28"/>
                            </w:rPr>
                            <w:instrText>NUMPAGES</w:instrText>
                          </w:r>
                          <w:r w:rsidRPr="00E40597">
                            <w:rPr>
                              <w:rFonts w:ascii="Sakkal Majalla" w:hAnsi="Sakkal Majalla" w:cs="Sakkal Majalla"/>
                              <w:b/>
                              <w:bCs/>
                              <w:color w:val="000000" w:themeColor="text1"/>
                              <w:sz w:val="28"/>
                              <w:szCs w:val="28"/>
                            </w:rPr>
                            <w:fldChar w:fldCharType="separate"/>
                          </w:r>
                          <w:r>
                            <w:rPr>
                              <w:rFonts w:ascii="Sakkal Majalla" w:hAnsi="Sakkal Majalla" w:cs="Sakkal Majalla"/>
                              <w:b/>
                              <w:bCs/>
                              <w:color w:val="000000" w:themeColor="text1"/>
                              <w:sz w:val="28"/>
                              <w:szCs w:val="28"/>
                            </w:rPr>
                            <w:t>2</w:t>
                          </w:r>
                          <w:r w:rsidRPr="00E40597">
                            <w:rPr>
                              <w:rFonts w:ascii="Sakkal Majalla" w:hAnsi="Sakkal Majalla" w:cs="Sakkal Majalla"/>
                              <w:b/>
                              <w:bCs/>
                              <w:color w:val="000000" w:themeColor="text1"/>
                              <w:sz w:val="28"/>
                              <w:szCs w:val="28"/>
                            </w:rPr>
                            <w:fldChar w:fldCharType="end"/>
                          </w:r>
                        </w:p>
                        <w:p w14:paraId="4D53B864" w14:textId="77777777" w:rsidR="00531935" w:rsidRDefault="00531935" w:rsidP="00531935"/>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E564" id="_x0000_s1035" style="position:absolute;left:0;text-align:left;margin-left:455.85pt;margin-top:3.25pt;width:85pt;height:34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" filled="f" stroked="f" strokeweight="3.25pt">
              <v:stroke linestyle="thickThin"/>
              <v:textbox>
                <w:txbxContent>
                  <w:p w14:paraId="417C0189" w14:textId="77777777" w:rsidR="00531935" w:rsidRPr="00236A3C" w:rsidRDefault="00531935" w:rsidP="00531935">
                    <w:pPr>
                      <w:spacing w:after="0" w:line="240" w:lineRule="auto"/>
                      <w:rPr>
                        <w:sz w:val="24"/>
                        <w:szCs w:val="24"/>
                      </w:rPr>
                    </w:pPr>
                    <w:r w:rsidRPr="00C6565C">
                      <w:rPr>
                        <w:rFonts w:ascii="Sakkal Majalla" w:hAnsi="Sakkal Majalla" w:cs="Sakkal Majalla"/>
                        <w:color w:val="139C4E"/>
                        <w:sz w:val="28"/>
                        <w:szCs w:val="28"/>
                        <w:rtl/>
                        <w:lang w:val="ar-SA"/>
                      </w:rPr>
                      <w:t xml:space="preserve">الصفحة </w:t>
                    </w:r>
                    <w:r w:rsidRPr="00563FC7">
                      <w:rPr>
                        <w:rFonts w:ascii="Sakkal Majalla" w:hAnsi="Sakkal Majalla" w:cs="Sakkal Majalla"/>
                        <w:b/>
                        <w:bCs/>
                        <w:color w:val="000000" w:themeColor="text1"/>
                        <w:sz w:val="28"/>
                        <w:szCs w:val="28"/>
                      </w:rPr>
                      <w:fldChar w:fldCharType="begin"/>
                    </w:r>
                    <w:r w:rsidRPr="00563FC7">
                      <w:rPr>
                        <w:rFonts w:ascii="Sakkal Majalla" w:hAnsi="Sakkal Majalla" w:cs="Sakkal Majalla"/>
                        <w:b/>
                        <w:bCs/>
                        <w:color w:val="000000" w:themeColor="text1"/>
                        <w:sz w:val="28"/>
                        <w:szCs w:val="28"/>
                      </w:rPr>
                      <w:instrText>PAGE</w:instrText>
                    </w:r>
                    <w:r w:rsidRPr="00563FC7">
                      <w:rPr>
                        <w:rFonts w:ascii="Sakkal Majalla" w:hAnsi="Sakkal Majalla" w:cs="Sakkal Majalla"/>
                        <w:b/>
                        <w:bCs/>
                        <w:color w:val="000000" w:themeColor="text1"/>
                        <w:sz w:val="28"/>
                        <w:szCs w:val="28"/>
                      </w:rPr>
                      <w:fldChar w:fldCharType="separate"/>
                    </w:r>
                    <w:r>
                      <w:rPr>
                        <w:rFonts w:ascii="Sakkal Majalla" w:hAnsi="Sakkal Majalla" w:cs="Sakkal Majalla"/>
                        <w:b/>
                        <w:bCs/>
                        <w:color w:val="000000" w:themeColor="text1"/>
                        <w:sz w:val="28"/>
                        <w:szCs w:val="28"/>
                      </w:rPr>
                      <w:t>2</w:t>
                    </w:r>
                    <w:r w:rsidRPr="00563FC7">
                      <w:rPr>
                        <w:rFonts w:ascii="Sakkal Majalla" w:hAnsi="Sakkal Majalla" w:cs="Sakkal Majalla"/>
                        <w:b/>
                        <w:bCs/>
                        <w:color w:val="000000" w:themeColor="text1"/>
                        <w:sz w:val="28"/>
                        <w:szCs w:val="28"/>
                      </w:rPr>
                      <w:fldChar w:fldCharType="end"/>
                    </w:r>
                    <w:r w:rsidRPr="00563FC7">
                      <w:rPr>
                        <w:rFonts w:ascii="Sakkal Majalla" w:hAnsi="Sakkal Majalla" w:cs="Sakkal Majalla"/>
                        <w:color w:val="FF0000"/>
                        <w:sz w:val="28"/>
                        <w:szCs w:val="28"/>
                        <w:rtl/>
                        <w:lang w:val="ar-SA"/>
                      </w:rPr>
                      <w:t xml:space="preserve"> </w:t>
                    </w:r>
                    <w:r w:rsidRPr="00C6565C">
                      <w:rPr>
                        <w:rFonts w:ascii="Sakkal Majalla" w:hAnsi="Sakkal Majalla" w:cs="Sakkal Majalla"/>
                        <w:color w:val="139C4E"/>
                        <w:sz w:val="28"/>
                        <w:szCs w:val="28"/>
                        <w:rtl/>
                        <w:lang w:val="ar-SA"/>
                      </w:rPr>
                      <w:t xml:space="preserve">من </w:t>
                    </w:r>
                    <w:r w:rsidRPr="00E40597">
                      <w:rPr>
                        <w:rFonts w:ascii="Sakkal Majalla" w:hAnsi="Sakkal Majalla" w:cs="Sakkal Majalla"/>
                        <w:b/>
                        <w:bCs/>
                        <w:color w:val="000000" w:themeColor="text1"/>
                        <w:sz w:val="28"/>
                        <w:szCs w:val="28"/>
                      </w:rPr>
                      <w:fldChar w:fldCharType="begin"/>
                    </w:r>
                    <w:r w:rsidRPr="00E40597">
                      <w:rPr>
                        <w:rFonts w:ascii="Sakkal Majalla" w:hAnsi="Sakkal Majalla" w:cs="Sakkal Majalla"/>
                        <w:b/>
                        <w:bCs/>
                        <w:color w:val="000000" w:themeColor="text1"/>
                        <w:sz w:val="28"/>
                        <w:szCs w:val="28"/>
                      </w:rPr>
                      <w:instrText>NUMPAGES</w:instrText>
                    </w:r>
                    <w:r w:rsidRPr="00E40597">
                      <w:rPr>
                        <w:rFonts w:ascii="Sakkal Majalla" w:hAnsi="Sakkal Majalla" w:cs="Sakkal Majalla"/>
                        <w:b/>
                        <w:bCs/>
                        <w:color w:val="000000" w:themeColor="text1"/>
                        <w:sz w:val="28"/>
                        <w:szCs w:val="28"/>
                      </w:rPr>
                      <w:fldChar w:fldCharType="separate"/>
                    </w:r>
                    <w:r>
                      <w:rPr>
                        <w:rFonts w:ascii="Sakkal Majalla" w:hAnsi="Sakkal Majalla" w:cs="Sakkal Majalla"/>
                        <w:b/>
                        <w:bCs/>
                        <w:color w:val="000000" w:themeColor="text1"/>
                        <w:sz w:val="28"/>
                        <w:szCs w:val="28"/>
                      </w:rPr>
                      <w:t>2</w:t>
                    </w:r>
                    <w:r w:rsidRPr="00E40597">
                      <w:rPr>
                        <w:rFonts w:ascii="Sakkal Majalla" w:hAnsi="Sakkal Majalla" w:cs="Sakkal Majalla"/>
                        <w:b/>
                        <w:bCs/>
                        <w:color w:val="000000" w:themeColor="text1"/>
                        <w:sz w:val="28"/>
                        <w:szCs w:val="28"/>
                      </w:rPr>
                      <w:fldChar w:fldCharType="end"/>
                    </w:r>
                  </w:p>
                  <w:p w14:paraId="4D53B864" w14:textId="77777777" w:rsidR="00531935" w:rsidRDefault="00531935" w:rsidP="00531935"/>
                </w:txbxContent>
              </v:textbox>
              <w10:wrap anchorx="margin"/>
            </v:rect>
          </w:pict>
        </mc:Fallback>
      </mc:AlternateContent>
    </w:r>
    <w:r w:rsidR="00781D16" w:rsidRPr="008C1849">
      <w:rPr>
        <w:rFonts w:ascii="Sakkal Majalla" w:hAnsi="Sakkal Majalla" w:cs="Sakkal Majalla" w:hint="cs"/>
        <w:noProof/>
        <w:color w:val="FF0000"/>
        <w:sz w:val="36"/>
        <w:szCs w:val="36"/>
        <w:rtl/>
        <w:lang w:val="ar-SA"/>
      </w:rPr>
      <w:drawing>
        <wp:anchor distT="0" distB="0" distL="114300" distR="114300" simplePos="0" relativeHeight="251648000" behindDoc="0" locked="0" layoutInCell="1" allowOverlap="1" wp14:anchorId="26BF9D9D" wp14:editId="200E4889">
          <wp:simplePos x="0" y="0"/>
          <wp:positionH relativeFrom="margin">
            <wp:posOffset>261620</wp:posOffset>
          </wp:positionH>
          <wp:positionV relativeFrom="paragraph">
            <wp:posOffset>4445</wp:posOffset>
          </wp:positionV>
          <wp:extent cx="476885" cy="467995"/>
          <wp:effectExtent l="0" t="0" r="0" b="8255"/>
          <wp:wrapNone/>
          <wp:docPr id="1237282205"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14620" name="صورة 21"/>
                  <pic:cNvPicPr/>
                </pic:nvPicPr>
                <pic:blipFill rotWithShape="1">
                  <a:blip r:embed="rId1">
                    <a:extLst>
                      <a:ext uri="{28A0092B-C50C-407E-A947-70E740481C1C}">
                        <a14:useLocalDpi xmlns:a14="http://schemas.microsoft.com/office/drawing/2010/main" val="0"/>
                      </a:ext>
                    </a:extLst>
                  </a:blip>
                  <a:srcRect l="8143" t="8956" r="7598" b="8412"/>
                  <a:stretch>
                    <a:fillRect/>
                  </a:stretch>
                </pic:blipFill>
                <pic:spPr bwMode="auto">
                  <a:xfrm>
                    <a:off x="0" y="0"/>
                    <a:ext cx="476885" cy="46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2AA9">
      <w:rPr>
        <w:rFonts w:ascii="Sakkal Majalla" w:hAnsi="Sakkal Majalla" w:cs="Sakkal Majalla" w:hint="cs"/>
        <w:noProof/>
        <w:color w:val="FF0000"/>
        <w:sz w:val="36"/>
        <w:szCs w:val="36"/>
        <w:rtl/>
        <w:lang w:val="ar-SA"/>
      </w:rPr>
      <w:drawing>
        <wp:anchor distT="0" distB="0" distL="114300" distR="114300" simplePos="0" relativeHeight="251652096" behindDoc="0" locked="0" layoutInCell="1" allowOverlap="1" wp14:anchorId="5F016198" wp14:editId="5309FC67">
          <wp:simplePos x="0" y="0"/>
          <wp:positionH relativeFrom="column">
            <wp:posOffset>4424045</wp:posOffset>
          </wp:positionH>
          <wp:positionV relativeFrom="paragraph">
            <wp:posOffset>0</wp:posOffset>
          </wp:positionV>
          <wp:extent cx="477520" cy="467995"/>
          <wp:effectExtent l="0" t="0" r="0" b="8255"/>
          <wp:wrapNone/>
          <wp:docPr id="779217352"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95890" name="صورة 930395890"/>
                  <pic:cNvPicPr/>
                </pic:nvPicPr>
                <pic:blipFill rotWithShape="1">
                  <a:blip r:embed="rId2">
                    <a:extLst>
                      <a:ext uri="{28A0092B-C50C-407E-A947-70E740481C1C}">
                        <a14:useLocalDpi xmlns:a14="http://schemas.microsoft.com/office/drawing/2010/main" val="0"/>
                      </a:ext>
                    </a:extLst>
                  </a:blip>
                  <a:srcRect l="7575" t="8647" r="7395" b="8076"/>
                  <a:stretch>
                    <a:fillRect/>
                  </a:stretch>
                </pic:blipFill>
                <pic:spPr bwMode="auto">
                  <a:xfrm>
                    <a:off x="0" y="0"/>
                    <a:ext cx="477520" cy="46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2AA9" w:rsidRPr="008C1849">
      <w:rPr>
        <w:rFonts w:ascii="Sakkal Majalla" w:hAnsi="Sakkal Majalla" w:cs="Sakkal Majalla" w:hint="cs"/>
        <w:noProof/>
        <w:color w:val="FF0000"/>
        <w:sz w:val="36"/>
        <w:szCs w:val="36"/>
        <w:rtl/>
        <w:lang w:val="ar-SA"/>
      </w:rPr>
      <w:drawing>
        <wp:anchor distT="0" distB="0" distL="114300" distR="114300" simplePos="0" relativeHeight="251651072" behindDoc="0" locked="0" layoutInCell="1" allowOverlap="1" wp14:anchorId="4124E2BF" wp14:editId="3F1B7F5F">
          <wp:simplePos x="0" y="0"/>
          <wp:positionH relativeFrom="margin">
            <wp:posOffset>3149600</wp:posOffset>
          </wp:positionH>
          <wp:positionV relativeFrom="paragraph">
            <wp:posOffset>-635</wp:posOffset>
          </wp:positionV>
          <wp:extent cx="473075" cy="467995"/>
          <wp:effectExtent l="0" t="0" r="3175" b="8255"/>
          <wp:wrapNone/>
          <wp:docPr id="1499425939"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69633" name="صورة 24"/>
                  <pic:cNvPicPr/>
                </pic:nvPicPr>
                <pic:blipFill rotWithShape="1">
                  <a:blip r:embed="rId3">
                    <a:extLst>
                      <a:ext uri="{28A0092B-C50C-407E-A947-70E740481C1C}">
                        <a14:useLocalDpi xmlns:a14="http://schemas.microsoft.com/office/drawing/2010/main" val="0"/>
                      </a:ext>
                    </a:extLst>
                  </a:blip>
                  <a:srcRect l="7937" t="8956" r="7803" b="7734"/>
                  <a:stretch>
                    <a:fillRect/>
                  </a:stretch>
                </pic:blipFill>
                <pic:spPr bwMode="auto">
                  <a:xfrm>
                    <a:off x="0" y="0"/>
                    <a:ext cx="473075" cy="46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2AA9" w:rsidRPr="008C1849">
      <w:rPr>
        <w:rFonts w:ascii="Sakkal Majalla" w:hAnsi="Sakkal Majalla" w:cs="Sakkal Majalla" w:hint="cs"/>
        <w:noProof/>
        <w:color w:val="FF0000"/>
        <w:sz w:val="36"/>
        <w:szCs w:val="36"/>
        <w:rtl/>
        <w:lang w:val="ar-SA"/>
      </w:rPr>
      <w:drawing>
        <wp:anchor distT="0" distB="0" distL="114300" distR="114300" simplePos="0" relativeHeight="251650048" behindDoc="0" locked="0" layoutInCell="1" allowOverlap="1" wp14:anchorId="1CF22C04" wp14:editId="118F5A64">
          <wp:simplePos x="0" y="0"/>
          <wp:positionH relativeFrom="margin">
            <wp:posOffset>1708785</wp:posOffset>
          </wp:positionH>
          <wp:positionV relativeFrom="paragraph">
            <wp:posOffset>1270</wp:posOffset>
          </wp:positionV>
          <wp:extent cx="474980" cy="467995"/>
          <wp:effectExtent l="0" t="0" r="1270" b="8255"/>
          <wp:wrapNone/>
          <wp:docPr id="1312341795"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369" name="صورة 23"/>
                  <pic:cNvPicPr/>
                </pic:nvPicPr>
                <pic:blipFill rotWithShape="1">
                  <a:blip r:embed="rId4">
                    <a:extLst>
                      <a:ext uri="{28A0092B-C50C-407E-A947-70E740481C1C}">
                        <a14:useLocalDpi xmlns:a14="http://schemas.microsoft.com/office/drawing/2010/main" val="0"/>
                      </a:ext>
                    </a:extLst>
                  </a:blip>
                  <a:srcRect l="6618" t="7942" r="6912" b="6911"/>
                  <a:stretch>
                    <a:fillRect/>
                  </a:stretch>
                </pic:blipFill>
                <pic:spPr bwMode="auto">
                  <a:xfrm>
                    <a:off x="0" y="0"/>
                    <a:ext cx="474980" cy="46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3E0912" w14:textId="77777777" w:rsidR="00561C60" w:rsidRPr="008C1849" w:rsidRDefault="00781D16" w:rsidP="00236A3C">
    <w:pPr>
      <w:pStyle w:val="ad"/>
      <w:rPr>
        <w:rFonts w:ascii="Sakkal Majalla" w:hAnsi="Sakkal Majalla" w:cs="Sakkal Majalla"/>
        <w:color w:val="FF0000"/>
        <w:sz w:val="12"/>
        <w:szCs w:val="12"/>
      </w:rPr>
    </w:pPr>
    <w:r>
      <w:rPr>
        <w:rFonts w:ascii="Sakkal Majalla" w:hAnsi="Sakkal Majalla" w:cs="Sakkal Majalla" w:hint="cs"/>
        <w:noProof/>
        <w:color w:val="FF0000"/>
        <w:sz w:val="36"/>
        <w:szCs w:val="36"/>
        <w:rtl/>
        <w:lang w:val="ar-SA"/>
      </w:rPr>
      <w:drawing>
        <wp:anchor distT="0" distB="0" distL="114300" distR="114300" simplePos="0" relativeHeight="251654144" behindDoc="0" locked="0" layoutInCell="1" allowOverlap="1" wp14:anchorId="438B6600" wp14:editId="55D4E644">
          <wp:simplePos x="0" y="0"/>
          <wp:positionH relativeFrom="column">
            <wp:posOffset>1449705</wp:posOffset>
          </wp:positionH>
          <wp:positionV relativeFrom="paragraph">
            <wp:posOffset>13970</wp:posOffset>
          </wp:positionV>
          <wp:extent cx="215900" cy="213360"/>
          <wp:effectExtent l="0" t="0" r="0" b="0"/>
          <wp:wrapNone/>
          <wp:docPr id="43509657"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87475" name="صورة 1584587475"/>
                  <pic:cNvPicPr/>
                </pic:nvPicPr>
                <pic:blipFill rotWithShape="1">
                  <a:blip r:embed="rId5">
                    <a:extLst>
                      <a:ext uri="{28A0092B-C50C-407E-A947-70E740481C1C}">
                        <a14:useLocalDpi xmlns:a14="http://schemas.microsoft.com/office/drawing/2010/main" val="0"/>
                      </a:ext>
                    </a:extLst>
                  </a:blip>
                  <a:srcRect l="8157" t="9159" r="8163" b="8180"/>
                  <a:stretch>
                    <a:fillRect/>
                  </a:stretch>
                </pic:blipFill>
                <pic:spPr bwMode="auto">
                  <a:xfrm>
                    <a:off x="0" y="0"/>
                    <a:ext cx="215900" cy="21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A47">
      <w:rPr>
        <w:rFonts w:ascii="Sakkal Majalla" w:hAnsi="Sakkal Majalla" w:cs="Sakkal Majalla" w:hint="cs"/>
        <w:noProof/>
        <w:color w:val="FF0000"/>
        <w:sz w:val="36"/>
        <w:szCs w:val="36"/>
        <w:rtl/>
        <w:lang w:val="ar-SA"/>
      </w:rPr>
      <w:drawing>
        <wp:anchor distT="0" distB="0" distL="114300" distR="114300" simplePos="0" relativeHeight="251653120" behindDoc="0" locked="0" layoutInCell="1" allowOverlap="1" wp14:anchorId="6392977E" wp14:editId="09CA9FFB">
          <wp:simplePos x="0" y="0"/>
          <wp:positionH relativeFrom="margin">
            <wp:align>left</wp:align>
          </wp:positionH>
          <wp:positionV relativeFrom="paragraph">
            <wp:posOffset>37465</wp:posOffset>
          </wp:positionV>
          <wp:extent cx="215900" cy="170180"/>
          <wp:effectExtent l="0" t="0" r="0" b="1270"/>
          <wp:wrapNone/>
          <wp:docPr id="100529370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75482" name="صورة 557875482"/>
                  <pic:cNvPicPr/>
                </pic:nvPicPr>
                <pic:blipFill>
                  <a:blip r:embed="rId6">
                    <a:extLst>
                      <a:ext uri="{28A0092B-C50C-407E-A947-70E740481C1C}">
                        <a14:useLocalDpi xmlns:a14="http://schemas.microsoft.com/office/drawing/2010/main" val="0"/>
                      </a:ext>
                    </a:extLst>
                  </a:blip>
                  <a:stretch>
                    <a:fillRect/>
                  </a:stretch>
                </pic:blipFill>
                <pic:spPr>
                  <a:xfrm>
                    <a:off x="0" y="0"/>
                    <a:ext cx="215900" cy="170180"/>
                  </a:xfrm>
                  <a:prstGeom prst="rect">
                    <a:avLst/>
                  </a:prstGeom>
                </pic:spPr>
              </pic:pic>
            </a:graphicData>
          </a:graphic>
          <wp14:sizeRelH relativeFrom="margin">
            <wp14:pctWidth>0</wp14:pctWidth>
          </wp14:sizeRelH>
          <wp14:sizeRelV relativeFrom="margin">
            <wp14:pctHeight>0</wp14:pctHeight>
          </wp14:sizeRelV>
        </wp:anchor>
      </w:drawing>
    </w:r>
    <w:r w:rsidR="00844A47">
      <w:rPr>
        <w:noProof/>
        <w:sz w:val="30"/>
        <w:szCs w:val="30"/>
      </w:rPr>
      <w:drawing>
        <wp:anchor distT="0" distB="0" distL="114300" distR="114300" simplePos="0" relativeHeight="251655168" behindDoc="0" locked="0" layoutInCell="1" allowOverlap="1" wp14:anchorId="3D68268B" wp14:editId="5F9B6B7A">
          <wp:simplePos x="0" y="0"/>
          <wp:positionH relativeFrom="column">
            <wp:posOffset>2906596</wp:posOffset>
          </wp:positionH>
          <wp:positionV relativeFrom="paragraph">
            <wp:posOffset>12065</wp:posOffset>
          </wp:positionV>
          <wp:extent cx="215900" cy="217170"/>
          <wp:effectExtent l="0" t="0" r="0" b="0"/>
          <wp:wrapNone/>
          <wp:docPr id="1766508813"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46977" name="صورة 338946977"/>
                  <pic:cNvPicPr/>
                </pic:nvPicPr>
                <pic:blipFill>
                  <a:blip r:embed="rId7">
                    <a:extLst>
                      <a:ext uri="{28A0092B-C50C-407E-A947-70E740481C1C}">
                        <a14:useLocalDpi xmlns:a14="http://schemas.microsoft.com/office/drawing/2010/main" val="0"/>
                      </a:ext>
                    </a:extLst>
                  </a:blip>
                  <a:stretch>
                    <a:fillRect/>
                  </a:stretch>
                </pic:blipFill>
                <pic:spPr>
                  <a:xfrm>
                    <a:off x="0" y="0"/>
                    <a:ext cx="215900" cy="217170"/>
                  </a:xfrm>
                  <a:prstGeom prst="rect">
                    <a:avLst/>
                  </a:prstGeom>
                </pic:spPr>
              </pic:pic>
            </a:graphicData>
          </a:graphic>
          <wp14:sizeRelH relativeFrom="margin">
            <wp14:pctWidth>0</wp14:pctWidth>
          </wp14:sizeRelH>
          <wp14:sizeRelV relativeFrom="margin">
            <wp14:pctHeight>0</wp14:pctHeight>
          </wp14:sizeRelV>
        </wp:anchor>
      </w:drawing>
    </w:r>
    <w:r w:rsidR="00844A47">
      <w:rPr>
        <w:rFonts w:ascii="Sakkal Majalla" w:hAnsi="Sakkal Majalla" w:cs="Sakkal Majalla" w:hint="cs"/>
        <w:noProof/>
        <w:color w:val="FF0000"/>
        <w:sz w:val="36"/>
        <w:szCs w:val="36"/>
        <w:rtl/>
        <w:lang w:val="ar-SA"/>
      </w:rPr>
      <w:drawing>
        <wp:anchor distT="0" distB="0" distL="114300" distR="114300" simplePos="0" relativeHeight="251656192" behindDoc="0" locked="0" layoutInCell="1" allowOverlap="1" wp14:anchorId="6876FE03" wp14:editId="37FB9900">
          <wp:simplePos x="0" y="0"/>
          <wp:positionH relativeFrom="column">
            <wp:posOffset>4186555</wp:posOffset>
          </wp:positionH>
          <wp:positionV relativeFrom="paragraph">
            <wp:posOffset>45720</wp:posOffset>
          </wp:positionV>
          <wp:extent cx="215900" cy="156210"/>
          <wp:effectExtent l="0" t="0" r="0" b="0"/>
          <wp:wrapNone/>
          <wp:docPr id="190244150"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56735" name="صورة 1229156735"/>
                  <pic:cNvPicPr/>
                </pic:nvPicPr>
                <pic:blipFill rotWithShape="1">
                  <a:blip r:embed="rId8">
                    <a:extLst>
                      <a:ext uri="{28A0092B-C50C-407E-A947-70E740481C1C}">
                        <a14:useLocalDpi xmlns:a14="http://schemas.microsoft.com/office/drawing/2010/main" val="0"/>
                      </a:ext>
                    </a:extLst>
                  </a:blip>
                  <a:srcRect l="6923" t="7354" r="7348" b="6536"/>
                  <a:stretch>
                    <a:fillRect/>
                  </a:stretch>
                </pic:blipFill>
                <pic:spPr bwMode="auto">
                  <a:xfrm>
                    <a:off x="0" y="0"/>
                    <a:ext cx="215900"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EEEA7C" w14:textId="77777777" w:rsidR="00561C60" w:rsidRDefault="00531935" w:rsidP="00051D39">
    <w:pPr>
      <w:pStyle w:val="ad"/>
      <w:tabs>
        <w:tab w:val="clear" w:pos="4153"/>
        <w:tab w:val="clear" w:pos="8306"/>
        <w:tab w:val="left" w:pos="1997"/>
      </w:tabs>
      <w:rPr>
        <w:rtl/>
      </w:rPr>
    </w:pPr>
    <w:r>
      <w:rPr>
        <w:rFonts w:ascii="Sakkal Majalla" w:hAnsi="Sakkal Majalla" w:cs="Sakkal Majalla" w:hint="cs"/>
        <w:noProof/>
        <w:color w:val="FF0000"/>
        <w:sz w:val="28"/>
        <w:szCs w:val="28"/>
        <w:rtl/>
        <w:lang w:val="ar-SA"/>
      </w:rPr>
      <w:drawing>
        <wp:anchor distT="0" distB="0" distL="114300" distR="114300" simplePos="0" relativeHeight="251649024" behindDoc="0" locked="0" layoutInCell="1" allowOverlap="1" wp14:anchorId="4A295BA8" wp14:editId="2FAE20E3">
          <wp:simplePos x="0" y="0"/>
          <wp:positionH relativeFrom="column">
            <wp:posOffset>0</wp:posOffset>
          </wp:positionH>
          <wp:positionV relativeFrom="paragraph">
            <wp:posOffset>2230061</wp:posOffset>
          </wp:positionV>
          <wp:extent cx="447526" cy="1108941"/>
          <wp:effectExtent l="0" t="0" r="0" b="0"/>
          <wp:wrapNone/>
          <wp:docPr id="2052627988"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2741" name="صورة 69982741"/>
                  <pic:cNvPicPr/>
                </pic:nvPicPr>
                <pic:blipFill>
                  <a:blip r:embed="rId9">
                    <a:extLst>
                      <a:ext uri="{28A0092B-C50C-407E-A947-70E740481C1C}">
                        <a14:useLocalDpi xmlns:a14="http://schemas.microsoft.com/office/drawing/2010/main" val="0"/>
                      </a:ext>
                    </a:extLst>
                  </a:blip>
                  <a:stretch>
                    <a:fillRect/>
                  </a:stretch>
                </pic:blipFill>
                <pic:spPr>
                  <a:xfrm flipV="1">
                    <a:off x="0" y="0"/>
                    <a:ext cx="450285" cy="1115778"/>
                  </a:xfrm>
                  <a:prstGeom prst="rect">
                    <a:avLst/>
                  </a:prstGeom>
                </pic:spPr>
              </pic:pic>
            </a:graphicData>
          </a:graphic>
          <wp14:sizeRelH relativeFrom="margin">
            <wp14:pctWidth>0</wp14:pctWidth>
          </wp14:sizeRelH>
          <wp14:sizeRelV relativeFrom="margin">
            <wp14:pctHeight>0</wp14:pctHeight>
          </wp14:sizeRelV>
        </wp:anchor>
      </w:drawing>
    </w:r>
    <w:r w:rsidR="00051D39">
      <w:rPr>
        <w:rtl/>
      </w:rPr>
      <w:tab/>
    </w:r>
  </w:p>
  <w:p w14:paraId="68A63C95" w14:textId="77777777" w:rsidR="00561C60" w:rsidRPr="008C1849" w:rsidRDefault="00561C60" w:rsidP="00531935">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62AFA" w14:textId="77777777" w:rsidR="004B51BE" w:rsidRDefault="004B51BE" w:rsidP="00523511">
      <w:pPr>
        <w:spacing w:after="0" w:line="240" w:lineRule="auto"/>
      </w:pPr>
      <w:r>
        <w:separator/>
      </w:r>
    </w:p>
  </w:footnote>
  <w:footnote w:type="continuationSeparator" w:id="0">
    <w:p w14:paraId="01E2FE55" w14:textId="77777777" w:rsidR="004B51BE" w:rsidRDefault="004B51BE" w:rsidP="005235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0698B" w14:textId="77777777" w:rsidR="00E44D12" w:rsidRDefault="001E5A00">
    <w:pPr>
      <w:pStyle w:val="ac"/>
    </w:pPr>
    <w:r>
      <w:rPr>
        <w:noProof/>
      </w:rPr>
      <w:pict w14:anchorId="1C5CE6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6501" o:spid="_x0000_s1032" type="#_x0000_t75" style="position:absolute;left:0;text-align:left;margin-left:0;margin-top:0;width:539.65pt;height:502.35pt;z-index:-251646976;mso-position-horizontal:center;mso-position-horizontal-relative:margin;mso-position-vertical:center;mso-position-vertical-relative:margin" o:allowincell="f">
          <v:imagedata r:id="rId1" o:title="شعار-جامعة-إدلب"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FBDED" w14:textId="77777777" w:rsidR="00561C60" w:rsidRDefault="00C72EAC">
    <w:pPr>
      <w:pStyle w:val="ac"/>
      <w:rPr>
        <w:rtl/>
      </w:rPr>
    </w:pPr>
    <w:r>
      <w:rPr>
        <w:noProof/>
        <w:rtl/>
        <w:lang w:val="ar-SA"/>
      </w:rPr>
      <mc:AlternateContent>
        <mc:Choice Requires="wpg">
          <w:drawing>
            <wp:anchor distT="0" distB="0" distL="114300" distR="114300" simplePos="0" relativeHeight="251645952" behindDoc="0" locked="0" layoutInCell="1" allowOverlap="1" wp14:anchorId="74F2F0BC" wp14:editId="270A571B">
              <wp:simplePos x="0" y="0"/>
              <wp:positionH relativeFrom="column">
                <wp:posOffset>-20320</wp:posOffset>
              </wp:positionH>
              <wp:positionV relativeFrom="paragraph">
                <wp:posOffset>-2540</wp:posOffset>
              </wp:positionV>
              <wp:extent cx="6858000" cy="964565"/>
              <wp:effectExtent l="0" t="0" r="0" b="6985"/>
              <wp:wrapNone/>
              <wp:docPr id="1578421797" name="مجموعة 10"/>
              <wp:cNvGraphicFramePr/>
              <a:graphic xmlns:a="http://schemas.openxmlformats.org/drawingml/2006/main">
                <a:graphicData uri="http://schemas.microsoft.com/office/word/2010/wordprocessingGroup">
                  <wpg:wgp>
                    <wpg:cNvGrpSpPr/>
                    <wpg:grpSpPr>
                      <a:xfrm>
                        <a:off x="0" y="0"/>
                        <a:ext cx="6858000" cy="964565"/>
                        <a:chOff x="0" y="0"/>
                        <a:chExt cx="6858000" cy="964565"/>
                      </a:xfrm>
                    </wpg:grpSpPr>
                    <pic:pic xmlns:pic="http://schemas.openxmlformats.org/drawingml/2006/picture">
                      <pic:nvPicPr>
                        <pic:cNvPr id="568093248" name="صورة 2"/>
                        <pic:cNvPicPr>
                          <a:picLocks noChangeAspect="1"/>
                        </pic:cNvPicPr>
                      </pic:nvPicPr>
                      <pic:blipFill rotWithShape="1">
                        <a:blip r:embed="rId1">
                          <a:extLst>
                            <a:ext uri="{28A0092B-C50C-407E-A947-70E740481C1C}">
                              <a14:useLocalDpi xmlns:a14="http://schemas.microsoft.com/office/drawing/2010/main" val="0"/>
                            </a:ext>
                          </a:extLst>
                        </a:blip>
                        <a:srcRect l="3889" r="5000"/>
                        <a:stretch/>
                      </pic:blipFill>
                      <pic:spPr bwMode="auto">
                        <a:xfrm>
                          <a:off x="3007360" y="10160"/>
                          <a:ext cx="845820" cy="863600"/>
                        </a:xfrm>
                        <a:prstGeom prst="rect">
                          <a:avLst/>
                        </a:prstGeom>
                        <a:noFill/>
                        <a:ln>
                          <a:noFill/>
                        </a:ln>
                        <a:extLst>
                          <a:ext uri="{53640926-AAD7-44D8-BBD7-CCE9431645EC}">
                            <a14:shadowObscured xmlns:a14="http://schemas.microsoft.com/office/drawing/2010/main"/>
                          </a:ext>
                        </a:extLst>
                      </pic:spPr>
                    </pic:pic>
                    <wps:wsp>
                      <wps:cNvPr id="1012465585" name="مستطيل: زوايا مستديرة 8"/>
                      <wps:cNvSpPr/>
                      <wps:spPr>
                        <a:xfrm>
                          <a:off x="3926840" y="919480"/>
                          <a:ext cx="2931160" cy="45085"/>
                        </a:xfrm>
                        <a:prstGeom prst="roundRect">
                          <a:avLst/>
                        </a:prstGeom>
                        <a:solidFill>
                          <a:srgbClr val="139C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85130882" name="مستطيل: زوايا مستديرة 8"/>
                      <wps:cNvSpPr/>
                      <wps:spPr>
                        <a:xfrm>
                          <a:off x="0" y="919480"/>
                          <a:ext cx="2931160" cy="45085"/>
                        </a:xfrm>
                        <a:prstGeom prst="roundRect">
                          <a:avLst/>
                        </a:prstGeom>
                        <a:solidFill>
                          <a:srgbClr val="139C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36255770" name="مستطيل 9"/>
                      <wps:cNvSpPr/>
                      <wps:spPr>
                        <a:xfrm>
                          <a:off x="4953000" y="0"/>
                          <a:ext cx="1894840" cy="936000"/>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51E393" w14:textId="77777777" w:rsidR="00561C60" w:rsidRPr="00C6565C" w:rsidRDefault="00561C60" w:rsidP="00E55CDB">
                            <w:pPr>
                              <w:pStyle w:val="ae"/>
                              <w:jc w:val="center"/>
                              <w:rPr>
                                <w:rFonts w:ascii="Sakkal Majalla" w:hAnsi="Sakkal Majalla" w:cs="Sakkal Majalla"/>
                                <w:b/>
                                <w:bCs/>
                                <w:color w:val="139C4E"/>
                                <w:sz w:val="24"/>
                                <w:szCs w:val="24"/>
                                <w:rtl/>
                              </w:rPr>
                            </w:pPr>
                            <w:r w:rsidRPr="00C6565C">
                              <w:rPr>
                                <w:rFonts w:ascii="Sakkal Majalla" w:hAnsi="Sakkal Majalla" w:cs="Sakkal Majalla"/>
                                <w:b/>
                                <w:bCs/>
                                <w:color w:val="139C4E"/>
                                <w:sz w:val="24"/>
                                <w:szCs w:val="24"/>
                                <w:rtl/>
                              </w:rPr>
                              <w:t>الجمهورية العربية السورية</w:t>
                            </w:r>
                          </w:p>
                          <w:p w14:paraId="18944E34" w14:textId="77777777" w:rsidR="00561C60" w:rsidRPr="00257955" w:rsidRDefault="00561C60" w:rsidP="00E55CDB">
                            <w:pPr>
                              <w:pStyle w:val="ae"/>
                              <w:jc w:val="center"/>
                              <w:rPr>
                                <w:rFonts w:ascii="Sakkal Majalla" w:hAnsi="Sakkal Majalla" w:cs="Sakkal Majalla"/>
                                <w:b/>
                                <w:bCs/>
                                <w:color w:val="000000" w:themeColor="text1"/>
                                <w:sz w:val="24"/>
                                <w:szCs w:val="24"/>
                                <w:rtl/>
                              </w:rPr>
                            </w:pPr>
                            <w:r w:rsidRPr="00257955">
                              <w:rPr>
                                <w:rFonts w:ascii="Sakkal Majalla" w:hAnsi="Sakkal Majalla" w:cs="Sakkal Majalla"/>
                                <w:b/>
                                <w:bCs/>
                                <w:color w:val="000000" w:themeColor="text1"/>
                                <w:sz w:val="24"/>
                                <w:szCs w:val="24"/>
                                <w:rtl/>
                              </w:rPr>
                              <w:t xml:space="preserve">وزارة التعليم </w:t>
                            </w:r>
                            <w:r w:rsidRPr="00257955">
                              <w:rPr>
                                <w:rFonts w:ascii="Sakkal Majalla" w:hAnsi="Sakkal Majalla" w:cs="Sakkal Majalla" w:hint="cs"/>
                                <w:b/>
                                <w:bCs/>
                                <w:color w:val="000000" w:themeColor="text1"/>
                                <w:sz w:val="24"/>
                                <w:szCs w:val="24"/>
                                <w:rtl/>
                              </w:rPr>
                              <w:t>العالي والبحث</w:t>
                            </w:r>
                            <w:r w:rsidRPr="00257955">
                              <w:rPr>
                                <w:rFonts w:ascii="Sakkal Majalla" w:hAnsi="Sakkal Majalla" w:cs="Sakkal Majalla"/>
                                <w:b/>
                                <w:bCs/>
                                <w:color w:val="000000" w:themeColor="text1"/>
                                <w:sz w:val="24"/>
                                <w:szCs w:val="24"/>
                                <w:rtl/>
                              </w:rPr>
                              <w:t xml:space="preserve"> العلمي</w:t>
                            </w:r>
                          </w:p>
                          <w:p w14:paraId="0C88E587" w14:textId="77777777" w:rsidR="00561C60" w:rsidRPr="00C6565C" w:rsidRDefault="00561C60" w:rsidP="00E55CDB">
                            <w:pPr>
                              <w:pStyle w:val="ae"/>
                              <w:jc w:val="center"/>
                              <w:rPr>
                                <w:rFonts w:ascii="Sakkal Majalla" w:hAnsi="Sakkal Majalla" w:cs="Sakkal Majalla"/>
                                <w:b/>
                                <w:bCs/>
                                <w:color w:val="139C4E"/>
                                <w:sz w:val="24"/>
                                <w:szCs w:val="24"/>
                                <w:rtl/>
                              </w:rPr>
                            </w:pPr>
                            <w:r w:rsidRPr="00C6565C">
                              <w:rPr>
                                <w:rFonts w:ascii="Sakkal Majalla" w:hAnsi="Sakkal Majalla" w:cs="Sakkal Majalla"/>
                                <w:b/>
                                <w:bCs/>
                                <w:color w:val="139C4E"/>
                                <w:sz w:val="24"/>
                                <w:szCs w:val="24"/>
                                <w:rtl/>
                              </w:rPr>
                              <w:t>جامعة إدلب</w:t>
                            </w:r>
                          </w:p>
                          <w:p w14:paraId="7ADA2E34" w14:textId="77777777" w:rsidR="00561C60" w:rsidRDefault="007C68D3" w:rsidP="007C68D3">
                            <w:pPr>
                              <w:pStyle w:val="ae"/>
                              <w:jc w:val="center"/>
                              <w:rPr>
                                <w:rFonts w:ascii="Sakkal Majalla" w:hAnsi="Sakkal Majalla" w:cs="Sakkal Majalla"/>
                                <w:b/>
                                <w:bCs/>
                                <w:color w:val="EE0000"/>
                                <w:sz w:val="24"/>
                                <w:szCs w:val="24"/>
                                <w:rtl/>
                              </w:rPr>
                            </w:pPr>
                            <w:r w:rsidRPr="007C68D3">
                              <w:rPr>
                                <w:rFonts w:ascii="Sakkal Majalla" w:hAnsi="Sakkal Majalla" w:cs="Sakkal Majalla" w:hint="cs"/>
                                <w:b/>
                                <w:bCs/>
                                <w:color w:val="EE0000"/>
                                <w:sz w:val="24"/>
                                <w:szCs w:val="24"/>
                                <w:rtl/>
                              </w:rPr>
                              <w:t xml:space="preserve">مديرية </w:t>
                            </w:r>
                            <w:r w:rsidR="009509AA">
                              <w:rPr>
                                <w:rFonts w:ascii="Sakkal Majalla" w:hAnsi="Sakkal Majalla" w:cs="Sakkal Majalla" w:hint="cs"/>
                                <w:b/>
                                <w:bCs/>
                                <w:color w:val="EE0000"/>
                                <w:sz w:val="24"/>
                                <w:szCs w:val="24"/>
                                <w:rtl/>
                              </w:rPr>
                              <w:t>ال</w:t>
                            </w:r>
                            <w:r w:rsidR="006B1E3B">
                              <w:rPr>
                                <w:rFonts w:ascii="Sakkal Majalla" w:hAnsi="Sakkal Majalla" w:cs="Sakkal Majalla" w:hint="cs"/>
                                <w:b/>
                                <w:bCs/>
                                <w:color w:val="EE0000"/>
                                <w:sz w:val="24"/>
                                <w:szCs w:val="24"/>
                                <w:rtl/>
                              </w:rPr>
                              <w:t>شؤون الهندسية</w:t>
                            </w:r>
                          </w:p>
                          <w:p w14:paraId="1F2B69A5" w14:textId="77777777" w:rsidR="006B1E3B" w:rsidRPr="007C68D3" w:rsidRDefault="006B1E3B" w:rsidP="007C68D3">
                            <w:pPr>
                              <w:pStyle w:val="ae"/>
                              <w:jc w:val="center"/>
                              <w:rPr>
                                <w:color w:val="000000" w:themeColor="text1"/>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280742050" name="مستطيل 9"/>
                      <wps:cNvSpPr/>
                      <wps:spPr>
                        <a:xfrm>
                          <a:off x="0" y="0"/>
                          <a:ext cx="2292350" cy="936000"/>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21E8AE" w14:textId="77777777" w:rsidR="00561C60" w:rsidRPr="00C6565C" w:rsidRDefault="00561C60" w:rsidP="00030415">
                            <w:pPr>
                              <w:pStyle w:val="ae"/>
                              <w:jc w:val="center"/>
                              <w:rPr>
                                <w:b/>
                                <w:bCs/>
                                <w:color w:val="139C4E"/>
                                <w:rtl/>
                              </w:rPr>
                            </w:pPr>
                            <w:r w:rsidRPr="00C6565C">
                              <w:rPr>
                                <w:b/>
                                <w:bCs/>
                                <w:color w:val="139C4E"/>
                              </w:rPr>
                              <w:t>Syrian Arab Republic</w:t>
                            </w:r>
                          </w:p>
                          <w:p w14:paraId="49E84562" w14:textId="77777777" w:rsidR="00561C60" w:rsidRPr="00257955" w:rsidRDefault="00561C60" w:rsidP="00030415">
                            <w:pPr>
                              <w:pStyle w:val="ae"/>
                              <w:jc w:val="center"/>
                              <w:rPr>
                                <w:b/>
                                <w:bCs/>
                                <w:color w:val="000000" w:themeColor="text1"/>
                                <w:rtl/>
                              </w:rPr>
                            </w:pPr>
                            <w:r w:rsidRPr="00257955">
                              <w:rPr>
                                <w:b/>
                                <w:bCs/>
                                <w:color w:val="000000" w:themeColor="text1"/>
                              </w:rPr>
                              <w:t>Ministry of Higher Education and Scientific Research</w:t>
                            </w:r>
                          </w:p>
                          <w:p w14:paraId="6EBAA933" w14:textId="77777777" w:rsidR="00561C60" w:rsidRDefault="00561C60" w:rsidP="00030415">
                            <w:pPr>
                              <w:pStyle w:val="ae"/>
                              <w:jc w:val="center"/>
                              <w:rPr>
                                <w:b/>
                                <w:bCs/>
                                <w:color w:val="139C4E"/>
                              </w:rPr>
                            </w:pPr>
                            <w:r w:rsidRPr="00C6565C">
                              <w:rPr>
                                <w:b/>
                                <w:bCs/>
                                <w:color w:val="139C4E"/>
                              </w:rPr>
                              <w:t>Idlib University</w:t>
                            </w:r>
                          </w:p>
                          <w:p w14:paraId="09F9F940" w14:textId="77777777" w:rsidR="00C72EAC" w:rsidRPr="00A57684" w:rsidRDefault="00C72EAC" w:rsidP="00C72EAC">
                            <w:pPr>
                              <w:pStyle w:val="ae"/>
                              <w:jc w:val="center"/>
                              <w:rPr>
                                <w:b/>
                                <w:bCs/>
                                <w:color w:val="EE0000"/>
                              </w:rPr>
                            </w:pPr>
                            <w:r w:rsidRPr="00A57684">
                              <w:rPr>
                                <w:b/>
                                <w:bCs/>
                                <w:color w:val="EE0000"/>
                              </w:rPr>
                              <w:t>Directorate of Engineering Affairs</w:t>
                            </w:r>
                          </w:p>
                          <w:p w14:paraId="55DBB922" w14:textId="77777777" w:rsidR="00C72EAC" w:rsidRPr="00C6565C" w:rsidRDefault="00C72EAC" w:rsidP="00030415">
                            <w:pPr>
                              <w:pStyle w:val="ae"/>
                              <w:jc w:val="center"/>
                              <w:rPr>
                                <w:b/>
                                <w:bCs/>
                                <w:color w:val="139C4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74F2F0BC" id="مجموعة 10" o:spid="_x0000_s1029" style="position:absolute;left:0;text-align:left;margin-left:-1.6pt;margin-top:-.2pt;width:540pt;height:75.95pt;z-index:251645952" coordsize="68580,9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jJkMjk2MjQyLWZi&#10;ZGUtOWY0Yy1iNjNhLWQ1MDZlYzRkZWUwOTwvc3RFdnQ6aW5zdGFuY2VJRD4KICAgICAgICAgICAg&#10;ICAgICAgPHN0RXZ0OndoZW4+MjAyMC0xMC0xOFQwMDoxMTo0NSswMzowMDwvc3RFdnQ6d2hlbj4K&#10;ICAgICAgICAgICAgICAgICAgPHN0RXZ0OnNvZnR3YXJlQWdlbnQ+QWRvYmUgUGhvdG9zaG9wIEND&#10;IChXaW5kb3dz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KPD94cGFj&#10;a2V0IGVuZD0idyI/Pv16EBMAAAAgY0hSTQAAeiUAAICDAAD5/wAAgOkAAHUwAADqYAAAOpgAABdv&#10;kl/FRgAvK/FJREFUeAEA//8AAAH///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EAAAADAAA&#10;ABEAAAAVAAAAEQAAAAsAAAADAAAABQAAABMAAAAyAAAANQAAACAAAAAJAAAAAAAAAP8AAAD5AAAA&#10;6AAAAOAAAADtAAAABAAAAAoAAAAGAAAABAAAAAkAAAAHAAAA/wAAAPsAAAD6AAAABQAAAAcAAAAA&#10;AAAA+QAAAPQAAAD2AAAA7wAAANsAAADMAAAAzwAAAOoAAAD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BQAAAAvAAAAOgAAAC8A&#10;AAAfAAAAEgAAAAoAAAAEAAAABAAAAAcAAAAFAAAAAAAAAAAAAAAAAAAAAAAAAAEAAAAJAAAAIQAA&#10;ACEAAAAAAAAA/wAAAAAAAAAAAAAAAQAAAAAAAAD/AAAAAQAAAAAAAAAAAAAAAAAAAAAAAAAAAAAA&#10;AAAAAP8AAAAAAAAA+wAAAO4AAABHAAAAxgAAAK0AAADQAAAA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8AAAAAAAAAAAAAAAAAAAAAAAAAAAAAAAAAAAAAAAAAAAAAAAAAAAAAAAAA&#10;AAAAAAAAAAAAAAAAAAAAAAAAAAAAAAAAAAAAAAAAAAAAAAAAAAAAAAAAAAAAAAAAAAAAAAAAAAAA&#10;AAAAAAAAAAAAAAAAAAAAAAAAAAAAAAAAAAAAAAAAAAAAAAAAAAAAAAAAAAAAAAAAAAAAAAAAAAAA&#10;AAAAAAAAAAAAAAAAAAAAAAAAAAAAAAAAAAAAAAAAAAAAAAAAAAAAAAAAAAAA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Uqk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TCQ+cAAAALfP69iD7/fwT/wD/AwAAAAAAAAAA&#10;AAAAAAAAAAAAAAAAAAAAAAAAAAAAAAAAAAAAAAAAAAAAAAAAAAAAAAAAAAAAAAAAAAAAAAAAAAAA&#10;AAAAAAAAAAAAAAAAAAAAAAAAAAAAAAAAAAAAAAAAAAAAAAAAAAAAAAAAAAAAAAAAAAAAAAAAAAAA&#10;AAAAAAAAAAAAAAAAAAAAAAAAAAAA/wIBAvkKBQfS9vv40P7//2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mY7EAAAAAAAAA&#10;AAAAAAAAAAAAAAAAAAAAAAAAAAAAAAAAAAAAAAAAAAAAAAAAAAAAAAAAAAAAAAAAAAAAAAAAAAAA&#10;AAAAAAAAAAAAAAAAAAAAAAAAAAAAAAAAAAAAAAAAAAAAAAAAAAAAAAAAAAAAAAAAAAAAAAAAAAAA&#10;AAAAAAAAAAAAAAAAAAAAAAAAAAAA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8AAAAAAAAAAAAAAAAAAAAAAAAAAAAAAAAAAAAAAAAAAAAAAAAAAAAAAAAAAAAAAAAA&#10;AAAAAAAAAAAAAAAAAAAAAAAAAAAAAAAAAAAAAAAAAAAAAAAAAAAAAAAAAAAAAAAAAAAAAAAAAAAA&#10;AAAAAAAAAAAAAAAAAAAAAAAAAAAAAAAAAAAAAAAAAAAAAAAAAAAAAAAAAAAAAAAAAAAAAAAAAAAA&#10;AAAAAAAAAAAAAAAAAAAAAAAAAAAAAAAAAAAAAAAAAAAAAAAAAAAA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Uqk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mY7EAAAAAAAAAAAAAAAAA&#10;AAAAAAAAAAAAAAAAAAAAAAAAAAAAAAAAAAAAAAAAAAAAAAAAAAAAAAAAAAAAAAAAAAAAAAAAAAAA&#10;AAAAAAAAAAAAAAAAAAAAAAAAAAAAAAAAAAAAAAAAAAAAAAAAAAAAAAAAAAAAAAAAAAAAAAAAAAAA&#10;AAAAAAAAAAAAAAAAAAAAAAAA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KCQUIKPf8+D79//4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Af7//QQAAAAE8vr1Jfv9/BI9rWmr&#10;EAgN1vL59N3+//+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sYrEB8fr7ASWlVY///wAi/wD/OgAAABIAAAAA9/v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f9+RP3/fk8AgEB&#10;N/////oAAACJAAAA9wAAAOoBAQHH2VyqWxIGBv8Un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depwM6r26FO69ntQMBA1r/AP9MAAAAE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Bf8A&#10;AAsAAAAAAAAACQAAAB8BAAFMQbBrsfQAACfdYKo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8AAAAA&#10;AAAAAAAAAAAAAAAAAAAAAAAAAAAAAAAAAAAAAAAAAAAAAAAAAAAAAAAAAAAAAAAAAAAAAAAAAAAA&#10;AAAAAAAAAAAAAAAAAAAAAAAAAAAAAAAAAAAAAAAAAAAAAAAAAAAAAAAAAAAAAAAAAAAAAAAAAAAA&#10;AAAAAAAAAAAAAAAAAAAAAAAAAAAAAAAAAAAAAAAAAAAAAAAAAAAAAAAAAAAAAAAAAAAAAAAAAAAA&#10;AAAAAAAAAAAAAAAAAAAAAAAAAAAAAAAAAAAA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Uqk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VgpgM1pGKB&#10;+v37LAEBASIHAwUU9Pv3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ID+xIIDt73/PnU/P784dlfpn4BAAT4HZ1Q/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mY7EAAAAAAAAAAAAAAAAAAAAAAAAAAAAAAAAA&#10;AAAAAAAAAAAAAAAAAAAAAAAAAAAAAAAAAAAAAAAAAAAAAAAAAAAAAAAAAAAAAAAAAAAAAAAAAAAA&#10;AAAAAAAAAAAAAAAAAAAAAAAAAAAAAAAAAAAAAAAAAAAAAAAAAAAAAAAAAAAAAAAAAAAAAAAAAAAA&#10;AAAA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8AAAAAAAAA&#10;AAAAAAAAAAAAAAAAAAAAAAAAAAAAAAAAAAAAAAAAAAAAAAAAAAAAAAAAAAAAAAAAAAAAAAAAAAAA&#10;AAAAAAAAAAAAAAAAAAAAAAAAAAAAAAAAAAAAAAAAAAAAAAAAAAAAAAAAAAAAAAAAAAAAAAAAAAAA&#10;AAAAAAAAAAAAAAAAAAAAAAAAAAAAAAAAAAAAAAAAAAAAAAAAAAAAAAAAAAAAAAAAAAAAAAAAAAAA&#10;AAAAAAAAAAAAAAAAAAAAAAAAAAAAAAAA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U&#10;qk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CBLj8//1B////&#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gEBt8DAQOy9fv3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mY7EAAAAAAAAAAAAAAAAAAAAAAAAAAAAAAAAAAAAA&#10;AAAAAAAAAAAAAAAAAAAAAAAAAAAAAAAAAAAAAAAAAAAAAAAAAAAAAAAAAAAAAAAAAAAAAAAAAAAA&#10;AAAAAAAAAAAAAAAAAAAAAAAAAAAAAAAAAAAAAAAAAAAAAAAAAAAAAAAAAAAAAAAAAAAAAAAAAAAA&#10;AAAA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AUKmf7//jb///8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j8+iL+//5IDQYK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Du9/z4Bv3//g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3/PkoBAECGAEAAVP/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WOwAyEPGnoVChCrAgEB8gAAAP//AAAR/f/+C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EP8A/xkAAAD/CQQH1yEQGpLoY7Ee52Cs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rWKwGLaZhgfX7+FXz/Pc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5KOHx6CMqpFw9BQEEu+hVqXwY&#10;q1f6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8AAAAAAAAAAAAAAAAAAAAAAAAAAAAA&#10;AAAAAAAAAAAAAAAAAAAAAAAAAAAAAAAAAAAAAAAAAAAAAAAAAAAAAAAAAAAAAAAAAAAAAAAAAAAA&#10;AAAAAAAAAAAAAAAAAAAAAAAAAAAAAAAAAAAAAAAAAAAAAAAAAAAAAAAAAAAAAAAAAAAAAAAAAAAA&#10;AAAAAAAAAAAAAAAAAAAAAAAAAAAAAAAAAAAAAAAAAAAAAAAAAAAAAAAAAAAAAAAAAAAAAAAAAAAA&#10;AAAAAAAAAAAA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Uqk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R&#10;CA6z8PjySf8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EC+BEIDbjv+PLN&#10;/v//h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mY7EAAAAAAAAAAAAAAAAAAAAAAAAAAAAAAAAAAAAAAAAAAAAAAAAAAAAAAAAA&#10;AAAAAAAAAAAAAAAAAAAAAAAAAAAAAAAAAAAAAAAAAAAAAAAAAAAAAAAAAAAAAAAAAAAAAAAAAAAA&#10;AAAAAAAAAAAAAAAAAAAAAAAAAAAAAAAAAAAAAAAAAAAAAAAAAAAAAAAA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1uxDf0BAAsyr2Nm+f37K/X8+DXv+PI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CO338VAHAwYeDQYK&#10;D9FZoYsH/gDuFKBP/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sXbEFAQYAI1vBg4MA/wBS7fjxVvj8+S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5/foy7/jzakGv&#10;bZz3APk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gP5/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mGxCvb//iVJtnh90+zdSub27C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9//0K&#10;2+/jSy6nY70YCxKgHA0XjuRjsQ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iY7EFOKpniQH+ATXk9ukz/f/+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D/&#10;Au/58y0A+QAtDwYM4DqraAncY7FuJJ1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pjsQo0qGKh6vfvV+H15zf9//4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fr0IOz38E1Bq2iV2mOx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m&#10;Wq4B+AgDDjenYZ7t9/BK/v/+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b79xv7/ftXOKVeFN5jsV0L/wD2F55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D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SqT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JBAd3&#10;DwgNQ+r17UD+//8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8IDMD5+/q4+P36i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ZjsQAA&#10;AAAAAAAAAAAAAAAAAAAAAAAAAAAAAAAAAAAAAAAAAAAAAAAAAAAAAAAAAAAAAAAAAAAAAAAAAAAA&#10;AAAAAAAAAAAAAAAAAAAAAAAAAAAAAAAAAAAAAAAAAAAAAAAAAAAAAAAAAAAAAAAAAAAAAAAAAAAA&#10;AAAAAAAAAAAAAAAAAAAAAAAAAAAAAAAAAAA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nYbEH//8AFTetZmvv+PNF6PTs&#10;M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H49EEOBwz7AwID/PX794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VjsQL0AAAVTbFylOf17ET8/v0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y+fRGDAYLBwMCAwj9/v2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GGvBfAA/R4+pmKp7vjxMf///w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r1PwwGCwT+//0H9vv4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xXrQEABQIGN61rcPT9+lHu9/Ex/wD/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T69TsNBgv4CwUJddldqIwcn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38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EAT62cHHz/flT6vXtN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P69UMEAgQoIaFUIgAAAG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KdP/vD49DDq9e00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vwb/f78VwoECI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QIEe+r37k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Efr9+2UDAgN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Bgt9AQABafz//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z//RkDAQJdDAUK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2OxAQcDBXz9&#10;//5N+v77G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6/fsoAgEBS+JcrwjoY7E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KBViAMBA1H1+/c1&#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vr1RTatZJzx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BQiBAQEBRfb8+D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AAAABAAAAAQAAAAEAAAABAAAA&#10;AQAAAAEAAAABAAAAAQAAAAEAAAABAAAAAQAAAAEAAAABAAAAAQAAAAEAAAABAAAAAQAAAAEAAAAB&#10;AAAAAQAAAAEAAAABAAAAAQAAAAEAAAABAAAAAQAAAAEBAAHZAQE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680Y+qGKV2WOx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CA3cFAwU5+Pz5M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AQLXCAMGogMBA4sAAAAAAAAAAAAAAAAAAAAAAAAAAAAA&#10;AAAAAAAAAAAAAAAAAAAAAAAAAAAAAAAAAAAAAAAAAAAAAAAAAAAAAAAAAAAAAAAAAAAAAAAAAAAA&#10;AAAAAAAAAAAAAAAAAAAAAAAAAAAAAAAAAAAAAADrV6wqCQMHlgcDBqsDAQLRAQ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j9+hXt9/BTO6dgoNhjsQ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P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Kp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mOxAAAAAAAAAAAAAAAAAAAAAAAAAAAAAAAAAAAAAAAAAAAAAAAA&#10;AAAAAAAAAAAAAAAAAAAAAAAAAAAAAAAAAAAAAAAAAAAAAAAAAAAAAAAAAAAAAAAAAAAAAAAAAAAA&#10;AAAAAAAAAAAAAAAAAAAAAAAAAAAAAAAAAAAAAAAAAAAAAAAAAAAAAAAAAAAAAAAAA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P9/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8AAAAAAAAAAAAAAAAAAAAAAAAA&#10;AAAAAAAAAAAAAAAAAAAAAAAAAAAAAAAAAAAAAAAAAAAAAAAAAAAAAAAAAAAAAAAAAAAAAAAAAAAA&#10;AAAAAAAAAAAAAAAAAAAAAAAAAAAAAAAAAAAAAAAAAAAAAAAAAAAAAAAAAAAAAAAAAAAAAAAAAAAA&#10;AAAAAAAAAAAAAAAAAAAAAAAAAAAAAAAAAAAAAAAAAAAAAAAAAAAAAAAAAAAAAAAAAAAAAAAAAAAA&#10;AAAAAAAAAAAAAAAA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Uqk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Y7ELPK1rg/X790Pp9e0uAAAAAAAAAAAAAAAAAAAAAAAAAAAAAAAAAAAAAAAAAAAA&#10;AAAAAAAAAAAAAAAAAAAAAAAAAAAAAAAAAAAAAAAAAAAAAAAAAAAAAAAAAAAAAAAAAAAAAAAAAAAA&#10;AAAAAAAAAAAAAAAAAAAAAAAAAAAAAAAAAAAAAAAAAAAAAAAAAAAAAAAAAAAAAAAAAAAAAAAAAAAA&#10;AAAAAAAAAAAAAAAAAAAAAAAAAAAAAAAAAAYCBfAYDBTXBQIDwt3w5H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AwUme/38VX5/fsRAAAAAAAAAAAAAAAAAAAAAAAAAAAAAAAA&#10;AAAAAAAAAAAAAAAAAAAAAAAAAAAAAAAAAAAAAAAAAAAAAAAAAAAAAAAAAAAAAAAAAAAAAAAAAAAA&#10;AAAAAAAAAAAAAAAAAAAAAAAAAAAAAAAAAAAAAAAAAAAAAAAAAAAAAAAAAAAAAAAAAAAAAAAAAAAA&#10;AAAAAAAAAAAAAAAAAAAAAAAAAAAAAAAAAAAAAAAAAAAAAAIBAf0pEyK8t0+OcQoAAOIUnU/1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mY7EAAAAAAAAAAAAAAAAAAAAAAAAAAAAAAAAAAAAAAAAAAAAAAAAAAAAA&#10;AAAAAAAAAAAAAAAAAAAAAAAAAAAAAAAAAAAAAAAAAAAAAAAAAAAAAAAAAAAAAAAAAAAAAAAAAAAA&#10;AAAAAAAAAAAAAAAAAAAAAAAAAAAAAAAAAAAAAAAAAAAAAAAAAAAAAAAAAAAA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pjsQX2/gAj+Pv6Pun17S4AAAAAAAAAAAAAAAAAAAAAAAAAAAAAAAAAAAAAAAAAAAAAAAAAAAAA&#10;AAAAAAAAAAAAAAAAAAAAAAAAAAAAAAAAAAAAAAAAAAAAAAAAAAAAAAAAAAAAAAAAAAAAAAAAAAAA&#10;AAAAAAAAAAAAAAAAAAAAAAAAAAAAAAAAAAAAAAAAAAAAAAAAAAAAAAAAAAAAAAAAAAAAAAAAAAAA&#10;AAAAAAAAAAAAAAEAAfwEAgTjEAYMoRYIEITOTphRyU6Vg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ledcAwFCpYJBAetAgEB6AAAAAAAAAAAAAAAAAAAAAAAAAAAAAAA&#10;AAAAAAAAAAAAAAAAAAAAAAAAAAAAAAAAAAAAAAAAAAAAAAAAAAAAAAAAAAAAAAAAAAAAAAAAAAAA&#10;AAAAAAAAAAAAAAAAAAAAAAAAAAAAAAAAAAAAAAAAAAAAAAAAAAAAAAAAAAAAAAAAAAAAAAAAAAAA&#10;AAAAAAAAAAAAAAAAAAAAAAAAAAAAAAAAAAAAAAAAAP7//wPe7+Q6V7R8hP7/ACPsY7E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8AAAAAAAAAAAAAAAAAAAAAAAAAAAAAAAAA&#10;AAAAAAAAAAAAAAAAAAAAAAAAAAAAAAAAAAAAAAAAAAAAAAAAAAAAAAAAAAAAAAAAAAAAAAAAAAAA&#10;AAAAAAAAAAAAAAAAAAAAAAAAAAAAAAAAAAAAAAAAAAAAAAAAAAAAAAAAAAAAAAAAAAAAAAAAAAAA&#10;AAAAAAAAAAAAAAAAAAAAAAAAAAAAAAAAAAAAAAAAAAAAAAAAAAAAAAAAAAAAAAAAAAAAAAAAAAAA&#10;AAAAAAAA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Uqk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7GKxDfwB&#10;AB46rWuV3/DkP/8AAAAAAAAAAAAAAAAAAAAAAAAAAAAAAAAAAAAAAAAAAAAAAAAAAAAAAAAAAAAA&#10;AAAAAAAAAAAAAAAAAAAAAAAAAAAAAAAAAAAAAAAAAAAAAAAAAAAAAAAAAAAAAAAAAAAAAAAAAAAA&#10;AAAAAAAAAAAAAAAAAAAAAAAAAAAAAAAAAAAAAAAAAAAAAAAAAAAAAAAAAAAAAAAAAAAAAAAAAAAC&#10;AQH9EQkPzP3+/sHw+PJ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BAa2/f79O/z+/Q4AAAAAAAAAAAAA&#10;AAAAAAAAAAAAAAAAAAAAAAAAAAAAAAAAAAAAAAAAAAAAAAAAAAAAAAAAAAAAAAAAAAAAAAAAAAAA&#10;AAAAAAAAAAAAAAAAAAAAAAAAAAAAAAAAAAAAAAAAAAAAAAAAAAAAAAAAAAAAAAAAAAAAAAAAAAAA&#10;AAAAAAAAAAAAAAAAAAAAAAAAAAAAAAAAAAAAAAAAAAAAAAAADQUK8DMXKLesR3+F/v7/4hafUP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Y7EAAAAAAAAAAAAAAAAAAAAAAAAAAAAAAAAAAAAAAAAAAAAAAAAAAAAAAAAAAAAA&#10;AAAAAAAAAAAAAAAAAAAAAAAAAAAAAAAAAAAAAAAAAAAAAAAAAAAAAAAAAAAAAAAAAAAAAAAAAAAA&#10;AAAAAAAAAAAAAAAAAAAAAAAAAAAAAAAAAAAAAAAAAAAAAAAAAAAAAAAA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EAGVK3fYPh&#10;8ec5/wAAAAAAAAAAAAAAAAAAAAAAAAAAAAAAAAAAAAAAAAAAAAAAAAAAAAAAAAAAAAAAAAAAAAAA&#10;AAAAAAAAAAAAAAAAAAAAAAAAAAAAAAAAAAAAAAAAAAAAAAAAAAAAAAAAAAAAAAAAAAAAAAAAAAAA&#10;AAAAAAAAAAAAAAAAAAAAAAAAAAAAAAAAAAAAAAAAAAAAAAAAAAAAAAAAAAAAAAAAABUHD90uDyGW&#10;2UueRNxOo3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lUKtLCgMIfhwLFqsDAQP4AAAAAAAAAAAA&#10;AAAAAAAAAAAAAAAAAAAAAAAAAAAAAAAAAAAAAAAAAAAAAAAAAAAAAAAAAAAAAAAAAAAAAAAAAAAA&#10;AAAAAAAAAAAAAAAAAAAAAAAAAAAAAAAAAAAAAAAAAAAAAAAAAAAAAAAAAAAAAAAAAAAAAAAAAAAA&#10;AAAAAAAAAAAAAAAAAAAAAAAAAAAAAAAAAAAAAAAAAAAA8/v2ENjv4T5tw5RwAgAB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8AAAAAAAAAAAAAAAAAAAAAAAAAAAAAAAAAAAAAAAAA&#10;AAAAAAAAAAAAAAAAAAAAAAAAAAAAAAAAAAAAAAAAAAAAAAAAAAAAAAAAAAAAAAAAAAAAAAAAAAAA&#10;AAAAAAAAAAAAAAAAAAAAAAAAAAAAAAAAAAAAAAAAAAAAAAAAAAAAAAAAAAAAAAAAAAAAAAAAAAAA&#10;AAAAAAAAAAAAAAAAAAAAAAAAAAAAAAAAAAAAAAAAAAAAAAAAAAAAAAAAAAAAAAAAAAAAAAAAAAAA&#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Uqk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g4Zl+f06137/vwL&#10;AAAAAAAAAAAAAAAAAAAAAAAAAAAAAAAAAAAAAAAAAAAAAAAAAAAAAAAAAAAAAAAAAAAAAAAAAAAA&#10;AAAAAAAAAAAAAAAAAAAAAAAAAAAAAAAAAAAAAAAAAAAAAAAAAAAAAAAAAAAAAAAAAAAAAAAAAAAA&#10;AAAAAAAAAAAAAAAAAAAAAAAAAAAAAAAAAAAAAAAAAAAAAAAAAAAHAwb2IhEbygUAAs25SomFGaJU&#10;7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5iqxFGr3KH/AD+MePw5zL9//4E&#10;AAAAAAAAAAAAAAAAAAAAAAAAAAAAAAAAAAAAAAAAAAAAAAAAAAAAAAAAAAAAAAAAAAAAAAAAAAAA&#10;AAAAAAAAAAAAAAAAAAAAAAAAAAAAAAAAAAAAAAAAAAAAAAAAAAAAAAAAAAAAAAAAAAAAAAAAAAAA&#10;AAAAAAAAAAAAAAAAAAAAAAAAAAAAAAAAAAAAAAAAAAAAAAAAAAAkER3UEAYLrMzp2I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Y7EAAAAAAAAAAAAAAAAAAAAAAAAAAAAAAAAAAAAAAAAAAAAAAAAAAAAAAAAAAAAAAAAAAAAA&#10;AAAAAAAAAAAAAAAAAAAAAAAAAAAAAAAAAAAAAAAAAAAAAAAAAAAAAAAAAAAAAAAAAAAAAAAAAAAA&#10;AAAAAAAAAAAAAAAAAAAAAAAAAAAAAAAAAAAAAAAAAAAA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xgsQT+AwARKKVeOPv+/AsAAAAAAAAA&#10;AAAAAAAAAAAAAAAAAAAAAAAAAAAAAAAAAAAAAAAAAAAAAAAAAAAAAAAAAAAAAAAAAAAAAAAAAAAA&#10;AAAAAAAAAAAAAAAAAAAAAAAAAAAAAAAAAAAAAAAAAAAAAAAAAAAAAAAAAAAAAAAAAAAAAAAAAAAA&#10;AAAAAAAAAAAAAAAAAAAAAAAAAAAAAAAAAAAAAAAAABAJDt4cDBbTr06KiQ4AA9QXnU/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KeVe/mY7F19gAALDupY4/s9e4w/f/+&#10;BwAAAAAAAAAAAAAAAAAAAAAAAAAAAAAAAAAAAAAAAAAAAAAAAAAAAAAAAAAAAAAAAAAAAAAAAAAA&#10;AAAAAAAAAAAAAAAAAAAAAAAAAAAAAAAAAAAAAAAAAAAAAAAAAAAAAAAAAAAAAAAAAAAAAAAAAAAA&#10;AAAAAAAAAAAAAAAAAAAAAAAAAAAAAAAAAAAAAAAAAAAAAADc7+MsHw0Z2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BJNunyM8vr0KwAAAAAAAAAAAAAAAAAA&#10;AAAAAAAAAAAAAAAAAAAAAAAAAAAAAAAAAAAAAAAAAAAAAAAAAAAAAAAAAAAAAAAAAAAAAAAAAAAA&#10;AAAAAAAAAAAAAAAAAAAAAAAAAAAAAAAAAAAAAAAAAAAAAAAAAAAAAAAAAAAAAAAAAAAAAAAAAAAA&#10;AAAAAAAAAAAAAAAAAAAAAAAAAAAbCxS/CAQH0QQCA9y8Toys/vz7+QEBAf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D1DQD+18lUl006rGpwCwQIPuPz&#10;6TT4/foIAAAAAAAAAAAAAAAAAAAAAAAAAAAAAAAAAAAAAAAAAAAAAAAAAAAAAAAAAAAAAAAAAAAA&#10;AAAAAAAAAAAAAAAAAAAAAAAAAAAAAAAAAAAAAAAAAAAAAAAAAAAAAAAAAAAAAAAAAAAAAAAAAAAA&#10;AAAAAAAAAAAAAAAAAAAAAAAAAAAAAAAAAAAAAAAAAAAAAAAA5vXr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SqT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wsXde/79G3y+vUdAAAAAAAAAAAAAAAA&#10;AAAAAAAAAAAAAAAAAAAAAAAAAAAAAAAAAAAAAAAAAAAAAAAAAAAAAAAAAAAAAAAAAAAAAAAAAAAA&#10;AAAAAAAAAAAAAAAAAAAAAAAAAAAAAAAAAAAAAAAAAAAAAAAAAAAAAAAAAAAAAAAAAAAAAAAAAAAA&#10;AAAAAAAAAAAAAAAAAAAAAAAAHQ4Ypez277/3/Pm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lY7En&#10;WbmAfcPl0Fn///8CAAAAAAAAAAAAAAAAAAAAAAAAAAAAAAAAAAAAAAAAAAAAAAAAAAAAAAAAAAAA&#10;AAAAAAAAAAAAAAAAAAAAAAAAAAAAAAAAAAAAAAAAAAAAAAAAAAAAAAAAAAAAAAAAAAAAAAAAAAAA&#10;AAAAAAAAAAAAAAAAAAAAAAAAAAAAAAAAAAAAAAAAAAAAAAAAAAAAAAAAHA0Xj9BTmnkUoE/5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Zj&#10;sQAAAAAAAAAAAAAAAAAAAAAAAAAAAAAAAAAAAAAAAAAAAAAAAAAAAAAAAAAAAAAAAAAAAAAAAAAA&#10;AAAAAAAAAAAAAAAAAAAAAAAAAAAAAAAAAAAAAAAAAAAAAAAAAAAAAAAAAAAAAAAAAAAAAAAAAAAA&#10;AAAAAAAAAAAAAAAAAAAAAAAAAAAAAAAAAAAAAA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rXqwB9fv3J/L69R0AAAAAAAAAAAAAAAAAAAAAAAAA&#10;AAAAAAAAAAAAAAAAAAAAAAAAAAAAAAAAAAAAAAAAAAAAAAAAAAAAAAAAAAAAAAAAAAAAAAAAAAAA&#10;AAAAAAAAAAAAAAAAAAAAAAAAAAAAAAAAAAAAAAAAAAAAAAAAAAAAAAAAAAAAAAAAAAAAAAAAAAAA&#10;AAAAAAAAAAQCA/MVCRCd8Pfyt+Naqp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gDerkCA&#10;dCURHrEGAwX0AAAAAAAAAAAAAAAAAAAAAAAAAAAAAAAAAAAAAAAAAAAAAAAAAAAAAAAAAAAAAAAA&#10;AAAAAAAAAAAAAAAAAAAAAAAAAAAAAAAAAAAAAAAAAAAAAAAAAAAAAAAAAAAAAAAAAAAAAAAAAAAA&#10;AAAAAAAAAAAAAAAAAAAAAAAAAAAAAAAAAAAAAAAAAAAAAAAAAAAA8fn0Uz+wbm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hjsQU6sm+I8fv2VgAAAAAAAAAAAAAAAAAAAAAAAAAAAAAAAAAA&#10;AAAAAAAAAAAAAAAAAAAAAAAAAAAAAAAAAAAAAAAAAAAAAAAAAAAAAAAAAAAAAAAAAAAAAAAAAAAA&#10;AAAAAAAAAAAAAAAAAAAAAAAAAAAAAAAAAAAAAAAAAAAAAAAAAAAAAAAAAAAAAAAAAAAAAAAAAAAA&#10;CgQI4h4NGJHSWqFq8/v2pRSiT/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Uo0/7/gQA6b5R&#10;kmwsFCOlGQwV2gAAAAAAAAAAAAAAAAAAAAAAAAAAAAAAAAAAAAAAAAAAAAAAAAAAAAAAAAAAAAAA&#10;AAAAAAAAAAAAAAAAAAAAAAAAAAAAAAAAAAAAAAAAAAAAAAAAAAAAAAAAAAAAAAAAAAAAAAAAAAAA&#10;AAAAAAAAAAAAAAAAAAAAAAAAAAAAAAAAAAAAAAAAAAAAAAAA8/r1Ht7z50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5WOwBfsA/xj7/f07+//8DQAAAAAAAAAAAAAAAAAAAAAAAAAAAAAAAAAAAAAA&#10;AAAAAAAAAAAAAAAAAAAAAAAAAAAAAAAAAAAAAAAAAAAAAAAAAAAAAAAAAAAAAAAAAAAAAAAAAAAA&#10;AAAAAAAAAAAAAAAAAAAAAAAAAAAAAAAAAAAAAAAAAAAAAAAAAAAAAAAAAAAAAAAAAAARBg3YGQkS&#10;n97x5X0ZnU/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qBP/xydT+a6&#10;S4l9KREfthIID+EAAAAAAAAAAAAAAAAAAAAAAAAAAAAAAAAAAAAAAAAAAAAAAAAAAAAAAAAAAAAA&#10;AAAAAAAAAAAAAAAAAAAAAAAAAAAAAAAAAAAAAAAAAAAAAAAAAAAAAAAAAAAAAAAAAAAAAAAAAAAA&#10;AAAAAAAAAAAAAAAAAAAAAAAAAAAAAAAAAAAAAAAAAAAAAAAAAPj9+z0KBAh77GOx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Y7EB9wD+GkevcZHi9Oo3AAAAAAAAAAAAAAAAAAAAAAAAAAAAAAAAAAAAAAAAAAAAAAAA&#10;AAAAAAAAAAAAAAAAAAAAAAAAAAAAAAAAAAAAAAAAAAAAAAAAAAAAAAAAAAAAAAAAAAAAAAAAAAAA&#10;AAAAAAAAAAAAAAAAAAAAAAAAAAAAAAAAAAAAAAAAAAAAAAAAAAAAAAAAABIGDdQXCRGgyU+Xh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Dv&#10;qUZ9hycRHrEdDRjaAAAAAAAAAAAAAAAAAAAAAAAAAAAAAAAAAAAAAAAAAAAAAAAAAAAAAAAAAAAA&#10;AAAAAAAAAAAAAAAAAAAAAAAAAAAAAAAAAAAAAAAAAAAAAAAAAAAAAAAAAAAAAAAAAAAAAAAAAAAA&#10;AAAAAAAAAAAAAAAAAAAAAAAAAAAAAAAAAAAAAAAAAAAAAP8A/woGBARJH6JX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nU//HQ0Ye+328D/+//4EAAAAAAAAAAAAAAAAAAAAAAAAAAAAAAAAAAAAAAAAAAAAAAAAAAAA&#10;AAAAAAAAAAAAAAAAAAAAAAAAAAAAAAAAAAAAAAAAAAAAAAAAAAAAAAAAAAAAAAAAAAAAAAAAAAAA&#10;AAAAAAAAAAAAAAAAAAAAAAAAAAAAAAAAAAAAAAAAAAAAAAAADgYL2xUJELTETZOOFKR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UpE/8AAAA&#10;6uhjsYlUuH8HAQIB/eXz6ib9/v0DAAAAAAAAAAAAAAAAAAAAAAAAAAAAAAAAAAAAAAAAAAAAAAAA&#10;AAAAAAAAAAAAAAAAAAAAAAAAAAAAAAAAAAAAAAAAAAAAAAAAAAAAAAAAAAAAAAAAAAAAAAAAAAAA&#10;AAAAAAAAAAAAAAAAAAAAAAAAAAAAAAAAAAAAAAAAAAAAAADw+PQ7FwkS2tRcpQghn1P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a&#10;Y7EC9vz4IPb9+BIAAAAAAAAAAAAAAAAAAAAAAAAAAAAAAAAAAAAAAAAAAAAAAAAAAAAAAAAAAAAA&#10;AAAAAAAAAAAAAAAAAAAAAAAAAAAAAAAAAAAAAAAAAAAAAAAAAAAAAAAAAAAAAAAAAAAAAAAAAAAA&#10;AAAAAAAAAAAAAAAAAAAAAAAAAAAAAAAAAAQCA/kpEyG2GQoToMVQlIAAAwD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7&#10;/umwSIF+x1SYcj8cMcEXChPtAAAAAAAAAAAAAAAAAAAAAAAAAAAAAAAAAAAAAAAAAAAAAAAAAAAA&#10;AAAAAAAAAAAAAAAAAAAAAAAAAAAAAAAAAAAAAAAAAAAAAAAAAAAAAAAAAAAAAAAAAAAAAAAAAAAA&#10;AAAAAAAAAAAAAAAAAAAAAAAAAAAAAAAAAAAAAAAAAAAAAAAA7/nyUTmqZpHjY7E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djrw9Cq2am&#10;9vv3NQAAAAAAAAAAAAAAAAAAAAAAAAAAAAAAAAAAAAAAAAAAAAAAAAAAAAAAAAAAAAAAAAAAAAAA&#10;AAAAAAAAAAAAAAAAAAAAAAAAAAAAAAAAAAAAAAAAAAAAAAAAAAAAAAAAAAAAAAAAAAAAAAAAAAAA&#10;AAAAAAAAAAAAAAAAAAAAAAAAAgEB/SwUIrC9UJBww1GTjhShT/kUo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WiUf3/&#10;/gDsBP4A1KJEfIYqFCDLBwMF+gAAAAAAAAAAAAAAAAAAAAAAAAAAAAAAAAAAAAAAAAAAAAAAAAAA&#10;AAAAAAAAAAAAAAAAAAAAAAAAAAAAAAAAAAAAAAAAAAAAAAAAAAAAAAAAAAAAAAAAAAAAAAAAAAAA&#10;AAAAAAAAAAAAAAAAAAAAAAAAAAAAAAAAAAAAAAAAAAAA+v78EAIAAi38AAAn32Ow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nY4jy+PQ+9/z5&#10;EAAAAAAAAAAAAAAAAAAAAAAAAAAAAAAAAAAAAAAAAAAAAAAAAAAAAAAAAAAAAAAAAAAAAAAAAAAA&#10;AAAAAAAAAAAAAAAAAAAAAAAAAAAAAAAAAAAAAAAAAAAAAAAAAAAAAAAAAAAAAAAAAAAAAAAAAAAA&#10;AAAAAAAAAAAAAAADAQL8PBcrqLw9gnoG9//cFp9P+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Vn0/+&#10;F59P5Aj9AdKqQ36OJRAczgAAAAAAAAAAAAAAAAAAAAAAAAAAAAAAAAAAAAAAAAAAAAAAAAAAAAAA&#10;AAAAAAAAAAAAAAAAAAAAAAAAAAAAAAAAAAAAAAAAAAAAAAAAAAAAAAAAAAAAAAAAAAAAAAAAAAAA&#10;AAAAAAAAAAAAAAAAAAAAAAAAAAAAAAAAAAAAAAAAAAAAAPj7+SJduYB9/QD+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3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79BfL69RkA&#10;AAAAAAAAAAAAAAAAAAAAAAAAAAAAAAAAAAAAAAAAAAAAAAAAAAAAAAAAAAAAAAAAAAAAAAAAAAAA&#10;AAAAAAAAAAAAAAAAAAAAAAAAAAAAAAAAAAAAAAAAAAAAAAAAAAAAAAAAAAAAAAAAAAAAAAAAAAAA&#10;AAAAAAAAAAAAAQAB/h0OF8KhS4F9/A4H5RSmU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A7v4CANEJBQnMKxUjzAYCBfoAAAAAAAAAAAAAAAAAAAAAAAAAAAAAAAAAAAAAAAAA&#10;AAAAAAAAAAAAAAAAAAAAAAAAAAAAAAAAAAAAAAAAAAAAAAAAAAAAAAAAAAAAAAAAAAAAAAAAAAAA&#10;AAAAAAAAAAAAAAAAAAAAAAAAAAAAAAAAAAAAAAAAAAAAAAAA7vryF9Ts3Ds+qWd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P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Kp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mOxAAAAAAAAAAAAAAAAAAAAAAAAAAAAAAAAAAAAAAAAAAAA&#10;AAAAAAAAAAAAAAAAAAAAAAAAAAAAAAAAAAAAAAAAAAAAAAAAAAAAAAAAAAAAAAAAAAAAAAAAAAAA&#10;AAAAAAAAAAAAAAAAAAAAAAAAAAAAAAAAAAAAAAAAAAAAAAAAAAAAAAAAAAAAAAAAAAAAAAAAAA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P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Kp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mOxAAAAAAAAAAAAAAAAAAAAAAAAAAAAAAAAAAAAAAAAAAAAAAAA&#10;AAAAAAAAAAAAAAAAAAAAAAAAAAAAAAAAAAAAAAAAAAAAAAAAAAAAAAAAAAAAAAAAAAAAAAAAAAAA&#10;AAAAAAAAAAAAAAAAAAAAAAAAAAAAAAAAAAAAAAAAAAAAAAAAAAAAAAAAAAAAAAAAA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P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Kp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CBIr/AP9K/f79Jv8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QHzBgIF0AsF&#10;Cc/VVqKDBAIA7gD/AAH+BAAYOq9tntzu4kYAAAAAAAAAAAAAAAAAAAAAAAAAAAAAAAAAAAAAAAAA&#10;AAAAAAAAAAAAAAAAAAAAAAAAAAAAAAAAAAAAAAAAAAAAAAAAAAAAAAAAAAAAAAAAAAAAAAAAAAAA&#10;AAAAAAAAAAAAAAAAAAAAAAAAAAAAAAAAAAAAAAAAAAAWChGu01aXVhegWP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pjsRdfu4Z0yOnWWO/58xwAAAAAAAAAAAAAAAAAAAAAAAAAAAAAAAAA&#10;AAAAAAAAAAAAAAAAAAAAAAAAAAAAAAAAAAAAAAAAAAAAAAAAAAAAAAAAAAAAAAAAAAAAAAAAAAAA&#10;AAAAAAAAAAAAAAAAAAAAAAAAAAAAAAAAAAAAAAAAAAAAAA8GC+knER60tkyIfv8AAOr7AAD+KqRc&#10;hvj8+TL6/vsy/v//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HwBQME0P///8j7/vx5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5mOxAAAAAAAAAAAAAAAAAAAAAAAAAAAAAAAAAAAAAAAAAAAAAAAAAAAA&#10;AAAAAAAAAAAAAAAAAAAAAAAAAAAAAAAAAAAAAAAAAAAAAAAAAAAAAAAAAAAAAAAAAAAAAAAAAAAA&#10;AAAAAAAAAAAAAAAAAAAAAAAAAAAAAAAAAAAAAAAAAAAAAAAAAAAAAAAAAAAAAA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P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Kp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BAuX+//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EB+0Z&#10;DBTM8Pfy0AcEBv8XDBMs2e3gQfn8+gsAAAAAAAAAAAAAAAAAAAAAAAAAAAAAAAAAAAAAAAAAAAAA&#10;AAAAAAAAAAAAAAAAAAAAAAAAAAAAAAAAAAAAAAAAAAAAAAAAAAAAAAAAAAAAAAAAAAAAAAAAAAAA&#10;AAAAAAAAAAAAAAAAAAAAAAAAAAAAAAAAAAEAAfkMBQmB8/v2h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xhsQQA+QASPbZvj9fw4FoAAAAAAAAAAAAAAAAAAAAAAAAAAAAAAAAAAAAA&#10;AAAAAAAAAAAAAAAAAAAAAAAAAAAAAAAAAAAAAAAAAAAAAAAAAAAAAAAAAAAAAAAAAAAAAAAAAAAA&#10;AAAAAAAAAAAAAAAAAAAAAAAAAAAAAAAAAAAAAAAAAAAAAAAXDBLhGgwX0ePy6N72+/gQAQEBO/X6&#10;9i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CA+T8/v0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5mOxAAAAAAAAAAAAAAAAAAAAAAAAAAAAAAAAAAAAAAAAAAAAAAAAAAAAAAAA&#10;AAAAAAAAAAAAAAAAAAAAAAAAAAAAAAAAAAAAAAAAAAAAAAAAAAAAAAAAAAAAAAAAAAAAAAAAAAAA&#10;AAAAAAAAAAAAAAAAAAAAAAAAAAAAAAAAAAAAAAAAAAAAAAAAAAAAAAAAA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P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Kp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F+x&#10;CfcEABs7q2hz8fjzJ/v+/CL5/fsV/f/9C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EC+QAAAQH9//0GAAAAAAAAAAAAAAAAAAAAAAAAAAAAAAAAAAAAAAAAAAAAAAAAAAAAAAAAAAAA&#10;AAAAAAAAAAAAAAAAAAAAAAAAAAAAAAAAAAAAAAAAAAAAAAAAAAAAAAAAAAAAAAAAAAAAAAAAAAAA&#10;AAAAAAAAAAAAAAAAAAAAAAAAAAAAAAMCA8r9/v03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A0Yeen372n3/PkdAAAAAAAAAAAAAAAAAAAAAAAAAAAAAAAAAAAA&#10;AAAAAAAAAAAAAAAAAAAAAAAAAAAAAAAAAAAAAAAAAAAAAAAAAAAAAAAAAAAAAAAAAAAAAAAAAAAA&#10;AAAAAAAAAAAAAAAAAAAAAAAAAAAAAAAAAAAAAAAAAAAAAAAABAIE/P8A//79/v0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EC8ggDBtgYDBPGxlOWghidT+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mOxAAAAAAAAAAAAAAAAAAAAAAAAAAAAAAAAAAAAAAAAAAAAAAAAAAAAAAAAAAAA&#10;AAAAAAAAAAAAAAAAAAAAAAAAAAAAAAAAAAAAAAAAAAAAAAAAAAAAAAAAAAAAAAAAAAAAAAAAAAAA&#10;AAAAAAAAAAAAAAAAAAAAAAAAAAAAAAAAAAAAAAAAAAAAAAAAAAAAAAAAAA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P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sYK8CAPv9AgD8/AFJ&#10;tnZm6PnxYej07Cb7/vw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9//4HAAAAAAAAAAAAAAAAAAAAAAAAAAAAAAAAAAAAAAAAAAAAAAAAAAAAAAAAAAAAAAAAAAAA&#10;AAAAAAAAAAAAAAAAAAAAAAAAAAAAAAAAAAAAAAAAAAAAAAAAAAAAAAAAAAAAAAAAAAAAAAAAAAAA&#10;AAAAAAAAAAAAAAAAAAAAAAAAAAAPBw3R/v/+t/P69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MVJmJKqlgEP7//2P5/foTAAAAAAAAAAAAAAAAAAAAAAAAAAAA&#10;AAAAAAAAAAAAAAAAAAAAAAAAAAAAAAAAAAAAAAAAAAAAAAAAAAAAAAAAAAAAAAAAAAAAAAAAAAAA&#10;AAAAAAAAAAAAAAAAAAAAAAAAAAAAAAAAAAAAAAAAAAAAAAAAAAD8/vw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4O9vz4NuDx5zIup2EpBAID1cxeo3cLAwYA&#10;AgAC/SOdU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xAwIWM7RtnyWwZsHU7+B/&#10;4/LoL/v+/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sECNsOBgqs3F2mh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Un0/+0lmgexQJD50JAwb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7//gTq9u5H/v/+bDymZNM9qGig9gD+&#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8AAAAAAAAAAAAAAAAAAAAAAAAAAAAAAAAAAAAA&#10;AAAAAAAAAAAAAAAAAAAAAAAAAAAAAAAAAAAAAAAAAAAAAAAAAAAAAAAAAAAAAAAAAAAAAAAAAAAA&#10;AAAAAAAAAAAAAAAAAAAAAAAAAAAAAAAAAAAAAAAAAAAAAAAAAAAAAAAAAAAAAAAAAAAAAAAAAAAA&#10;AAAAAAAAAAAAAAAAAAAAAAAAAAAAAAAAAAAAAAAAAAAAAAAAAAAAAAAAAAAAAAAAAAAAAAAAAAAA&#10;AAAA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qk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mOxBPkAABBCrWuY5PLoSfv+/A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MF7RQIDpbl9e1+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DRe44fPpR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NBQvmBAQEwcda&#10;n2sLAAP+BAAA9RmdT/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mY7EAAAAAAAAAAAAAAAAAAAAAAAAAAAAAAAAAAAAAAAAAAAAAAAAAAAAAAAAAAAAAAAAA&#10;AAAAAAAAAAAAAAAAAAAAAAAAAAAAAAAAAAAAAAAAAAAAAAAAAAAAAAAAAAAAAAAAAAAAAAAAAAAA&#10;AAAAAAAAAAAAAAAAAAAAAAAAAAAAAAAAAAAAAAAAAAAAAAAA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6ZggTOlXr/f8ORS+/78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wcLodFQmY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UBg3GBgI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z+/Ua8ffyVjqjYL1B&#10;rGuV+/z7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52OxEysTIXkQBw2s7vjxb+748Sw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wTm&#10;6vbwcxSlVP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4SoakHg4X0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D/A+768jHe8eVY&#10;M6pkqRoLFH7kYq0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sVLEBAAUA&#10;APcB/AAiqFeDLqhgPPP69jD4+/k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a2yVWX&#10;AhidT/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f7IA8c2O749B/u+PE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P8D6/fw&#10;QwoFCCUjoVgvAAAA5uVZrXAHBQT+FKJ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6CQAG9gcAIz20&#10;bJsEAgRX6/XvP/j7+Q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CBOb1+/bfGJ1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gDuokR6hxcME80BAA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b7&#10;+B75/ftSBgMFUj23bp/3BAA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8AAAAAAAAAAAAAAAAAAAAAAAAAAAAAAAAAAAAAAAAAAAAAAAAAAAAAAAAA&#10;AAAAAAAAAAAAAAAAAAAAAAAAAAAAAAAAAAAAAAAAAAAAAAAAAAAAAAAAAAAAAAAAAAAAAAAAAAAA&#10;AAAAAAAAAAAAAAAAAAAAAAAAAAAAAAAAAAAAAAAAAAAAAAAAAAAAAAAAAAAAAAAAAAAAAAAAAAAA&#10;AAAAAAAAAAAAAAAAAAAAAAAAAAAAAAAAAAAAAAAAAAAAAAAAAAAAAAAAAAAA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Uqk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pjsQY5rWtyDQYKNNjt4ET4&#10;/fo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EB9wcEB6H3+/h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7GOxAe0AACc3pVy08PjzI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GCu8WChK46/bv2tZZpo4JAwD6FJ5P+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mY7EAAAAAAAAA&#10;AAAAAAAAAAAAAAAAAAAAAAAAAAAAAAAAAAAAAAAAAAAAAAAAAAAAAAAAAAAAAAAAAAAAAAAAAAAA&#10;AAAAAAAAAAAAAAAAAAAAAAAAAAAAAAAAAAAAAAAAAAAAAAAAAAAAAAAAAAAAAAAAAAAAAAAAAAAA&#10;AAAAAAAAAAAAAAAAAAAAAAAAAAAA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FaxAjKqZojn9u1r0OraU/j9+g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wUJod9eqW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J1P/wr8/OEJBAe+BwQG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T69hHe8ORZ9/z4cDmuZarzAf8f5WOx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D/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AAAAAAAAAAAAAAAAAAAAAAAAAAAAAAAAA&#10;AAAAAAAAAAAAAAAAAAAAAAAAAAAAAAAAAAAAAAAAAAAAAAAAAAAAAAAAAAAAAAAAAAAAAAAAAAAA&#10;AAAAAAAAAAAAAAAAAAAAAAAAAAAAAAAAAAAAAAAAAAAAAAAAAAAAAAAAAAAAAAAAAAAAAAAAAAAA&#10;AAAAAAAAAAAAAAAAAAAAAAAAAAAAAAAAAAAAAAAAAAAAAAAAAAAAAAAAAAD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SqT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xesQU8sG1q5vjtavL69S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fT/AP8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5jrQo3qGSu6/XvR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EB/RsNF8T9/v3Fx1ecgR+dT/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ZjsQAAAAAAAAAA&#10;AAAAAAAAAAAAAAAAAAAAAAAAAAAAAAAAAAAAAAAAAAAAAAAAAAAAAAAAAAAAAAAAAAAAAAAAAAAA&#10;AAAAAAAAAAAAAAAAAAAAAAAAAAAAAAAAAAAAAAAAAAAAAAAAAAAAAAAAAAAAAAAAAAAAAAAAAAAA&#10;AAAAAAAAAAAAAAAAAAAAAAAAAAAAAAA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ewanL4+vhO8vr1J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sFCL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4AAffz+fXFAwEC9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A+Py6D/z+fVXL6Vdl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wV8FAoRpuH06Hng+Op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gMF4AQCA7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SdUv/4/PqDBwQG2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z+/Yj8/n0Vw4HDKrYY64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sWbEF6VmwCgcDBowDAgNN7PbvWfz+/Q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78tfD59J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wQIyQMBAv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C/T69VAxoVm6BQIEe+djs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AAWRbt1jwAAAFr2+/g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QL2/v//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1qdhhsOFt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7//wX3/Pk/AAAAWxyfUn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12xA+pbsRNXvIJr&#10;7fjxPvn9+h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AwX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AE+BMIENoKBAj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KQcDBjQJBAd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wYAEDy4cJPG59Vo5fTq&#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RBw7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4A7K5MiGsEAgP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b7907/AAB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ZjsQL4AAAVOqtolen060f7/v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oH&#10;FMi/UpdyJqN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J9P/AAAAOwUCRDVAAAAK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4/Pk8CAQGwv3+/rb7/vy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F2xAgAAABA9qmag5vPpUPv+/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CAZsm&#10;o1T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NBgveAwE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z6PQoFCC3oY7EE6WOw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3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5BgAXRbFzkOn17D/+//4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Awbp8/33&#10;+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FOkIIWCBG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vn0Vy6oYZb4AAE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7FmxA+BfsRI+rW2O3/DlS/z+/Q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BQje3Fujr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6jVfT1/PfECQQH2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z2718wpF2Y6l6x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oAEDitZKjd8OJX9vz3E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5/PrL//7/+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eWKOc/f/+y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7//wbx+vNcKatfm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P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Kp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djsQIAAAAURbBygdbu3mP+//8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BAeX+//8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gkFCbT8/vzB+v37j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5mOxAAAAAAAAAAAAAAAAAAAAAAAAAAAAAAAAAAAAAAAAAAAAAAAAAAAA&#10;AAAAAAAAAAAAAAAAAAAAAAAAAAAAAAAAAAAAAAAAAAAAAAAAAAAAAAAAAAAAAAAAAAAAAAAAAAAA&#10;AAAAAAAAAAAAAAAAAAAAAAAAAAAAAAAAAAAAAAAAAAAAAAAAAAAAAAAAAAAAAA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7GCxAfoA&#10;AA9GsHOK1+7gV/7//w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HkAwEC5AIBAfEBAQH1AgAC+AEBAPYAAAAH/f//&#10;CwAAAP0AAAAAAAAAAAAAAAAAAAAAAAAAAAAAAAAAAAAAAAAAAwAAAAMAAAADAAAAAP7//gv///8J&#10;/gD+Gv7//xgAAAAGAAAAAAAAAAAAAAAAAAAAAAAAAAAAAAAAAAAAAAAAAAAAAAAAAAAAAAAAAAAA&#10;AAAAAAAAAAAAAAAAAAAAAAAAAAAAAAAAAAAAAAAAAAAAAAAAAAAAAAAAAAAAAAAAAAAAAAAAAAAA&#10;AAAAAAAAAAAAAAAAAAAAAAAAAAAAAAAAAAAAAAAAAAAAAAsECcHz+/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H+AAAA9AAAAPoEAgPQAgEB&#10;9QAAAfoAAAADAAAAAAAAAP0AAAAAAQAA/QAAAAAAAAAAAQEB/gAAAAAAAAAAAAAAAAAAAAD///8C&#10;AQAB/gEAAf39AP4I///+C/8AAA78/v0gAAD/Ef8AAA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vb7904KBQkE/P78/v7//5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GUWxcoje&#10;8eZK/f/9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2+/dKDQUL/81epZUmnVD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P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Kp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xYsQQAAQAOVMF/e9ny5E/n9Ow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AAAA&#10;AAAAAAAAAAAAAAAAAAAAAAAAAAAAAAAAAAAAAAAAAAAAAAAAAAAAAAAAAAAAAAAAAAAAAAAAAAAA&#10;AAAAAAAAAAAAAAAAAAAAAAAAAAAAAAAAAAAAAAAAAAAAAAAAAAAAAAAAAAAAAAAAAAAAAAAAAAAA&#10;AAAAAAAAAAAAAAAAAAAAAAAAAAAAAAAAAAAAAAAAAAAA/gAAAAE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ED9A8HDKjQW6JsHp1P&#10;+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5mOxAAAAAAAAAAAAAAAAAAAAAAAAAAAAAAAAAAAAAAAAAAAAAAAAAAAAAAAAAAAAAAAA&#10;AAAAAAAAAAAAAAAAAAAAAAAAAAAAAAAAAAAAAAAAAAAAAAAAAAAAAAAAAAAAAAAAAAAAAAAAAAAA&#10;AAAAAAAAAAAAAAAAAAAAAAAAAAAAAAAAAAAAAAAAAAAAAAAAAA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BJkyItw7PnxOOf07C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QHxBAIDrgAAAAEAAAAAAAAAAAAAAAAAAAAAAAAA&#10;AAAAAAAAAAAAAAAAAAAAAAAAAAAAAAAAAAAAAAAAAAAAAAAAAAAAAAAAAAAAAAAAAAAAAAAAAAAA&#10;AAAAAAAAAAAAAAAAAAAAAAAAAAAAAAAAAAAAAAAAAAAAAAAAAAAAAAAAAAAAAAAAAAAAAAAAAAAA&#10;AAAAAAAAAAAAAAAAAAAAAAAAAAAAAAAAAAAAAgEBfgkEB6kHAwb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P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8AAAAAAAAAAAAAAAAAAAAAAAAAAAAAAAAAAAAAAAAAAAAA&#10;AAAAAAAAAAAAAAAAAAAAAAAAAAAAAAAAAAAAAAAAAAAAAAAAAAAAAAAAAAAAAAAAAAAAAAAAAAAA&#10;AAAAAAAAAAAAAAAAAAAAAAAAAAAAAAAAAAAAAAAAAAAAAAAAAAAAAAAAAAAAAAAAAAAAAAAAAAAA&#10;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Un0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Y7EAAAAAAAAAAAAAAAAAAAAAAAAAAAAAAAAAAAAAAAAAAAAAAAAAAAAAAAAAAAAAAAAAAAAAAAAA&#10;AAAAAAAAAAAAAAAAAAAAAAAAAAAAAAAAAAAAAAAAAAAAAAAAAAAAAAAAAAAAAAAAAAAAAAAAAAAA&#10;AAAAAAAAAAAAAAAAAAAAAAAAAAAAAAAAAAAAAAAAAAAA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8AAAAAAAAAAAAAAAAAAAAAAAAAAAAAAAAAAAAAAAAAAAAAAAAA&#10;AAAAAAAAAAAAAAAAAAAAAAAAAAAAAAAAAAAAAAAAAAAAAAAAAAAAAAAAAAAAAAAAAAAAAAAAAAAA&#10;AAAAAAAAAAAAAAAAAAAAAAAAAAAAAAAAAAAAAAAAAAAAAAAAAAAAAAAAAAAAAAAAAAAAAAAAAAAA&#10;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Un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sYbEB/wIABTesan3w+/VZ7vbwIwAAAAAAAAAAAAAAAAAAAAAAAAAAAAAAAAAA&#10;AAAAAAAAAAAAAAAAAAAAAAAAAAAAAAAAAAAAAAAAAAAAAAAAAAAAAAAAAAAAAAAAAAAAAAAAAAAA&#10;AAAAAAAAAAAAAAAAAAAAAAAAAAAAAAAAAAAAAAAAAAAAAAAAAAAAAAAAAAAAAAAAAAAAAAAAAAAA&#10;AAAAAAAAAAAAAAAAAAAAAAAAAAAAAAAAAAAAAAAAAAAAAAAAAAAAAAMBAvkaDBXS9fv41O748W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GOxAfb9+gAe&#10;oFX/CQQHpQcEBjDy+fQl/v//BQAAAAAAAAAAAAAAAAAAAAAAAAAAAAAAAAAAAAAAAAAAAAAAAAAA&#10;AAAAAAAAAAAA+g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NBQrB8/v2PgAAAAAAAAAAAAAAAAAAAAAAAAAAAAAAAAAAAAAAAAAAAAAAAAAAAAAA&#10;AAAAAAAAAA8IDOUcDBfL5fPp2fD59HjrWqoBFaZW/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mYbEA&#10;AAAAAAAAAAAAAAAAAAAAAAAAAAAAAAAAAAAAAAAAAAAAAAAAAAAAAAAAAAAAAAAAAAAAAAAAAAAA&#10;AAAAAAAAAAAAAAAAAAAAAAAAAAAAAAAAAAAAAAAAAAAAAAAAAAAAAAAAAAAAAAAAAAAAAAAAAAAA&#10;AAAAAAAAAAAAAAAAAAAAAAAAAAAAAAAAAAAAAAAABg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E+/7+IPr+/EHu9vAjAAAAAAAAAAAAAAAAAAAAAAAAAAAAAAAAAAAAAAAAAAAA&#10;AAAAAAAAAAAAAAAAAAAAAAAAAAAAAAAAAAAAAAAAAAAAAAAAAAAAAAAAAAAAAAAAAAAAAAAAAAAA&#10;AAAAAAAAAAAAAAAAAAAAAAAAAAAAAAAAAAAAAAAAAAAAAAAAAAAAAAAAAAAAAAAAAAAAAAAAAAAA&#10;AAAAAAAAAAAAAAAAAAAAAAAAAAAAAAAAAAAAAAAAAAAAAgEB9REIDqLOVpqG/gAA6xedT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J1P/wAAAAAAAAAA&#10;9/z5W9NfqBczpV2Q8/n1R/7//xE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LBQnY8/v2PQAAAAEAAAAAAAAAAAAAAAAAAAAAAAAAAAAAAAAAAAAAAAAAAAAAAAAAAAAA&#10;BwMGyxQID7bBT46Y/f8A6heeTwAVpl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qZW/wAAAAAAAAAA4WCrPjqqaW/m9uxP+P36PQAAAAAAAAAAAAAAAAAAAAAA&#10;AAAAAAAAAAAAAAAAAAAAAAAAAAAAAAAAAAAAAAAAAAAAAAAAAAAAAAAAAAAAAAAAAAAAAAAAAAAA&#10;AAAAAAAAAAAAAAAAAAAAAAAAAAAAAAAAAAAAAAAAAAAAAAAAAAAAAAAAAAAAAAAAAAAAAAAAAAAA&#10;AAAAAAAAAAAAAAAAAAAAAAAAAAAAAAAAAAAAAAAAAAAAAAAAAAAAAAAAAAAA7PbvHAkCBif/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8AAAAAAAAAAAAAAAAAAAAAAAAAAAAAAAAAAAAAAAAAAAAAAAAAAAAAAAAA&#10;AAAAAAAAAAAAAAAAAAAAAAAAAAAAAAAAAAAAAAAAAAAAAAAAAAAAAAAAAAAAAAAAAAAAAAAAAAAA&#10;AAAAAAAAAAAAAAAAAAAAAAAAAAAAAAAAAAAAAAAAAAAAAAAAAAAAAAAAAAAAAAAAAAAAAAAAAAAA&#10;AAAAAAAAAAAAAAAAAAAAAAAAAAAAAAAAAAAAAAAAAAAAAAAAAAAAAAAAAAD8/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oE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sYbEEPa9umNnx4mD+//8DAAAAAAAAAAAAAAAAAAAAAAAAAAAAAAAAAAAAAAAAAAAAAAAA&#10;AAAAAAAAAAAAAAAAAAAAAAAAAAAAAAAAAAAAAAAAAAAAAAAAAAAAAAAAAAAAAAAAAAAAAAAAAAAA&#10;AAAAAAAAAAAAAAAAAAAAAAAAAAAAAAAAAAAAAAAAAAAAAAAAAAAAAAAAAAAAAAAAAAAAAAAAAAAA&#10;AAAAAAAAAAAAAAAAAAAAAAAAAQAAABAJDt8GAgTV7ffx7fz+/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Dq/wAAFQAAAAAAAAAAAAAAAAAAAAAAAAAAAAAAAAAAAAAAAAAA&#10;AgECuP7//k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dY68ZLqJawfX79yUAAAAAAAAAAAAAAAAAAAAAAAAAAAAAAAAAAAAABAID7f3+/uv/AP8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ECtwsGCRL4/Pkp+/38DQAAAAAAAAAA&#10;AAAAAAAAAAAAAAAAAAAAAAAAAAAAAAAAAAAAAAAAAAAAAAAAAAAAAAAAAAAAAAAAAAAAAAAAAAAA&#10;AAAAAAAAAAAAAAAAAAAAAAAAAAAAAAAAAAAAAAAAAAAAAAAAAAAAAAAAAAAAAAAAAAAAAAAAAAAA&#10;AAAAAAAAAAAAAAAAAAAAAAAAAAAAAAAAAAAAAAAAAAAAAAAAAAAAAAAAAAAAAAEAAf4nEyCjtVCP&#10;cSOdUO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sYLEAAAAAAAAA&#10;AAAAAAAAAAAAAAAAAAAAAAAAAAAAAAAAAAAAAAAAAAAAAAAAAAAAAAAAAAAAAAAAAAAAAAAAAAAA&#10;AAAAAAAAAAAAAAAAAAAAAAAAAAAAAAAAAAAAAAAAAAAAAAAAAAAAAAAAAAAAAAAAAAAAAAAAAAAA&#10;AAAAAAAAAAAAAAAAAAAAAAAAAAAAAA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E6PbtMf7//wMAAAAAAAAAAAAAAAAAAAAAAAAAAAAAAAAAAAAAAAAAAAAAAAAAAAAAAAAA&#10;AAAAAAAAAAAAAAAAAAAAAAAAAAAAAAAAAAAAAAAAAAAAAAAAAAAAAAAAAAAAAAAAAAAAAAAAAAAA&#10;AAAAAAAAAAAAAAAAAAAAAAAAAAAAAAAAAAAAAAAAAAAAAAAAAAAAAAAAAAAAAAAAAAAAAAAAAAAA&#10;AAAAAAAAAAAAAAALAwjuQRsxpNlYo0nSUp9Y6F2uY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QJtBwMGigcDBtUAAAAAAAAAAAAAAAAAAAAAAAAAAAAAAAANBQrOAgEB&#10;3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zqAAAAuwUCBO4AAAAAAAAAAAAAAAAAAAAAAAAAAAMBA/YMBgrBBgMFletjsC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6luvSt9TpUImDh2LFAgR0wAAAAAAAAAAAAAA&#10;AAAAAAAAAAAAAAAAAAAAAAAAAAAAAAAAAAAAAAAAAAAAAAAAAAAAAAAAAAAAAAAAAAAAAAAAAAAA&#10;AAAAAAAAAAAAAAAAAAAAAAAAAAAAAAAAAAAAAAAAAAAAAAAAAAAAAAAAAAAAAAAAAAAAAAAAAAAA&#10;AAAAAAAAAAAAAAAAAAAAAAAAAAAAAAAAAAAAAAAAAAAAAAAAAAAAAAAAAP8A/wLg8eZTRa1rlepj&#10;sQ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8AAAAAAAAAAAAAAAAAAAAAAAAAAAAAAAAAAAAAAAAAAAAAAAAAAAAAAAAAAAAAAAAA&#10;AAAAAAAAAAAAAAAAAAAAAAAAAAAAAAAAAAAAAAAAAAAAAAAAAAAAAAAAAAAAAAAAAAAAAAAAAAAA&#10;AAAAAAAAAAAAAAAAAAAAAAAAAAAAAAAAAAAAAAAAAAAAAAAAAAAAAAAAAAAAAAAAAAAAAAAAAAAA&#10;AAAAAAAAAAAAAAAAAAAAAAAAAAAAAAAAAAAAAAAAAAAAAAAAAAD4/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nk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ljsRJN&#10;tXmBzurZZvz+/QYAAAAAAAAAAAAAAAAAAAAAAAAAAAAAAAAAAAAAAAAAAAAAAAAAAAAAAAAAAAAA&#10;AAAAAAAAAAAAAAAAAAAAAAAAAAAAAAAAAAAAAAAAAAAAAAAAAAAAAAAAAAAAAAAAAAAAAAAAAAAA&#10;AAAAAAAAAAAAAAAAAAAAAAAAAAAAAAAAAAAAAAAAAAAAAAAAAAAAAAAAAAAAAAAAAAAAAAAAAAAA&#10;AAAAABEHDM0QBw3RyFWYigMAAOIUnU/3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DBo8IAwYl9vz4Lvz+/RkAAAD9BAID8AgDB+IHBAXPxFqhayid&#10;T/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22KsATamYpn5/Po3+f36HQAAAAEDAQL3BwMG5AcEBt7AWp1iLJ1T9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jX68JOK1ni+/48z34/fgo/v//BgAA&#10;AAAAAAAAAAAAAAAAAAAAAAAAAAAAAAAAAAAAAAAAAAAAAAAAAAAAAAAAAAAAAAAAAAAAAAAAAAAA&#10;AAAAAAAAAAAAAAAAAAAAAAAAAAAAAAAAAAAAAAAAAAAAAAAAAAAAAAAAAAAAAAAAAAAAAAAAAAAA&#10;AAAAAAAAAAAAAAAAAAAAAAAAAAAAAAAAAAAAAAAAAAAAAAAAAAAAAAAAAAAAAAAAEwkQ2yEOGKW4&#10;S4mOFJ5P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qYrEAAAAAAAAAAAAAAAAA&#10;AAAAAAAAAAAAAAAAAAAAAAAAAAAAAAAAAAAAAAAAAAAAAAAAAAAAAAAAAAAAAAAAAAAAAAAAAAAA&#10;AAAAAAAAAAAAAAAAAAAAAAAAAAAAAAAAAAAAAAAAAAAAAAAAAAAAAAAAAAAAAAAAAAAAAAAAAAAA&#10;AAAAAAAAAAAAAAAAAAAAAAAAAg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yc3Hr9/BL&#10;/P79BgAAAAAAAAAAAAAAAAAAAAAAAAAAAAAAAAAAAAAAAAAAAAAAAAAAAAAAAAAAAAAAAAAAAAAA&#10;AAAAAAAAAAAAAAAAAAAAAAAAAAAAAAAAAAAAAAAAAAAAAAAAAAAAAAAAAAAAAAAAAAAAAAAAAAAA&#10;AAAAAAAAAAAAAAAAAAAAAAAAAAAAAAAAAAAAAAAAAAAAAAAAAAAAAAAAAAAAAAAAAAABAAD+Hg8Y&#10;t+v28Mq+VZCDAQAAAQ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n9+nHUX6oC7vPxAfDy8gAAAQAABggIAA0LDAATCAr/IZ1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Z5U&#10;/+Fjr2jt9/EB7/LyAP8A/wAGAwUADAkJAA4KDP8knV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BAL4yFWbbvD19P80rWGLBwQGR/L59CwA&#10;AAAAAAAAAAAAAAAAAAAAAAAAAAAAAAAAAAAAAAAAAAAAAAAAAAAAAAAAAAAAAAAAAAAAAAAAAAAA&#10;AAAAAAAAAAAAAAAAAAAAAAAAAAAAAAAAAAAAAAAAAAAAAAAAAAAAAAAAAAAAAAAAAAAAAAAAAAAA&#10;AAAAAAAAAAAAAAAAAAAAAAAAAAAAAAAAAAAAAAAAAAAAAAAAAAAAAAAAAAAA7ffwJSAOGTX8AQAX&#10;AAAA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5AAAAAAAAAAAAAAAAAAAAAAAA&#10;AAAAAAAAAAAAAAAAAAAAAAAAAAAAAAAAAAAAAAAAAAAAAAAAAAAAAAAAAAAAAAAAAAAAAAAAAAAA&#10;AAAAAAAAAAAAAAAAAAAAAAAAAAAAAAAAAAAAAAAAAAAAAAAAAAAAAAAAAAAAAAAAAAAAAAAAAAAA&#10;AAAAAAAAAAAAAAAAAAAAC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8AAAAAAAAAAAAAAAAAAAAAAAAAAAAAAAAAAAAAAAAAAAAAAAAAAAAAAAAAAAAAAAAAAAAAAAAA&#10;AAAAAAAAAAAAAAAAAAAAAAAAAAAAAAAAAAAAAAAAAAAAAAAAAAAAAAAAAAAAAAAAAAAAAAAAAAAA&#10;AAAAAAAAAAAAAAAAAAAAAAAAAAAAAAAAAAAAAAAAAAAAAAAAAAAAAAAAAAAAAAAAAAAAAAAAAAAA&#10;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UoE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gEB9L4/PktAAAA&#10;AAAAAAAAAAAAAAAAAAAAAAAAAAAAAAAAAAAAAAAAAAAAAAAAAAAAAAAAAAAAAAAAAAAAAAAAAAAA&#10;AAAAAAAAAAAAAAAAAAAAAAAAAAAAAAAAAAAAAAAAAAAAAAAAAAAAAAAAAAAAAAAAAAAAAAAAAAAA&#10;AAAAAAAAAAAAAAAAAAAAAAAAAAAAAAAAAAAAAAAAAAAAAAAAAAAAAAAAAAMBAvkQCQ3CzlmhWx+d&#10;UO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AwWbAMCAjnm9OxO&#10;+/78DAAAAAAAAAAAAAAAAAAAAAAAAAAAAAAAAAAAAAAAAAAAAAAAAAAAAAAAAAAAAAAAAAAAAAAA&#10;AAAAAAAAAAAAAAAAAAAAAAAAAAAAAAAAAAAAAAAAAAAAAAAAAAAAAAAAAAAAAAAAAAAAAAAAAAAA&#10;AAAAAAAAAAAAAAAAAAAAAAAAAAAAAAAAAAAAAAAAAAAAAAAAAAAAAAAAAAAAAAgDBvMWChKk4vPo&#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RX6kAAAAAAAAAAAAAAAAAAAAAAAAA&#10;AAAAAAAAAAAAAAAAAAAAAAAAAAAAAAAAAAAAAAAAAAAAAAAAAAAAAAAAAAAAAAAAAAAAAAAAAAAA&#10;AAAAAAAAAAAAAAAAAAAAAAAAAAAAAAAAAAAAAAAAAAAAAAAAAAAAAAAAAAAAAAAAAAAAAAAAAAAA&#10;AAAAAAAAAAAAAAAAGwQIAAAAAAAAAAAAAAAAAAAAAAAAAAAAAAAAAAAAAAAAAAAAAAAAAAAAAAAA&#10;AAAAAAAAAAAAAAAAAAAAAAAAAAAAAAAAAAAAAAAAAAAAAAAAAAAAAAAAAAAAAID/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xjsQUjpFuN8fn0LQAAAAAA&#10;AAAAAAAAAAAAAAAAAAAAAAAAAAAAAAAAAAAAAAAAAAAAAAAAAAAAAAAAAAAAAAAAAAAAAAAAAAAA&#10;AAAAAAAAAAAAAAAAAAAAAAAAAAAAAAAAAAAAAAAAAAAAAAAAAAAAAAAAAAAAAAAAAAAAAAAAAAAA&#10;AAAAAAAAAAAAAAAAAAAAAAAAAAAAAAAAAAAAAAAAAAAAAAAAAAAAAAAPCAzgDQYLybpVlGQfnVD0&#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k9OqU7GOxoDSs&#10;afvi8udZ/v//BgAAAAAAAAAAAAAAAAAAAAAAAAAAAAAAAAAAAAAAAAAAAAAAAAAAAAAAAAAAAAAA&#10;AAAAAAAAAAAAAAAAAAAAAAAAAAAAAAAAAAAAAAAAAAAAAAAAAAAAAAAAAAAAAAAAAAAAAAAAAAAA&#10;AAAAAAAAAAAAAAAAAAAAAAAAAAAAAAAAAAAAAAAAAAAAAAAAAAAAAAAAAAAAAAAA+P36De748T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UD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4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IHAwY5AAAAAAAAAAAAAAAA&#10;AAAAAAAAAAAAAAAAAAAAAAAAAAAAAAAAAAAAAAAAAAAAAAAAAAAAAAAAAAAAAAAAAAAAAAAAAAAA&#10;AAAAAAAAAAAAAAAAAAAAAAAAAAAAAAAAAAAAAAAAAAAAAAAAAAAAAAAAAAAAAAAAAAAAAAAAAAAA&#10;AAAAAAAAAAAAAAAAAAAAAAAAAAAAAAAAAAAAAAAAAwEC/RYLE9gFAgTKwFWYbgYAAP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0A9sNUl2wq&#10;o1kl8/r2OgAAAAAAAAAAAAAAAAAAAAAAAAAAAAAAAAAAAAAAAAAAAAAAAAAAAAAAAAAAAAAAAAAA&#10;AAAAAAAAAAAAAAAAAAAAAAAAAAAAAAAAAAAAAAAAAAAAAAAAAAAAAAAAAAAAAAAAAAAAAAAAAAAA&#10;AAAAAAAAAAAAAAAAAAAAAAAAAAAAAAAAAAAAAAAAAAAAAAAAAAAAAAAAAAAAAAAAAPX7+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B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umYGzt+PErAAAAAAAAAAAAAAAAAAAA&#10;AAAAAAAAAAAAAAAAAAAAAAAAAAAAAAAAAAAAAAAAAAAAAAAAAAAAAAAAAAAAAAAAAAAAAAAAAAAA&#10;AAAAAAAAAAAAAAAAAAAAAAAAAAAAAAAAAAAAAAAAAAAAAAAAAAAAAAAAAAAAAAAAAAAAAAAAAAAA&#10;AAAAAAAAAAAAAAAAAAAAAAAAAAAAAAAPBgzwIxEeyKlMh3///vvaIp1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KBP/gAAAPQNBgu7&#10;CwUJCvb79y7/AAACAAAAAAAAAAAAAAAAAAAAAAAAAAAAAAAAAAAAAAAAAAAAAAAAAAAAAAAAAAAA&#10;AAAAAAAAAAAAAAAAAAAAAAAAAAAAAAAAAAAAAAAAAAAAAAAAAAAAAAAAAAAAAAAAAAAAAAAAAAAA&#10;AAAAAAAAAAAAAAAAAAAAAAAAAAAAAAAAAAAAAAAAAAAAAAAAAAAAAAAAAAAAAP8A/wQIAwbL0mCr&#10;OiadT/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lYK4BAwEDdPD59Er9//4JAAAAAAAAAAAAAAAAAAAAAAAA&#10;AAAAAAAAAAAAAAAAAAAAAAAAAAAAAAAAAAAAAAAAAAAAAAAAAAAAAAAAAAAAAAAAAAAAAAAAAAAA&#10;AAAAAAAAAAAAAAAAAAAAAAAAAAAAAAAAAAAAAAAAAAAAAAAAAAAAAAAAAAAAAAAAAAAAAAAAAAAA&#10;AAAAAAAAAAAAAAAAAAAAAAIBAf09GjG7skmHfg8AANEmn1T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z+vWA216o&#10;OCURHpkdCxfRAAAAAAAAAAAAAAAAAAAAAAAAAAAAAAAAAAAAAAAAAAAAAAAAAAAAAAAAAAAAAAAA&#10;AAAAAAAAAAAAAAAAAAAAAAAAAAAAAAAAAAAAAAAAAAAAAAAAAAAAAAAAAAAAAAAAAAAAAAAAAAAA&#10;AAAAAAAAAAAAAAAAAAAAAAAAAAAAAAAAAAAAAAAAAAAAAAAAAAAAAAAAAAAAAAD7/v0qPahijOJj&#10;sQ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v+/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P4HGQsSLOT06zIAAAAAAAAAAAAAAAAAAAAAAAAAAAAAAAAA&#10;AAAAAAAAAAAAAAAAAAAAAAAAAAAAAAAAAAAAAAAAAAAAAAAAAAAAAAAAAAAAAAAAAAAAAAAAAAAA&#10;AAAAAAAAAAAAAAAAAAAAAAAAAAAAAAAAAAAAAAAAAAAAAAAAAAAAAAAAAAAAAAAAAAAAAAAAAAAA&#10;AAAAAAAAAAAACgUI9BwOGc6YQHSIBgIA3hadT/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p1P+ehi&#10;sXpMtHdz7PnwG/f8+RQAAAAAAAAAAAAAAAAAAAAAAAAAAAAAAAAAAAAAAAAAAAAAAAAAAAAAAAAA&#10;AAAAAAAAAAAAAAAAAAAAAAAAAAAAAAAAAAAAAAAAAAAAAAAAAAAAAAAAAAAAAAAAAAAAAAAAAAAA&#10;AAAAAAAAAAAAAAAAAAAAAAAAAAAAAAAAAAAAAAAAAAAAAAAAAAAAAAAAAAD9//0K+v78QfoA/yLs&#10;Y7HhFJ1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F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P0D9/z6MAAAAAAAAAAAAAAAAAAAAAAAAAAAAAAAAAAAAAAAAAAA&#10;AAAAAAAAAAAAAAAAAAAAAAAAAAAAAAAAAAAAAAAAAAAAAAAAAAAAAAAAAAAAAAAAAAAAAAAAAAAA&#10;AAAAAAAAAAAAAAAAAAAAAAAAAAAAAAAAAAAAAAAAAAAAAAAAAAAAAAAAAAAAAAAAAAAAAAAAAAAA&#10;AAAKBAjyLRUnv6hJgoYI/wDaFJ5P9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ieT/Ds&#10;X7GJNrFrG+Py6FX7/vwMAAAAAAAAAAAAAAAAAAAAAAAAAAAAAAAAAAAAAAAAAAAAAAAAAAAAAAAA&#10;AAAAAAAAAAAAAAAAAAAAAAAAAAAAAAAAAAAAAAAAAAAAAAAAAAAAAAAAAAAAAAAAAAAAAAAAAAAA&#10;AAAAAAAAAAAAAAAAAAAAAAAAAAAAAAAAAAAAAAAAAAAAAAAAAAAAAAAAAAAA8PfxK0uvb4LFUZJk&#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7+/gAAAAAAAAAAAAAAAAAAAAAAAAAAAAAAAAAAAAAAAAAA&#10;AAAAAAAAAAAAAAAAAAAAAAAAAAAAAAAAAAAAAAAAAAAAAAAAAAAAAAAAAAAAAAAAAAAAAAAAAAAA&#10;AAAAAAAAAAAAAAAAAAAAAAAAAAAAAAAAAAAAAAAAAAAAAAAAAAAAAAAAAAAAAAAAAAAAAAAAAAAC&#10;Ag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B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qF9t9vz4LAAAAAAAAAAAAAAAAAAAAAAAAAAAAAAAAAAAAAAAAAAAAAAA&#10;AAAAAAAAAAAAAAAAAAAAAAAAAAAAAAAAAAAAAAAAAAAAAAAAAAAAAAAAAAAAAAAAAAAAAAAAAAAA&#10;AAAAAAAAAAAAAAAAAAAAAAAAAAAAAAAAAAAAAAAAAAAAAAAAAAAAAAAAAAAAAAAAAAAAAAgDBvc3&#10;GSy8qkV9gwD+AN7/AgD1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D1&#10;xlOVcDytbPbt9/FK7/nyIQAAAAAAAAAAAAAAAAAAAAAAAAAAAAAAAAAAAAAAAAAAAAAAAAAAAAAA&#10;AAAAAAAAAAAAAAAAAAAAAAAAAAAAAAAAAAAAAAAAAAAAAAAAAAAAAAAAAAAAAAAAAAAAAAAAAAAA&#10;AAAAAAAAAAAAAAAAAAAAAAAAAAAAAAAAAAAAAAAAAAAAAAAAAAAAAAAA/wAAAuf07DD//P4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39/QAAAAAAAAAAAAAAAAAAAAAAAAAAAAAAAAAAAAAAAAAAAAAA&#10;AAAAAAAAAAAAAAAAAAAAAAAAAAAAAAAAAAAAAAAAAAAAAAAAAAAAAAAAAAAAAAAAAAAAAAAAAAAA&#10;AAAAAAAAAAAAAAAAAAAAAAAAAAAAAAAAAAAAAAAAAAAAAAAAAAAAAAAAAAAAAAAAAAAAAAACAg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NisBA5qGUy9fz4AwAAAAAAAAAAAAAAAAAAAAAAAAAAAAAAAAAAAAAAAAAAAAAAAAAA&#10;AAAAAAAAAAAAAAAAAAAAAAAAAAAAAAAAAAAAAAAAAAAAAAAAAAAAAAAAAAAAAAAAAAAAAAAAAAAA&#10;AAAAAAAAAAAAAAAAAAAAAAAAAAAAAAAAAAAAAAAAAAAAAAAAAAAAAAAAAAAAAAAAACkVIsOpRn2J&#10;AfkA3xSkT/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UoE//AAAA&#10;8ulhsXtGtHT5+fD6W/b7+BcAAAAAAAAAAAAAAAAAAAAAAAAAAAAAAAAAAAAAAAAAAAAAAAAAAAAA&#10;AAAAAAAAAAAAAAAAAAAAAAAAAAAAAAAAAAAAAAAAAAAAAAAAAAAAAAAAAAAAAAAAAAAAAAAAAAAA&#10;AAAAAAAAAAAAAAAAAAAAAAAAAAAAAAAAAAAAAAAAAAAAAAAAAAAAAAAAAPT69iQlp1xoAAAAj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F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P+/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6ydnUC+/4xAAAAAAAAAAAAAAAAAAAAAAAAAAAAAAAAAAAAAAAAAAAAAAAAAAAAAAAAAAAA&#10;AAAAAAAAAAAAAAAAAAAAAAAAAAAAAAAAAAAAAAAAAAAAAAAAAAAAAAAAAAAAAAAAAAAAAAAAAAAA&#10;AAAAAAAAAAAAAAAAAAAAAAAAAAAAAAAAAAAAAAAAAAAAAAAAAAAAAAAAEwoQ3vn6+dgC+QDTAPg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4&#10;APK9Tox8Na1rEOHx5l3+//4FAAAAAAAAAAAAAAAAAAAAAAAAAAAAAAAAAAAAAAAAAAAAAAAAAAAA&#10;AAAAAAAAAAAAAAAAAAAAAAAAAAAAAAAAAAAAAAAAAAAAAAAAAAAAAAAAAAAAAAAAAAAAAAAAAAAA&#10;AAAAAAAAAAAAAAAAAAAAAAAAAAAAAAAAAAAAAAAAAAAAAAAAAAAAAP4A/wUQAwoF8AD1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3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v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2vLjRvX79yQAAAAAAAAAAAAAAAAAAAAAAAAAAAAAAAAAAAAAAAAAAAAAAAAAAAAAAAAA&#10;AAAAAAAAAAAAAAAAAAAAAAAAAAAAAAAAAAAAAAAAAAAAAAAAAAAAAAAAAAAAAAAAAAAAAAAAAAAA&#10;AAAAAAAAAAAAAAAAAAAAAAAAAAAAAAAAAAAAAAAAAAAAAAAAAAAAABoLFNEVChG5tUmIhhSiT/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KdP/wAAAPflXrFyQLFs/N3x5GH+AP8FAAAAAAAAAAAAAAAAAAAAAAAAAAAAAAAAAAAAAAAAAAAA&#10;AAAAAAAAAAAAAAAAAAAAAAAAAAAAAAAAAAAAAAAAAAAAAAAAAAAAAAAAAAAAAAAAAAAAAAAAAAAA&#10;AAAAAAAAAAAAAAAAAAAAAAAAAAAAAAAAAAAAAAAAAAAAAAAAAAAAAAAAAAAAAOj78m8WChEG6vbv&#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QD5AAAAAAAAAAAAAAAAAAAAAAAAAAAAAAAAAAAAAAAAAAAAAAAAAAAA&#10;AAAAAAAAAAAAAAAAAAAAAAAAAAAAAAAAAAAAAAAAAAAAAAAAAAAAAAAAAAAAAAAAAAAAAAAAAAAA&#10;AAAAAAAAAAAAAAAAAAAAAAAAAAAAAAAAAAAAAAAAAAAAAAAAAAAAAAAAAAAAAAAAAAsA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xhrwQq&#10;qWFs6vbwMwAAAAAAAAAAAAAAAAAAAAAAAAAAAAAAAAAAAAAAAAAAAAAAAAAAAAAAAAAAAAAAAAAA&#10;AAAAAAAAAAAAAAAAAAAAAAAAAAAAAAAAAAAAAAAAAAAAAAAAAAAAAAAAAAAAAAAAAAAAAAAAAAAA&#10;AAAAAAAAAAAAAAAAAAAAAAAAAAAAAAAAAAAAAAAAAAAAHAsXzyQNGbGsRYGLFKJP9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ok/x7FOxdEe7cwTO8txi/wAAAAAAAAAAAAAAAAAAAAAAAAAAAAAAAAAAAAAAAAAAAAAA&#10;AAAAAAAAAAAAAAAAAAAAAAAAAAAAAAAAAAAAAAAAAAAAAAAAAAAAAAAAAAAAAAAAAAAAAAAAAAAA&#10;AAAAAAAAAAAAAAAAAAAAAAAAAAAAAAAAAAAAAAAAAAAAAAAAAAAAAAAAAPj8+RcJAwY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fv/AAAAAAAAAAAAAAAAAAAAAAAAAAAAAAAAAAAAAAAAAAAAAAAAAAAAAAAA&#10;AAAAAAAAAAAAAAAAAAAAAAAAAAAAAAAAAAAAAAAAAAAAAAAAAAAAAAAAAAAAAAAAAAAAAAAAAAAA&#10;AAAAAAAAAAAAAAAAAAAAAAAAAAAAAAAAAAAAAAAAAAAAAAAAAAAAAAAAAAA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xMSCQ5A&#10;6vbwAQAAAAAAAAAAAAAAAAAAAAAAAAAAAAAAAAAAAAAAAAAAAAAAAAAAAAAAAAAAAAAAAAAAAAAA&#10;AAAAAAAAAAAAAAAAAAAAAAAAAAAAAAAAAAAAAAAAAAAAAAAAAAAAAAAAAAAAAAAAAAAAAAAAAAAA&#10;AAAAAAAAAAAAAAAAAAAAAAAAAAAAAAAAAAAJBAfqBwUGxapLgZAAAAD3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sA9bBOh3csq2Ey8fn0MAAAAAAAAAAAAAAAAAAAAAAAAAAAAAAAAAAAAAAAAAAAAAAA&#10;AAAAAAAAAAAAAAAAAAAAAAAAAAAAAAAAAAAAAAAAAAAAAAAAAAAAAAAAAAAAAAAAAAAAAAAAAAAA&#10;AAAAAAAAAAAAAAAAAAAAAAAAAAAAAAAAAAAAAAAAAAAAAAAAAAAAAAAAAADw+fQ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v0EAAAAAAAAAAAAAAAAAAAAAAAAAAAAAAAAAAAAAAAAAAAAAAAAAAAAAAAAAAAA&#10;AAAAAAAAAAAAAAAAAAAAAAAAAAAAAAAAAAAAAAAAAAAAAAAAAAAAAAAAAAAAAAAAAAAAAAAAAAAA&#10;AAAAAAAAAAAAAAAAAAAAAAAAAAAAAAAAAAAAAAAAAAAAAAAAAAAAAAA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P3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6vcFnn9O0zAAAA&#10;AAAAAAAAAAAAAAAAAAAAAAAAAAAAAAAAAAAAAAAAAAAAAAAAAAAAAAAAAAAAAAAAAAAAAAAAAAAA&#10;AAAAAAAAAAAAAAAAAAAAAAAAAAAAAAAAAAAAAAAAAAAAAAAAAAAAAAAAAAAAAAAAAAAAAAAAAAAA&#10;AAAAAAAAAAAAAAAAAAAAAAAAAAEAAfwRCQ7BvFOUexadT/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KJP/gAAAOwTCRDDBAIEJfz+/AsAAAAAAAAAAAAAAAAAAAAAAAAAAAAAAAAAAAAAAAAAAAAA&#10;AAAAAAAAAAAAAAAAAAAAAAAAAAAAAAAAAAAAAAAAAAAAAAAAAAAAAAAAAAAAAAAAAAAAAAAAAAAA&#10;AAAAAAAAAAAAAAAAAAAAAAAAAAAAAAAAAAAAAAAAAAAAAAAAAAAAAAD/AP8HEwcNn9lao2kUn1D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f3/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X07Tjx+vUcAAAAAAAA&#10;AAAAAAAAAAAAAAAAAAAAAAAAAAAAAAAAAAAAAAAAAAAAAAAAAAAAAAAAAAAAAAAAAAAAAAAAAAAA&#10;AAAAAAAAAAAAAAAAAAAAAAAAAAAAAAAAAAAAAAAAAAAAAAAAAAAAAAAAAAAAAAAAAAAAAAAAAAAA&#10;AAAAAAAAAAAAAAAAAAAAACQQGqa9Uo9pAQD/9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WqCHQ6tpL+Py6D3/AP8BAAAAAAAAAAAAAAAAAAAAAAAAAAAAAAAAAAAAAAAAAAAA&#10;AAAAAAAAAAAAAAAAAAAAAAAAAAAAAAAAAAAAAAAAAAAAAAAAAAAAAAAAAAAAAAAAAAAAAAAAAAAA&#10;AAAAAAAAAAAAAAAAAAAAAAAAAAAAAAAAAAAAAAAAAAAAAAAAAAAAAAAA+f78RD+wbmEAAAC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YB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FwE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P79koAAAAAAAAAAAAAAAAA&#10;AAAAAAAAAAAAAAAAAAAAAAAAAAAAAAAAAAAAAAAAAAAAAAAAAAAAAAAAAAAAAAAAAAAAAAAAAAAA&#10;AAAAAAAAAAAAAAAAAAAAAAAAAAAAAAAAAAAAAAAAAAAAAAAAAAAAAAAAAAAAAAAAAAAAAAAAAAAA&#10;AAAAAAAAAAAAEAYL0vj8+8genlb2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AAHxwVWWZkmwcI3Z7eFL/wAAAAAAAAAAAAAAAAAAAAAAAAAAAAAAAAAAAAAAAAAAAAAA&#10;AAAAAAAAAAAAAAAAAAAAAAAAAAAAAAAAAAAAAAAAAAAAAAAAAAAAAAAAAAAAAAAAAAAAAAAAAAAA&#10;AAAAAAAAAAAAAAAAAAAAAAAAAAAAAAAAAAAAAAAAAAAAAAAAAAAA9Pv3HOH060UAAAC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kY7EBBAIDk/7//w0AAAAAAAAAAAAAAAAAAAAA&#10;AAAAAAAAAAAAAAAAAAAAAAAAAAAAAAAAAAAAAAAAAAAAAAAAAAAAAAAAAAAAAAAAAAAAAAAAAAAA&#10;AAAAAAAAAAAAAAAAAAAAAAAAAAAAAAAAAAAAAAAAAAAAAAAAAAAAAAAAAAAAAAAAAAAAAAAAAAAA&#10;AAADAQL0AAAAn+P06p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nU/2DQAC2sRQj3ApEh+5AAAAAAAAAAAAAAAAAAAAAAAAAAAAAAAAAAAAAAAAAAAAAAAAAAAA&#10;AAAAAAAAAAAAAAAAAAAAAAAAAAAAAAAAAAAAAAAAAAAAAAAAAAAAAAAAAAAAAAAAAAAAAAAAAAAA&#10;AAAAAAAAAAAAAAAAAAAAAAAAAAAAAAAAAAAAAAAAAAAAAAAAAAAAAPb8+UMIBAZ662Ox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wAAAP8AAAD/AAAA/wAAAP8AAAD/AAAA/wAAAP8AAAD/AAAA/wAAAP8AAAD/AAAA/wAAAP8A&#10;AAD/AAAA/wAAAP8AAAD/AAAA/wAAAP8AAAD/AAAA/wAAAP8AAAD/AAAA/wAAAP8AAAD/AAAA/wAA&#10;AP8AAAD/AAAA/wAAAP8AAAD/AAAA/wAAAP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2//cJBQMFQQAAAAAAAAAAAAAAAAAAAAAAAAAAAAAA&#10;AAAAAAAAAAAAAAAAAAAAAAAAAAAAAAAAAAAAAAAAAAAAAAAAAAAAAAAAAAAAAAAAAAAAAAAAAAAA&#10;AAAAAAAAAAAAAAAAAAAAAAAAAAAAAAAAAAAAAAAAAAAAAAAAAAAAAAAAAAAAAAAAAAAAAAAAAAAi&#10;EBvA21uem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J1P/wD6/uT////DCgUI5QAAAAAAAAAAAAAAAAAAAAAAAAAAAAAAAAAAAAAAAAAAAAAAAAAA&#10;AAAAAAAAAAAAAAAAAAAAAAAAAAAAAAAAAAAAAAAAAAAAAAAAAAAAAAAAAAAAAAAAAAAAAAAAAAAA&#10;AAAAAAAAAAAAAAAAAAAAAAAAAAAAAAAAAAAAAAAAAAAAAAAAAP7//g4YCxMt/QAAC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PwA&#10;AQD8AAEA/AABAPwAAQD8AAEA/AABAPwAAQD8AAEA/AABAPwAAQD8AAEA/AABAPwAAQD8AAEA/AAB&#10;APwAAQD8AAEA/AABAPwAAQD8AAEA/AABAPwAAQD8AAEA/AABAPwAAQD8AAEA/AABAPwAAQD8AAEA&#10;/AABAPwAAQD8AAEA/AABAPwAAQD8AAE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xdsAotqWOQ+v37IwAAAAAAAAAAAAAAAAAAAAAAAAAAAAAAAAAA&#10;AAAAAAAAAAAAAAAAAAAAAAAAAAAAAAAAAAAAAAAAAAAAAAAAAAAAAAAAAAAAAAAAAAAAAAAAAAAA&#10;AAAAAAAAAAAAAAAAAAAAAAAAAAAAAAAAAAAAAAAAAAAAAAAAAAAAAAAAAAAAAAAAAAsGCe8MBQnc&#10;AQEF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SjVPjrYayKK6llKvn9+1D9/v0KAAAAAAAAAAAAAAAAAAAAAAAAAAAAAAAAAAAAAAAAAAAA&#10;AAAAAAAAAAAAAAAAAAAAAAAAAAAAAAAAAAAAAAAAAAAAAAAAAAAAAAAAAAAAAAAAAAAAAAAAAAAA&#10;AAAAAAAAAAAAAAAAAAAAAAAAAAAAAAAAAAAAAAAAAAAAAAAAAAD1/Pko/g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AAAAAAAA&#10;AAAAAAAAAAAAAAAAAAAAAAAAAAAAAAAAAAAAAAAAAAAAAAAAAAAAAAAAAAAAAAAAAAAAAAAAAAAA&#10;AAAAAAAAAAAAAAAAAAAAAAAAAAAAAAAAAAAAAAAAAAAAAAAAAAAAAAAAAAAAAAAAAAAAAAAAAAAA&#10;AAAAAAAAAAAAAAAAAAAAAAAAAAAAAAAAAAgAAQAAAAAAAAAAAAAAAAAAgP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sW7EB/gL+Hfv+/Dv9/v0IAAAAAAAAAAAAAAAAAAAAAAAAAAAAAAAA&#10;AAAAAAAAAAAAAAAAAAAAAAAAAAAAAAAAAAAAAAAAAAAAAAAAAAAAAAAAAAAAAAAAAAAAAAAAAAAA&#10;AAAAAAAAAAAAAAAAAAAAAAAAAAAAAAAAAAAAAAAAAAAAAAAAAAAAAAAAAAAAAAAAAAAADgYLurVN&#10;i30A/wD5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CBfzHWZtjNqdkBu328FQAAAAAAAAAAAAAAAAAAAAAAAAAAAAAAAAAAAAAAAAA&#10;AAAAAAAAAAAAAAAAAAAAAAAAAAAAAAAAAAAAAAAAAAAAAAAAAAAAAAAAAAAAAAAAAAAAAAAAAAAA&#10;AAAAAAAAAAAAAAAAAAAAAAAAAAAAAAAAAAAAAAAAAAAAAAAAAAAAAPH48x7vAP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7/PwAAAAA&#10;AAAAAAAAAAAAAAAAAAAAAAAAAAAAAAAAAAAAAAAAAAAAAAAAAAAAAAAAAAAAAAAAAAAAAAAAAAAA&#10;AAAAAAAAAAAAAAAAAAAAAAAAAAAAAAAAAAAAAAAAAAAAAAAAAAAAAAAAAAAAAAAAAAAAAAAAAAAA&#10;AAAAAAAAAAAAAAAAAAAAAAAAAAAAAAAAAAAAAAQ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D/Af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BTLd6XvH59SIAAAAAAAAAAAAAAAAAAAAAAAAAAAAAAAAAAAAAAAAA&#10;AAAAAAAAAAAAAAAAAAAAAAAAAAAAAAAAAAAAAAAAAAAAAAAAAAAAAAAAAAAAAAAAAAAAAAAAAAAA&#10;AAAAAAAAAAAAAAAAAAAAAAAAAAAAAAAAAAAAAAAAAAAAAAAAAAAAAAAAAAAHAgbw+/384BqdT/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SdT/8AAAD4CAQH0gQCAz/8/v0VAAAAAAAAAAAAAAAAAAAAAAAAAAAAAAAAAAAAAAAA&#10;AAAAAAAAAAAAAAAAAAAAAAAAAAAAAAAAAAAAAAAAAAAAAAAAAAAAAAAAAAAAAAAAAAAAAAAAAAAA&#10;AAAAAAAAAAAAAAAAAAAAAAAAAAAAAAAAAAAAAAAAAAAAAAAAAPv9+xA3olyLAAAAZ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U8wUAAAAAAAAA&#10;AAAAAAAAAAAAAAAAAAAAAAAAAAAAAAAAAAAAAAAAAAAAAAAAAAAAAAAAAAAAAAAAAAAAAAAAAAAA&#10;AAAAAAAAAAAAAAAAAAAAAAAAAAAAAAAAAAAAAAAAAAAAAAAAAAAAAAAAAAAAAAAAAAAAAAAAAAAA&#10;AAAAAAAAAAAAAAAAAAAAAAAAAAAAAAAAAB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P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f36Gfv+/AgAAAAAAAAAAAAAAAAAAAAAAAAAAAAAAAAAAAAAAAAAAAAA&#10;AAAAAAAAAAAAAAAAAAAAAAAAAAAAAAAAAAAAAAAAAAAAAAAAAAAAAAAAAAAAAAAAAAAAAAAAAAAA&#10;AAAAAAAAAAAAAAAAAAAAAAAAAAAAAAAAAAAAAAAAAAAAAAAAAAEAAAAxESS9qlCHkR6dT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z5gwEAATcAAABLAAAAAAAAAAAAAAAAAAAAAAAAAAAAAAAAAAAAAAAAAAAA&#10;AAAAAAAAAAAAAAAAAAAAAAAAAAAAAAAAAAAAAAAAAAAAAAAAAAAAAAAAAAAAAAAAAAAAAAAAAAAA&#10;AAAAAAAAAAAAAAAAAAAAAAAAAAAAAAAAAAAAAAAAAAAAAP8AAAIFAgQX6FGuARivUv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C////JAAAAAAAAAAAAAAAAAAAAAAAAAAAAAAAAAAAAAAAAAAAAAAAAAAAAAAA&#10;AAAAAAAAAAAAAAAAAAAAAAAAAAAAAAAAAAAAAAAAAAAAAAAAAAAAAAAAAAAAAAAAAAAAAAAAAAAA&#10;AAAAAAAAAAAAAAAAAAAAAAAAAAAAAAAAAAAAAAAAAAAAABcKE9OyQod2AAAA7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0wBAAD9/wAAAgAAAAAAAAAAAAAAAAAAAAAAAAAAAAAAAAAAAAAAAAAA&#10;AAAAAAAAAAAAAAAAAAAAAAAAAAAAAAAAAAAAAAAAAAAAAAAAAAAAAAAAAAAAAAAAAAAAAAAAAAAA&#10;AAAAAAAAAAAAAAAAAAAAAAAAAAAAAAAAAAAAAAAAAAAAAAD7/fw2+fz8IuxVsd4Uq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D5Af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QAA9vz5FwAAAAAAAAAAAAAAAAAAAAAAAAAAAAAAAAAAAAAAAAAAAAAAAAAAAAAAAAAA&#10;AAAAAAAAAAAAAAAAAAAAAAAAAAAAAAAAAAAAAAAAAAAAAAAAAAAAAAAAAAAAAAAAAAAAAAAAAAAA&#10;AAAAAAAAAAAAAAAAAAAAAAAAAAAAAAAAAAAAAAAAAAgFBr8Wq0/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BgrH9Pr2OwAAAAAAAAAAAAAAAAAAAAAAAAAAAAAAAAAAAAAAAAAAAAAA&#10;AAAAAAAAAAAAAAAAAAAAAAAAAAAAAAAAAAAAAAAAAAAAAAAAAAAAAAAAAAAAAAAAAAAAAAAAAAAA&#10;AAAAAAAAAAAAAAAAAAAAAAAAAAAAAAAAAAAAAAAAAAD3/fkSTcN5drtHjWk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6AP0AAAAAAAAAAAAAAAAAAAAA&#10;AAAAAAAAAAAAAAAAAAAAAAAAAAAAAAAAAAAAAAAAAAAAAAAAAAAAAAAAAAAAAAAAAAAAAAAAAAAA&#10;AAAAAAAAAAAAAAAAAAAAAAAAAAAAAAAAAAAAAAAAAAAAAAAAAAAAAAAAAAAAAAAAAAAAAAAAAAAA&#10;AAAAAAAAAAAAAAAAAAAABg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e/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d/vMA4vXqGwAAAAAAAAAAAAAAAAAAAAAAAAAAAAAAAAAAAAAAAAAAAAAAAAAAAAAAAAAAAAAA&#10;AAAAAAAAAAAAAAAAAAAAAAAAAAAAAAAAAAAAAAAAAAAAAAAAAAAAAAAAAAAAAAAAAAAAAAAAAAAA&#10;AAAAAAAAAAAAAAAAAAAAAAAAAAAAAAAABQIE9BAGDO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xFCSw0evdJvL79RUAAAAAAAAAAAAAAAAAAAAAAAAAAAAAAAAAAAAAAAAAAAAA&#10;AAAAAAAAAAAAAAAAAAAAAAAAAAAAAAAAAAAAAAAAAAAAAAAAAAAAAAAAAAAAAAAAAAAAAAAAAAAA&#10;AAAAAAAAAAAAAAAAAAAAAAAAAAAAAAAAAAAAAAD9//4E3vbnON8M9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bDfEAAAAAAAAAAAAAAAAAAAAAAAAA&#10;AAAAAAAAAAAAAAAAAAAAAAAAAAAAAAAAAAAAAAAAAAAAAAAAAAAAAAAAAAAAAAAAAAAAAAAAAAAA&#10;AAAAAAAAAAAAAAAAAAAAAAAAAAAAAAAAAAAAAAAAAAAAAAAAAAAAAAAAAAAAAAAAAAAAAAAAAAAA&#10;AAAAAAAAAAAAAAAAKwA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r8e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6&#10;n12vAQEACAAAAAAAAAAAAAAAAAAAAAAAAAAAAAAAAAAAAAAAAAAAAAAAAAAAAAAAAAAAAAAAAAAA&#10;AAAAAAAAAAAAAAAAAAAAAAAAAAAAAAAAAAAAAAAAAAAAAAAAAAAAAAAAAAAAAAAAAAAAAAAAAAAA&#10;AAAAAAAAAAAAAAAAAAAAAAAAAAAABwQG3btOjJ8VnU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SYOjLKdhVfL79RUAAAAAAAAAAAAAAAAAAAAAAAAAAAAAAAAAAAAAAAAAAAAAAAAA&#10;AAAAAAAAAAAAAAAAAAAAAAAAAAAAAAAAAAAAAAAAAAAAAAAAAAAAAAAAAAAAAAAAAAAAAAAAAAAA&#10;AAAAAAAAAAAAAAAAAAAAAAAAAAAAAAAAAAAAAAAA/P79F/0A/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6//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s8P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v//AwAAAAAAAAAAAAAAAAAAAAAAAAAAAAAAAAAAAAAAAAAAAAAAAAAAAAAAAAAAAAAAAAAAAAAA&#10;AAAAAAAAAAAAAAAAAAAAAAAAAAAAAAAAAAAAAAAAAAAAAAAAAAAAAAAAAAAAAAAAAAAAAAAAAAAA&#10;AAAAAAAAAAAAAAAAAAACAQH6/f79vRWd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UnU/pDQUK0QAAADYAAAAAAAAAAAAAAAAAAAAAAAAAAAAAAAAAAAAAAAAAAAAAAAAAAAAA&#10;AAAAAAAAAAAAAAAAAAAAAAAAAAAAAAAAAAAAAAAAAAAAAAAAAAAAAAAAAAAAAAAAAAAAAAAAAAAA&#10;AAAAAAAAAAAAAAAAAAAAAAAAAAAAAAAAAAAA/f79Dv79/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7+fo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t9+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P8RAAAA&#10;AAAAAAAAAAAAAAAAAAAAAAAAAAAAAAAAAAAAAAAAAAAAAAAAAAAAAAAAAAAAAAAAAAAAAAAAAAAA&#10;AAAAAAAAAAAAAAAAAAAAAAAAAAAAAAAAAAAAAAAAAAAAAAAAAAAAAAAAAAAAAAAAAAAAAAAAAAAA&#10;AAAAAAAAAAAAAAAGAwa69/z5c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z5+QIBAfv+//8FAAAAAAAAAAAAAAAAAAAAAAAAAAAAAAAAAAAAAAAAAAAAAAAAAAAA&#10;AAAAAAAAAAAAAAAAAAAAAAAAAAAAAAAAAAAAAAAAAAAAAAAAAAAAAAAAAAAAAAAAAAAAAAAAAAAA&#10;AAAAAAAAAAAAAAAAAAAAAAAAAAAAAAAA/f/+BT6gYaYAAAB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0+vkAAAAAAAAAAAAAAAAAAAAAAAAAAAAAAAAAAAAA&#10;AAAAAAAAAAAAAAAAAAAAAAAAAAAAAAAAAAAAAAAAAAAAAAAAAAAAAAAAAAAAAAAAAAAAAAAAAAAA&#10;AAAAAAAAAAAAAAAAAAAAAAAAAAAAAAAAAAAAAAAAAAAAAAAAAAAAAID/fwAAAAAAAAAAAAAAAAAA&#10;AAAAAAAAAAAA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kVK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wA&#10;AAAAAAAAAAAAAAAAAAAAAAAAAAAAAAAAAAAAAAAAAAAAAAAAAAAAAAAAAAAAAAAAAAAAAAAAAAAA&#10;AAAAAAAAAAAAAAAAAAAAAAAAAAAAAAAAAAAAAAAAAAAAAAAAAAAAAAAAAAAAAAAAAAAAAAAAAAAA&#10;AAAAAAAAAAAAAQAA/vj8+U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KS5l0O7hrT/f8+R0AAAAAAAAAAAAAAAAAAAAAAAAAAAAAAAAAAAAAAAAAAAAAAAAA&#10;AAAAAAAAAAAAAAAAAAAAAAAAAAAAAAAAAAAAAAAAAAAAAAAAAAAAAAAAAAAAAAAAAAAAAAAAAAAA&#10;AAAAAAAAAAAAAAAAAAAAAAAAAAAAAAAAAAD+//4EAQABD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j7+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cGE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0AAAAD&#10;AAAAAAAAAAAAAAAAAAAAAAAAAAAAAAAAAAAAAAAAAAAAAAAAAAAAAAAAAAAAAAAAAAAAAAAAAAAA&#10;AAAAAAAAAAAAAAAAAAAAAAAAAAAAAAAAAAAAAAAAAAAAAAAAAAAAAAAAAAAAAAAAAAAAAAAAAAAA&#10;AAAAAAAAAQEB9////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AggADwYM3ff8+R0AAAAAAAAAAAAAAAAAAAAAAAAAAAAAAAAAAAAAAAAAAAAAAAAAAAAA&#10;AAAAAAAAAAAAAAAAAAAAAAAAAAAAAAAAAAAAAAAAAAAAAAAAAAAAAAAAAAAAAAAAAAAAAAAAAAAA&#10;AAAAAAAAAAAAAAAAAAAAAAAAAAAAAAAAAAAAAAAA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n+/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U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EDnfz//QMAAAAAAAAA&#10;AAAAAAAAAAAAAAAAAAAAAAAAAAAAAAAAAAAAAAAAAAAAAAAAAAAAAAAAAAAAAAAAAAAAAAAAAAAA&#10;AAAAAAAAAAAAAAAAAAAAAAAAAAAAAAAAAAAAAAAAAAAAAAAAAAAAAAAAAAAAAAAAAAAAAAAAAAAA&#10;AAAABwMG1ff8+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Cgr+BQME2wUDBDX7/fwLAAAAAAAAAAAAAAAAAAAAAAAAAAAAAAAAAAAAAAAAAAAAAAAAAAAA&#10;AAAAAAAAAAAAAAAAAAAAAAAAAAAAAAAAAAAAAAAAAAAAAAAAAAAAAAAAAAAAAAAAAAAAAAAAAAAA&#10;AAAAAAAAAAAAAAAAAAAAAAAAAAAAAAAAAAAA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75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Q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gMFH/z8/QAAAAAAAAAAAAAA&#10;AAAAAAAAAAAAAAAAAAAAAAAAAAAAAAAAAAAAAAAAAAAAAAAAAAAAAAAAAAAAAAAAAAAAAAAAAAAA&#10;AAAAAAAAAAAAAAAAAAAAAAAAAAAAAAAAAAAAAAAAAAAAAAAAAAAAAAAAAAAAAAAAAAAAAAAAAAAA&#10;BAID2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BwP8xFOYai6nXS/x/fQ2AAAAAAAAAAAAAAAAAAAAAAAAAAAAAAAAAAAAAAAAAAAAAAAAAAAAAAAA&#10;AAAAAAAAAAAAAAAAAAAAAAAAAAAAAAAAAAAAAAAAAAAAAAAAAAAAAAAAAAAAAAAAAAAAAAAAAAAA&#10;AAAAAAAAAAAAAAAAAAAAAAAAAAAA/wD/I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oIF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T++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78IAAAAAAAAAAAAAAAAAAAAAAA&#10;AAAAAAAAAAAAAAAAAAAAAAAAAAAAAAAAAAAAAAAAAAAAAAAAAAAAAAAAAAAAAAAAAAAAAAAAAAAA&#10;AAAAAAAAAAAAAAAAAAAAAAAAAAAAAAAAAAAAAAAAAAAAAAAAAAAAAAAAAAAAAAAAAAAHAwXvBQIE&#10;6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oU//&#10;AAAA/BEHDdgAAAA2AAAAAAAAAAAAAAAAAAAAAAAAAAAAAAAAAAAAAAAAAAAAAAAAAAAAAAAAAAAA&#10;AAAAAAAAAAAAAAAAAAAAAAAAAAAAAAAAAAAAAAAAAAAAAAAAAAAAAAAAAAAAAAAAAAAAAAAAAAAA&#10;AAAAAAAAAAAAAAAAAAAAAAAAAAAA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gR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P89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EgAAAAAAAAAAAAAAAAAAAAAAAAAA&#10;AAAAAAAAAAAAAAAAAAAAAAAAAAAAAAAAAAAAAAAAAAAAAAAAAAAAAAAAAAAAAAAAAAAAAAAAAAAA&#10;AAAAAAAAAAAAAAAAAAAAAAAAAAAAAAAAAAAAAAAAAAAAAAAAAAAAAAAAAAAAAAAYDBTNvlSXhyOd&#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EB9X0+/b0+/79DAAAAAAAAAAAAAAAAAAAAAAAAAAAAAAAAAAAAAAAAAAAAAAAAAAAAAAAAAAA&#10;AAAAAAAAAAAAAAAAAAAAAAAAAAAAAAAAAAAAAAAAAAAAAAAAAAAAAAAAAAAAAAAAAAAAAAAAAAAA&#10;AAAAAAAAAAAAAAAAAAAAAAAA/gAAAIcAAAB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b9+wAAAAAAAAAAAAAAAAAAAAAAAAAAAAAAAAAAAAAAAAAAAAAAAAAAAAAA&#10;AAAAAAAAAAAAAAAAAAAAAAAAAAAAAAAAAAAAAAAAAAAAAAAAAAAAAAAAAAAAAAAAAAAAAAAAAAAA&#10;AAAAAAAAAAAAAAAAAAAAAAAAAAAAAAAAAAAAAAAAAAAAAAAAAAAAAAAAAAAAAAAR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T79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wAAAAAAAAAAAAAAAAAAAAAAAAAAAAAA&#10;AAAAAAAAAAAAAAAAAAAAAAAAAAAAAAAAAAAAAAAAAAAAAAAAAAAAAAAAAAAAAAAAAAAAAAAAAAAA&#10;AAAAAAAAAAAAAAAAAAAAAAAAAAAAAAAAAAAAAAAAAAAAAAAAAAAAAAkEB+/0+vfMBAAB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JY&#10;naIup2JW5vbtMwAAAAAAAAAAAAAAAAAAAAAAAAAAAAAAAAAAAAAAAAAAAAAAAAAAAAAAAAAAAAAA&#10;AAAAAAAAAAAAAAAAAAAAAAAAAAAAAAAAAAAAAAAAAAAAAAAAAAAAAAAAAAAAAAAAAAAAAAAAAAAA&#10;AAAAAAAAAAAAAAAAAAAABgwFChr0+/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j+/AAAAAAAAAAAAAAAAAAAAAAAAAAAAAAAAAAAAAAAAAAAAAAAAAAAAAAAAAAA&#10;AAAAAAAAAAAAAAAAAAAAAAAAAAAAAAAAAAAAAAAAAAAAAAAAAAAAAAAAAAAAAAAAAAAAAAAAAAAA&#10;AAAAAAAAAAAAAAAAAAAAAAAAAAAAAAAAAAAAAAAAAAAAAAAAAAAA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T49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D/BgAAAAAAAAAAAAAAAAAAAAAAAAAAAAAAAAAA&#10;AAAAAAAAAAAAAAAAAAAAAAAAAAAAAAAAAAAAAAAAAAAAAAAAAAAAAAAAAAAAAAAAAAAAAAAAAAAA&#10;AAAAAAAAAAAAAAAAAAAAAAAAAAAAAAAAAAAAAAAAAAAAAAAAAAcFB+vt9/B5H51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cU&#10;CQ/R5/btM/8AAAAAAAAAAAAAAAAAAAAAAAAAAAAAAAAAAAAAAAAAAAAAAAAAAAAAAAAAAAAAAAAA&#10;AAAAAAAAAAAAAAAAAAAAAAAAAAAAAAAAAAAAAAAAAAAAAAAAAAAAAAAAAAAAAAAAAAAAAAAAAAAA&#10;AAAAAAAAAAAAAAAAAP///x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H08wAAAAAAAAAAAAAAAAAAAAAAAAAAAAAAAAAAAAAAAAAAAAAAAAAAAAAAAAAAAAAA&#10;AAAAAAAAAAAAAAAAAAAAAAAAAAAAAAAAAAAAAAAAAAAAAAAAAAAAAAAAAAAAAAAAAAAAAAAAAAAA&#10;AAAAAAAAAAAAAAAAAAAAAAAAAAAAAAAAAAAAAAAAAAAAAAAAAAAAAAAACw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H59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0GCuzw9/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PK2SYRu&#10;JadgTvf9+hQAAAAAAAAAAAAAAAAAAAAAAAAAAAAAAAAAAAAAAAAAAAAAAAAAAAAAAAAAAAAAAAAA&#10;AAAAAAAAAAAAAAAAAAAAAAAAAAAAAAAAAAAAAAAAAAAAAAAAAAAAAAAAAAAAAAAAAAAAAAAAAAAA&#10;AAAAAAAAAAAAAPr++x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Lz8wAAAAAAAAAAAAAAAAAAAAAAAAAAAAAAAAAAAAAAAAAAAAAAAAAAAAAAAAAAAAAAAAAA&#10;AAAAAAAAAAAAAAAAAAAAAAAAAAAAAAAAAAAAAAAAAAAAAAAAAACA/38AAAAAAAAAAAAAAAAAAAAA&#10;AAAAAAAAAAAAAAAAAAAAAAAAAAAAAAAAAAAAAAAAAAAAAAAAAAAAAAAAAAAXF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7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J9P/wAA&#10;APUSCA3p9/36FAAAAAAAAAAAAAAAAAAAAAAAAAAAAAAAAAAAAAAAAAAAAAAAAAAAAAAAAAAAAAAA&#10;AAAAAAAAAAAAAAAAAAAAAAAAAAAAAAAAAAAAAAAAAAAAAAAAAAAAAAAAAAAAAAAAAAAAAAAAAAAA&#10;AAAAAAAAAAAAAAAA/P79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6fPtAAAAAAAAAAAAAAAAAAAAAAAAAAAAAAAAAAAAAAAAAAAAAAAAAAAAAAAAAAAAAAAA&#10;AAAAAAAAAAAAAAAAAAAAAAAAAAAAAAAAAAAAAAAAAAAAAAAAAAAAAAAAAAAAAAAAAAAAAAAAAAAA&#10;AAAAAAAAAAAAAAAAAAAAAAAAAAAAAAAAAAAAAAAAAAAAAAAAAAAAAAAAI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v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AQL6/f795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ChLj7vjzKwAAAAAAAAAAAAAAAAAAAAAAAAAAAAAAAAAAAAAAAAAAAAAAAAAAAAAAAAAAAAAAAAAA&#10;AAAAAAAAAAAAAAAAAAAAAAAAAAAAAAAAAAAAAAAAAAAAAAAAAAAAAAAAAAAAAAAAAAAAAAAAAAAA&#10;AAAAAAAAAAAA/wD/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Pn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fz5&#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gTyuVaRiC6e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KBQj5&#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0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6/D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NBwvVBwEG9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JBQ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fz3/PnQCAAE7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y+vX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r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R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J2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CA9rz+vZwH51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0BQME9fv9/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v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v+/C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UpOfMaljVOn07S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S8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gDnAf8AygAAAC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Sg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n1D0AgEB5AMBAvP9//4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kAAAAAAAAAAAAAAAAAAAAA&#10;AAAAAAAAAAAAAAAAAAAAAAAAAAAAAAAAAAAAAAAAAAAAAAAAgP9/AAAAAAAAAAAAAAAAAAAAAAAA&#10;AAAAAAAAAAAAAAAAAAAAAAAAAAAAAAAAAAAAAAAAAAAAAAAAAAAAAAAAAAAAAAAAAAAAAAAAAAAA&#10;AAAAAAAAAAAAAAAAAAAAAAAAAAAAAA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KSph6DwYM1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OAwgA/wD/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sl/+8fr00wEAAP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h/8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P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D/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P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f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gAAAAAAAAAAAAAAAAAAAAAAAAAAAAAAAAAAAAAAAAAAAAAAAAAAAAAA&#10;AAAAAAAAAAAAAAAAAAAAAAAAAAAAAAAAAAAAAAAAAAAAAAAAAAAAAAAAAAAAAAAAAAAAAAAAAAAA&#10;AAAAAAAAAAAAAAYCBe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FC+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AAAAAAAAAAAAAAAAAAAAAAAAAAAAAAAAAAAAAAAAAAAAAAA&#10;AAAAAAAAAAAAAAAAAAAAAAAAAAAAAAAAAAAAAAAAAAAAAAAAAAAAAAAAAAAAAAAAAAAAAAAAAAAA&#10;AAAAABEHDN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QAAAAAAAAAAAAAAAAAAAAAAAAAAAAAAAAAAAAAAAAAAAAAAAAAA&#10;AAAAAAAAAAAAAAAAAAAAAAAAAAAAAAAAAAAAAAAAAAAAAAAAAAAAAAAAAAAAAAAAAAAAAAAAAAAA&#10;AAAAAAAAAAAAAAAAAAAAAP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3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QPxAAAAAAAAAAAAAAAAAAAAAAAAAAAAAAAAAAAAAAAAAAAAAAAA&#10;AAAAAAAAAAAAAAAAAAAAAAAAAAAAAAAAAAAAAAAAAAAAAAAAAAAAAAAAAAAAAAAAAAAAAAAAAAAA&#10;AAAAAAAAAAAAAAAA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EAAAAAAAAAAAAAAAAAAAAAAAAAAAAAAAAAAAAAAAAAAAAAAAAAAAAAAAAAAAAAAAA&#10;AAAAAAAAAAAAAAAAAAAAAAAAAAAAAAAAAAAAAAAAAAAAAAAAAAAAAAAAAAAAAAAAAAAAAAAAAAAE&#10;AgP3AgEB8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gPXAAAAAAAAAAAAAAAAAAAAAAAAAAAAAAAAAAAAAAAAAAAAAAAAAAAA&#10;AAAAAAAAAAAAAAAAAAAAAAAAAAAAAAAAAAAAAAAAAAAAAAAAAAAAAAAAAAAAAAAAAAAAAAAAAAAA&#10;AAAAAAAAAAAAAAAA/wAA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AAAAAAAAAAAAAAAAAAAAAAAAAAAAAAAAAAAAAAAAAAAAAAAAAAAAA&#10;AAAAAAAAAAAAAAAAAAAAAAAAAAAAAAAAAAAAAAAAAAAAAAAAAAAAAAAAAAAAAAAAAAAAAAAYCBLd&#10;xU6Qo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BAb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f7RAgUG&#10;5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HrAwED9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o9e3gFJ9P9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W5twAQEA5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B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7AAEDAAAB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AXDBOj5WOx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leqwM8&#10;pmSl/v/9G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y+fVJN6pniuVjsQ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IDkDSpYL7x+PNR&#10;/v//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0yZAgsECLcAAAAAAAAAAAAAAAAAAAAA&#10;AAAAAAAAAAAAAAAAAAAAAAAAAAAAAAAAAAAAAAAAAAAAAAAAAAAAAAAAAAAAAAAAAAAAAAAAAAAA&#10;AAAAAAAAAAAAAAAAAAAAAAAAAAAAAAAAAAAAAAAAAAAAAAD3+/gT5/XrZyqlW7sEAgO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lf&#10;sQkDAwAOBwEAEQEAAAZLsnRV+Pz6CPz+/QX+/v0C+v78DfL79h73/Pgm/v/+E/P59Q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76Av7//yQAAAAAAAAAAAAAAAAAAAAAAAAA&#10;AAAAAAAAAAAAAAAAAAAAAAAAAAAAAAAAAAAAAAAAAAAAAAAAAAAAAAAAAAAAAAAAAAAAAAAAAAAA&#10;AAAAAAAAAAAAAAAAAAAAAAAAAAAAAAAAAAAAAAAAAAAAAAAA/f79CvH49EEAAABBAgEBXQsFCtAM&#10;BAjhBwMF9AEBAv0IBAf3BwME97VOjJ//AAD2/wAA/P3/APn9/QD3I6F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P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UnU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QKf&#10;CQMHIv4A/ioBAQIL+/77Bvz9/AP/AAAAAAAAAAAAAAAAAAAAAAAAAAAAAAAAAAAAAAAAAAAAAAAA&#10;AAAAAAAAAAAAAAAAAAAAAAAAAAAAAAAAAAAAAAAAAAAAAAAAAAAAAAAAAAAAAAAAAAAAAAAAAAAA&#10;AAAAAAAAAAAAAAAAAAAAAAAAAAAAAAAAAAAAAAAAAAAAAAAAAAAAAAAAAA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QKcAQAAVP3//g8AAAAAAAAAAAAAAAAA&#10;AAAAAAAAAAAAAAAAAAAAAAAAAAAAAAAAAAAAAAAAAAAAAAAAAAAAAAAAAAAAAAAAAAAAAAAAAAAA&#10;AAAAAAAAAAAAAAAAAAAAAAAAAAAAAAAAAAAAAAAAAAAAAAAAAAAAAAAAAAAAAAAAAAAAAAAAAAAA&#10;AAAAAAAAAAAAAAAAAAAAAAADAgP+AwED9wIBAfQHAwbsBAED27dEjVc2tGP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sXLEAAAAAAAAAAAAAAAAAAAAAAAAAAAAA&#10;AAAAAAAAAAAAAAAAAAAAAAAAAAAAAAAAAAAAAAAAAAAAAAAAAAAAAAAAAAAAAAAAAAAAAAAAAAAA&#10;AAAAAAAAAAAAAAAAAAAAAAAAAAAAAAAAAAAAAAAAAAAAAAAAAAAAAAAAAAAAAAAAAAAAAAAAAAAA&#10;AAAAAAAAAAAAAA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gDBp37/vxP9fz3&#10;E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Y/f//DwAAAAAAAAAAAAAAAAAAAAAAAAAA&#10;AAAAAAAAAAAAAAAAAAAAAAAAAAAAAAAAAAAAAAAAAAAAAAAAAAAAAAAAAAAAAAAAAAAAAAAAAAAA&#10;AAAAAAAAAAAAAAAAAAAAAAAAAAAAAAAAAAAAAAAAAAAAAAAAAAAAAAAAAAAAAAAAAAAAAAAAAAAA&#10;AAAAAAAAAAAAAAAAAAD9/v0C/QD9CwAAAAv4/PkXAAAAKj23ac8IAwar+P36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2GOtAej07QHs9fIAVLR0wwAAABcAAAAaAAAACfj9+v8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nAAAAAAAAAAAAAAAAAAAAAAAAAAAAAAAAAAAA&#10;AAAAAAAAAAAAAAAAAAAAAAAAAAAAAAAAAAAAAAAAAAAAAAAAAAAAAAAAAAAAAAAAAAAAAAAAAAAA&#10;AAAAAAAAAAAAAAAAAAAAAAAAAAAAAAAAAAAAAAAAAAAAAAAAAAAAAAAAAAAAAAAAAAAAAAAAAAAA&#10;AAAAAAAAAAAAAAAAAAAAAAAAAAAAAAAAAAAAAAAAAfn9+ioCAQF2AAAAewAAAOkBAAHPAAAABrlV&#10;lkkVDA8ADgIK/yOdU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fn0Dk2vcLj4/PogAQAAFf8AAAMAAAAAAAAAAAAAAAEAAAAAAAAAAAAAAAAA&#10;AAAAAAAAAAAAAAAAAAAAAAAAAAAAAAAAAAAAAAAAAAAAAAAAAAAAAAAAAAAAAAAAAAAAAAAAAAAA&#10;AAAAAAAAAAAAAAAAAAAAAAAAAAAAAAAAAAAAAAAAAAAAAAAAAAAAAAAAAAAAAAAAAAAAAAAAAAAA&#10;AAAAAAAAAAAAAAAAAAAAAAAAAAAAAAAAAAAAAAAAAAAAAAAAAAAAAAAAAAAAAgEB7P7//x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UnU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xdrgQAAwMIJqdc&#10;Zfv+/Bz8/v0vAAABI/j9+h//AP8BAAAAAAAAAAAAAAAAAAAAAAAAAAAAAAAAAAAAAAAAAAAAAAAA&#10;AAAAAAAAAAAAAAAAAAAAAAAAAAAAAAAAAAAAAAAAAAAAAAAAAAAAAAAAAAAAAAAAAAAAAAAAAAAA&#10;AAAAAAAAAAAAAAAAAAAAAAAAAAAAAAAAAAAAAAAAAAAAAAAAAAAAAAAAAAAAAAAAAAAAAAAAAAAA&#10;AAAAAAAAAAAAAAAAAAAAAAAAAAAAAAAAAAAAAAAAAAAAAAAAAAAAAAAAAAAAAAcDBaX5/ft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GAgX2&#10;CwQI2Pz//dwEAQPZBwMF4dRan6wA/wD3FJ5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sXLEAAAAAAAAAAAAAAAAAAAAAAAAAAAAAAAAAAAAAAAAAAAAA&#10;AAAAAAAAAAAAAAAAAAAAAAAAAAAAAAAAAAAAAAAAAAAAAAAAAAAAAAAAAAAAAAAAAAAAAAAAAAAA&#10;AAAAAAAAAAAAAAAAAAAAAAAAAAAAAAAAAAAAAAAAAAAAAAAAAAAAAAAAAAAAAAAAAAAAAAAAA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esYYP7/vxH8/n1Lv8A&#10;A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7//0ffY7EQIZ1P8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6/vsK+vr7&#10;MgAAADIAAAAADAcK4DivbVG2UZNsAAAA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lY7AEEwkPh/n9+0zy+fUx/w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RJJrm9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Pn2IOf060FDrGihFwsTiudjsRnsYbE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nlPPAAAAIP3//Q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wIKBQk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X69wr1+vc+AwECNSijW04SCQ/FCQQHyff8+Z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ChF49/36TfT59jP9//0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wbz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UnU8AAAAAAAAAAAAAAAAAAAAAAAAAAAAAAAAA&#10;AAAAAAQCA7b8/v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CfH69Cfx+vQnEAgNJwYDBRHx+fSJAAAAAAAAAAAAAAAAAAAAAAAAAAAA&#10;AAAAAAAAAAAAAAAAAAAAAAAAAAAAAAAAAAAAAAAAAAAAAAAAAAAAAAAAAAAAAAAAAAAAAAAAAAAA&#10;AAAAAAAAAAAAAAAAAAAAAAAAAAAAAAAAAAAAAID/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GOxAfP9+gcloliZ/f7+NO748hr8/v0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P79g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OlW+QAAAAAAAAAAAAAAAAAAAAAAAAAAAAAAAeTlSdsEBB6NHBvOfAD/APrk5j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N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PM7BQMFKAYCBEkFAgTF4V+phwD+AP4A/P/6FKNQ&#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59S&#10;iyymXsP9/v5Y/wD/Kvz+/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T69g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OJz5OUy9gAB5g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F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7E/r+/D/8//1rNq1qpvQC/TX9BQA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xjsQL/AAAN+wD/CDSpZGr1+/g09/z5NfX6&#10;9x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H69B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TlTPQAAAAAHBu7FQD/&#10;CvLk5jv6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5/fsP4vLoSE6zdhUTBg7C62OxigAAAPAV&#10;nU/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AAn1AP8nSLN1l/P692Dx+fRK+v37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v9+h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OVF6wAB/B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79BdLq3DjU7t5TQ7J0ivkAAB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2CxDz+xcIJLsnOG4PHmQPP69R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7//wULBQm32GOx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TlP+UcG8Yh&#10;HBfL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CA5ABAAD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r9vAj2u/hUzSpY6EUCRCB32Ov&#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sY7EIPq9wguj27U7u+PI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5/fs7NqRbigAAAG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BumBeTl&#10;WvsAAAAAAAAAAAAAAAAAAAAAAAAAAAAAAAAAAAAAAAAAAAAAAAAAAAAAAAAAAAAAAADk5TreAQEF&#10;3xwXzigAAgD/AAEA/eTmMv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CAyD8/v0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z6D+j07EoEAgM6KqFYKgMC&#10;A8z9/v2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FjsQ45rm2R3/LmWO748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vwN+v37I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TAAAAAAAA&#10;AAAAAAAAAAAAAAAAAAAAAAAAAAAAAAAAAAAAAAAAAAAAAAAAAAAAAAAAAAAAAAAAAAAA///7IeTp&#10;MvkAAucyAAHy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v0Q9/z5VAUCA1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Y7EC&#10;4WOxETWnYaTg8eZa9/z5F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8L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xwbuTUAAAAA&#10;AAAAAAAAAAAAAAAAAAAAAAAAAAAAAAAAAAAAAAAAAAAAAAAAAAAAAAAAAAAAAAAAAAAAAAAAAADk&#10;5UvIAAD2IhwZxg4cF84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7//x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j8+jQBAAD3&#10;BQIEtBAHDHDsY7E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vp2NfAgQE&#10;Ver27kg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D/C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K/gABB9oAAAAAAAAA&#10;AAAAAAAAAAAAAAAAAAAAAAAAAAAAAAAAAAAAAAAAAAAAAAAAAAAAAAAAAAAAAAAAAAAAAAAAAAAA&#10;5OVKyRwbzjoA/QDWAAAA8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w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I+/78&#10;SwMBAwYqpl/vAAAAoQAAAAAAAAAAAAAAAACA/3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xjsQr6AAAUNqllbAEBASrj&#10;8uh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QL1/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k5jP/AAAA8hwbvBPk&#10;5UTtAAAAAAAAAAAAAAAAAAAAAAAAAAAAAAAAAAAAAAAAAAAAAAAAAAAAAAAAAAAAAAAAAAAAAAAA&#10;AAAAAAAA5OUyxgAAAPwcGccc5Oc56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fjxRRIIDvoPBwsY8fn1i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FKxAgD8ABlAtHCV5vXsQ/7//g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gXI/P7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EgEFBSHG&#10;+/vfOgAAAAAAAAAAAAAAAAAAAAAAAAAAAAAAAAAAAAAAAAAAAAAAAAAAAAAAAAAAAAAAAAAAAAAA&#10;AAAAAAAAAAAAAATk5znnHBTOEgAFAPIAAvwA/wD1/+XlQ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BPOAQACAAEABQAB5OYy/AAAAAAAAAAAAAAAAAAAAAD/95cI/wYB/AIDaP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ED4Pz//R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748ksCAQE+BAIDIfz+/W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qXbEI9wwAJTqxbpLc7uBE/v/+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UIEcsGAwT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PUXFqhiAAAA&#10;AAAAAAAAAAAAAAAAAAAAAAAAAAAAAAAAAAAAAAAAAAAAAAAAAAAAAAAAAAAAAAAAAAAAAAAAAAAA&#10;AAAAAAAAAAAAAAAB5Owy7+TnMv0AAPApAf8IC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t&#10;CuTrMv3k5jL8AAAAAAAAAAAAAAAAAAAAAAAAAAABCWn4AgN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EB5QMBA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N/v/+XA0GCo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WCxAeRdrwj9BQAbU7t6g93x5ET+//8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AQL/BgME/gcDBv0JBAf9CQQH/QcDBv4EAgP/BAIE/wcDBv0EAgP/BAIE/wcEBv0JBAf9AwEC&#10;/wEAAf8FAgT0GwsWxxkNFc/QXKS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XmMvjk5TfZAAAAAAAA&#10;AAAAAAAAAAAAAAAAAAAAAAAAAAAAAAAAAAAAAAAAAAAAAAAAAAAAAAAAAAAAAAAAAAAAAAAAAAAA&#10;AAAAAAAAAAAAAAAAAAAAAADk5UbUAPwFHBsVzgkZFs4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wbyAEcG8AJ5OdF9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FqoaxoLFboNBAreAAAAAAAAAAABAAAABwMF/goFCP0H&#10;Awb+BQMF/gYDBf4HAwb+CQQI/QcEBv0HAwb+BQMF/gQCA/8DAQ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C/r9/FgOBgtv7Fus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MAAzqtaJD2/fk87vbwKg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foEAgP0CwQI4QkEB+4J&#10;BAjyqUOFmAMDBAADBQUAAQIDAPwAAQD8/v8AA/77AAr88wD7/f4A/wMBAAMHBwD8AAEB9Pb3//z5&#10;+u8HBgbrDw0Q+w8HCfgC/wD1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Bu4HOTlSOQA&#10;AAAAAAAAAAAAAAAAAAAAAAAAAAAAAAAAAAAAAAAAAAAAAAAAAAAAAAAAAAAAAAAAAAAAAAAAAAAA&#10;AAAAAAAAAAAAAAAAAAAAAAAA5Oo01xwZzi8D/Q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Qbk5UP2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AYC9b9SlGY3qWN+DwILEwcCBQ0JBAcDrEiCkwQEBP8BAf8A&#10;/wAAAAIC/wABARAA//4EAP///AD///4A/vz7APv9+wBavXxo+v37Cvv+/Ab8/vwJ9/36Evj9+hz+&#10;//4J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n9+if/AP9wIKpdDQAAAI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rY7EHMaplg/L79kLy+PQ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QMCA+79/v39/wAAGQAAAAAAAAAAAAAAAP8A/wD7/vwA8Pr0APD69AAAAAAA&#10;Na9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I9xwbqjvk5VbF&#10;AAAAAAAAAAAAAAAAAAAAAAAAAAAAAAAAAAAAAAAAAAAAAAAAAAAAAAAAAAAAAAAAAAAAAAAAAAAA&#10;AAAAAAAAAAAAAAAAAAAAAAAAAOTnMtEAAAH7HBjDFOToPf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BnKC+TlN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51P+wAAAO0AAABvAAAAAAAAAAAAAAAANaxnAAAAAAAAAAAAAAAA&#10;AAAAAAAAAAAAAAAAAAAAAAAAAAAAAAAAAAAAAAAAAAC6AAAAAAAAAAAAAAAAAAAAAAAAAAAAAAAA&#10;AAAAAAAAAAAAAAAAAQAA4gUDBQL6/fs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6/fsg////ZA8GC/7x+vW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xd&#10;sQE8rm1z9fz4TfL49C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B/gsF&#10;CN4GAwWzBwQGl9lgqSHrY7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4M8AAAFNIcG7Y4AAAA&#10;AAAAAAAAAAAAAAAAAAAAAAAAAAAAAAAAAAAAAAAAAAAAAAAAAAAAAAAAAAAAAAAAAAAAAAAAAAAA&#10;AAAAAAAAAAAAAAAAAAAAAAAAAAAAAP8F5Og98RwYwAMAAAAAGxTO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G80BHBvOAQAAAAAcFs4D5eg3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2OxHwUCBJQUCRClDAYK5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8H/P79noHAwW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Og0/gAAAPQcGsPbAAAB/AAA&#10;/wQAAAAAAAAAAAAAAAAAAAAAAAAAAAAAAAAAAAAAAAAAAAAAAAAAAAAAAAAAAAAAAAAAAAAAAAAA&#10;AAAAAAAAAAAAAAAAAAAAAAAAAAAAAAAAAOToQPwAAAAAAQXwIhsZxeTl5zv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wbtRfk5TPoAAAAAAAAAADk6jIAAAAAAAAAAAAAAAAAAAAAAAAAAAAAAAAAAAAAAAAA&#10;AAAAAAAAAAAAAAAAAAAcErsyAAgJ3uTmP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NjsQEA/wAGOq5sdfv9/ELp9u43&#10;AAAAAAAAAAAAAAAAAAAAAAAAAAAAAAAAAAAAAAAAAAAAAAAAAAAAAAAAAAAAAAAAAAAAAAAAAAAA&#10;AAAAAAAAAAAAAAAAAAAAAAAAAAAAAAAAAAAAAAAAAAAAAAAAAAAAAAAAAAAAAAAAAAAAAAAAAAAA&#10;AAAAAAAAAAAAAAAAAAAAAAAAAAAAAAAAAAAAAAAAAAAAAAAAAAAAAAAAAAAAAAAAAAAAAAAAAAAA&#10;AAAAAAAAAAAAAAAAAAAAAAAAAAD/GQwSwvD49ce8S4d6CwkIAQcEBgAEAQb///z+ACadWf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k5j3uHBnOEAAAAC/k&#10;5zLFAAAAAAAAAAAAAAAAAAAAAAAAAAAAAAAAAAAAAAAAAAAAAAAAAAAAAAAAAAAAAAAAAAAAAAAA&#10;AAAAAAAAAAAAAAAAAAAAAAAAAAAAAAAAAAAAAAAA5OdC3gAAAf0cGs0J5OYz+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GM4D&#10;AAPtDuTlRegAAAAAAAAAAAAAAAAAAAAAAAAAAAAAAAAAAAAAAAAAAAAAAAAAAAAAAAAAAAAAAAAA&#10;AAAAAAAAABwXzjMA+ADV5OYy+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gAABUmsZ4/z+fVA7/nzKQAA&#10;AAAAAAAAAAAAAAAAAAAAAAAAAAAAAAAAAAAAAAAAAAAAAAAAAAAAAAAAAAAAAAAAAAAAAAAAAAAA&#10;AAAAAAAAAAAAAAAAAAAAAAAAAAAAAAAAAAAAAAAAAAAAAAAAAAAAAAAAAAAAAAAAAAAAAAAAAAAA&#10;AAAAAAAAAAAAAAAAAAAAAAAAAAAAAAAAAAAAAAAAAAAAAAAAAAAAAAAAAAAAAAAAAAAAAAAAAAAA&#10;AAAAAAAAAAAAAAAAAAAABQID2hIIDrvOV5qAGZ1U7Duxcg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D2AP/+&#10;1hwTxzjk7TnIAAAAAAAAAAAAAAAAAAAAAAAAAAAAAAAAAAAAAAAAAAAAAAAAAAAAAAAAAAAAAAAA&#10;AAAAAAAAAAAAAAAAAAAAAAAAAAAAAAAAAAAAAAAAAAAAAAAAAAD/A+TmNPgcF84E5Ok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5Rjk5U3kAAAAAAAAAAAAAAAAAAAAAAAAAAAAAAAAAAAAAAAAAAAAAAAAAAAAAAAAAAAAAAAAAAAA&#10;AAAAAAAcGLYuAAEA4eTxMv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kY7EKMKdhk/r9+j3y+fQlAAAAAAAAAAAA&#10;AAAAAAAAAAAAAAAAAAAAAAAAAAAAAAAAAAAAAAAAAAAAAAAAAAAAAAAAAAAAAAAAAAAAAAAAAAAA&#10;AAAAAAAAAAAAAAAAAAAAAAAAAAAAAAAAAAAAAAAAAAAAAAAAAAAAAAAAAAAAAAAAAAAAAAAAAAAA&#10;AAAAAAAAAAAAAAAAAAAAAAAAAAAAAAAAAAAAAAAAAAAAAAAAAAAAAAAAAAAAAAAAAAAAAAAAAAAA&#10;AAAAAAoGCeUKBAe47PbwZOn27wAZn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k6TL/AAAA8BwU&#10;ztwAAAH9AAD/AwAAAAAAAAAAAAAAAAAAAAAAAAAAAAAAAAAAAAAAAAAAAAAAAAAAAAAAAAAAAAAA&#10;AAAAAAAAAAAAAAAAAAAAAAAAAAAAAAAAAAAAAAAAAAAAAAAAAAAA/wLl6jPyHBvCEeTlPv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wXyQ4A//0K5Oo65+TmTQAA&#10;AAAAAAAAAAAAAAAAAAAAAAAAAAAAAAAAAAAAAAAAAAAAAAAAAAAAAAAAAAAAAAAAAAAAAAAAAAAA&#10;AAAAAwrf5OUy9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XnU/1AAAAhgAAAAAAAAAAAAAA&#10;ABQJD5bz+vdT+f36FgAAAAAAAAAAAAAAAAAAAAAAAAAAAAAAAAAAAAAAAAAAAAAAAAAAAAAAAAAA&#10;AAAAAAAAAAAAAAAAAAAAAAAAAAAAAAAAAAAAAAAAAAAAAAAAAAAAAAAAAAAAAAAAAAAAAAAAAAAA&#10;AAAAAAAAAAAAAAAAAAAAAAAAAAAAAAAAAAAAAAAAAAAAAAAAAAAAAAAAAAAAAAAAAAAAAAAAAAAA&#10;AAAAAAAAAAAAAAAAAAAAAAAA/f/+Efz+/FARBw3z21CklBSpT/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O4c&#10;G8YVAAAAAAAAAAAAAAAAAAAAAAAAAAAAAAAAAAAAAAAAAAAAAAAAAAAAAAAAAAAAAAAAAAAAAAAA&#10;AAAAAAAAAAAAAAAAAAAAAAAAAAAAAAAAAAAAAAAAAAAAAAAAAAD///8M5OU++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Bu6BeTpN/Hk6jrnAAAAAAAAAAAAAAAA&#10;AAAAAAAAAAAAAAAAAAAAAAAAAAAAAAAAAAAAAAAAAAAAAAAAAAAAAAAAAAAAAAAAAAAAABwbvwwA&#10;AAX2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hZ&#10;onAMBQiUAwEC2gEAAP4AAAAAAAAAAAAAAAAAAAAAAAAAAAAAAAAAAAAAAAAAAAAAAAAAAAAAAAAA&#10;AAAAAAAAAAAAAAAAAAAAAAAAAAAAAAAAAAAAAAAAAAAAAAAAAAAAAAAAAAAAAAAAAAAAAAAAAAAA&#10;AAAAAAAAAAAAAAAAAAAAAAAAAAAAAAAAAAAAAAAAAAAAAAAAAAAAAAAAAAAAAAAAAAAAAAAAAAAA&#10;AAAAAAAAAAAAAAAAAAAAAAAAAPX7+DUFAwRFAAj/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8AAAAAAAAAAAAAAAAAAAAAAAAA&#10;AAAAAAAAAAAAAAAAAAAAAAAAAAAAAAAAAAAAAAAAAAAAAAAAAAAAAAAAAAAAAAAAAAAAAAAAAAAA&#10;AAAAAAAAAAAAAAAAAAAAAAAAAAAAAAAAAAAAAAAAAAAAAAAAAAAAAAAAAAAAAAAAAAAAAAAAAAAA&#10;AAAAAAAAAAAAAAAAAAAAAAAAAAAAAAAAAAAAAAAAAAAAAAAAAAAAAAAAAAAAAAAAAAAAAAAAAAAA&#10;AAAAAAAAAAAAAAAA9v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sY7EAAAAAAAAAAAAAAAAAAAAAAAAAAAAAAAAAAAAAAAAAAADk5T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AAAAAAAAAAAAAAAAAAAAAAAAAAAAAAAAAAAAAAAAAAAAAAAAAAAAAAAAAAAAAAAAAA&#10;AAAAAAAAAAAAAAAAAAAAAAAAAAAAAAAAAAAAAAAAAAAAAAAAAAAAAAAAABkauSYDAfzh5OVL+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G7YK5OVK9QAAAAAAAAAAAAAAAAAAAAAAAAAAAAAA&#10;AAAAAAAAAAAAAAAAAAAAAAAAAAAAAAAAAAAAAAAAAAAAAAAAAAAAAAAAAAAAHBm8DuTnRPMAAAAA&#10;AAAAAAAAAAAAAAAAAAAAAAAAAAAAAAAAAAAAAAAAAAAAAAAAAAAAAAAAAAAAAAAAAAAAAAAAAAAA&#10;AAAAAAAAAAAAAAAAAAAAAAAAABwbz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fmSNnk5Uv5HBu/CRwbwQgc&#10;G8g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BbOAQAAAP7k5Ur1AAAAAAAAAAAAAAAAAAAAAAAAAAAAAAAAAAAAAAAA&#10;AAAAAAAAAAAAAAAAAAAAAAAAAAAAAAAAAAAAAAAAAAAAAAAAAAAcFs4G5OdE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r+/G/aU59OIw0XfxMIDdEAAAAAAAAAAAAAAAAAAAAAAAAAAAAAAAAAAAAAAAAAAAAAAAAA&#10;AAAAAAAAAAAAAAAAAAAAAAAAAAAAAAAAAAAAAAAAAAAAAAAAAAAAAAAAAAAAAAAAAAAAAAAAAAAA&#10;AAAAAAAAAAAAAAAAAAAAAAAAAAAAAAAAAAAAAAAAAAAAAAAAAAAAAAAAAAAAAAAAAAAAAAAAAAAA&#10;AAAAAAAAAAAAAAAAAAAAAAD7/vwM7PfwTVW3gGvsY7EI7GOw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gQAEgwHC1jr+fE6AAAAAAAAAAAAAAAAAAAAAAAAAAAAAAAAAAAAAAAAAAAA&#10;AAAAAAAAAAAAAAAAAAAAAAAAAAAAAAAAAAAAAAAAAAAAAAAAAAAAAAAAAAAAAAAAAAAAAAAAAAAA&#10;AAAAAAAAAAAAAAAAAAAAAAAAAAAAAAAAAAAAAAAAAAAAAAAAAAAAAAAAAAAAAAAAAAAAAAAAAAAA&#10;AAAAAAAAAAAAAAAAAAAAAAAMBAnxEAcMyRMIDqINBQqnwVGSmBSgT/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AA&#10;AAAAAAAAAAAAAAAAAAAAAAAAAAAAAAAAAAAAAAAAAAAAAAAAAAAAAAAAAAAAAAAAAAAAAAAAAAAA&#10;AAAAAAAAAAAAAAAAAAAAAAAAAAAAAAAAAAAAAAAAAAAAAAAAAAAA/wEAAAAA5OVB9gD/BDMA+wY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D0CgAAAAEAAAAAAAAAAAAAAAAAAAAAAAAAAAAAAAAAAAAAAAAAAAAAAAAA&#10;AAAAAAAAAAAAAAAAAAAAAAAAAAAAAAAAAAAAAAAB/xwayQ/k6jL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UpFP+w1SUlgUCBbcQBwyoDwYLzAYCBfcAAAAAAAAAAAAAAAAAAAAAAAAAAAAAAAAAAAAA&#10;AAAAAAAAAAAAAAAAAAAAAAAAAAAAAAAAAAAAAAAAAAAAAAAAAAAAAAAAAAAAAAAAAAAAAAAAAAAA&#10;AAAAAAAAAAAAAAAAAAAAAAAAAAAAAAAAAAAAAAAAAAAAAAAAAAAAAAAAAAAAAAAAAAAAAAAAAAAA&#10;AAAAAAAAAAAAAAAAAAAAAAAA7vnzIMnr2HNDsnSF+gAB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xhsQH0Av4MOKllmu328EEAAAAAAAAAAAAAAAAAAAAAAAAAAAAAAAAAAAAAAAAAAAAAAAAAAAAA&#10;AAAAAAAAAAAAAAAAAAAAAAAAAAAAAAAAAAAAAAAAAAAAAAAAAAAAAAAAAAAAAAAAAAAAAAAAAAAA&#10;AAAAAAAAAAAAAAAAAAAAAAAAAAAAAAAAAAAAAAAAAAAAAAAAAAAAAAAAAAAAAAAAAAAAAAAAAAAA&#10;AAAAAAAAAAAAACMKGcItER/BnD92ixSmUvMAAAAAFZ1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BrOIeTmMuIA&#10;AAAAAAAAAAAAAAAAAAAAAAAAAAAAAAAAAAAAAAAAAAAAAAAAAAAAAAAAAAAAAAAAAAAAAAAAAAAA&#10;AAAAAAAAAAAAAAAAAAAAAAAAAAAAAAAAAAAAAAAAAAAAAAAAAAAAAAAAAAAAAOTmO8QcFcw6HBjN&#10;+f8CAPLl5j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wUygEAAv4O5Oo48AAAAAAAAAAAAAAAAAAAAAAAAAAAAAAAAAAAAAAAAAAAAAAAAAAAAAAAAAAA&#10;AAAAAAAAAAAAAAAAAAAAAAAAAAAcGM40AP4A1+TmMv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51S+AAAAHkAAAAA7F2wDVS5foDX8OJE6frwLgAAAAAAAAAAAAAAAAAAAAAAAAAAAAAA&#10;AAAAAAAAAAAAAAAAAAAAAAAAAAAAAAAAAAAAAAAAAAAAAAAAAAAAAAAAAAAAAAAAAAAAAAAAAAAA&#10;AAAAAAAAAAAAAAAAAAAAAAAAAAAAAAAAAAAAAAAAAAAAAAAAAAAAAAAAAAAAAAAAAAAAAAAAAAAA&#10;AAAAAAAAAAAAAAAAAAAAAAAAAPj8+RLy+fU9/QAAIexjsd7/8fz0FaxT/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36RsbshwAAAAA&#10;AAAAAAAAAAAAAAAAAAAAAAAAAAAAAAAAAAAAAAAAAAAAAAAAAAAAAAAAAAAAAAAAAAAAAAAAAAAA&#10;AAAAAAAAAAAAAAAAAAAAAAAAAAAAAAAAAAAAAAAAAAAAAAAAAAAAAAAAAAAAAADk6zTGAAPxLAAB&#10;+g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Ts&#10;Nv7k6jjwAAAAAAAAAAAAAAAAAAAAAAAAAAAAAAAAAAAAAAAAAAAAAAAAAAAAAAAAAAAAAAAAAAAA&#10;AAAAAAAAAAAAAAAAABwbtS4A/wDZAP4A9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8AAAAAAAAAAAAAAAAAAAAAAAAAAAAAAAAAAAAAAAAAAAAA&#10;AAAAAAAAAAAAAAAAAAAAAAAAAAAAAAAAAAAAAAAAAAAAAAAAAAAAAAAAAAAAAAAAAAAAAAAAAAAA&#10;AAAAAAAAAAAAAAAAAAAAAAAAAAAAAAAAAAAAAAAAAAAAAAAAAAAAAAAAAAAAAAAAAAAAAAAAAAAA&#10;AAAAAAAAAAAAAAAAAAAAAAAAAAAAAAAAAAAAAAAAAAAAAAAAAAAAAAAAAAAAAAAAAAAAAAAA+v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s&#10;Y7EAAAAAAAAAAAAAAAAAAAAAAAAAAAAAAAAAAAAAAAAAAADk5T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wbuQMAAPUe5OVS&#10;3gAAAAAAAAAAAAAAAAAAAAAAAAAAAAAAAAAAAAAAAAAAAAAAAAAAAAAAAAAAAAAAAAAAAAAAAAAA&#10;AAAAAAAAAAAAAAAAAAAAAAAAAAAAAAAAAAAAAAAAAAAAAAAAAAAAAAAAAAAAAAAAAAAAAAAAAAAb&#10;GscV5eY57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wbxwnk5Tn2AAAAAAAAAAAA&#10;AAAAAAAAAAAAAAAAAAAAAAAAAAAAAAAAAAAAAAAAAAAAAAAAAAAAAAAAAAAAAAAAAAAAAAAAAAAA&#10;AAAAAAAAAAAAABwbvQ7k5UPzAAAAAAAAAAAAAAAAAAAAAAAAAAAAAAAAAAAAAAAAAAAAAAAAAAAA&#10;AAAAAAAAAAAAAAAAAAAAAAAAAAAAAAAAAAAAAAAAAAAAAAAAAAAAAAAAAAAAAAAAAAAAAAAAAAAA&#10;AAAAABwbz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UnU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AQEAAAAe+//9&#10;O/D58yIAAAAAAAAAAAAAAAAAAAAAAAAAAAAAAAAAAAAAAAAAAAAAAAAAAAAAAAAAAAAAAAAAAAAA&#10;AAAAAAAAAAAAAAAAAAAAAAAAAAAAAAAAAAAAAAAAAAAAAAAAAAAAAAAAAAAAAAAAAAAAAAAAAAAA&#10;AAAAAAAAAAAAAAAAAAAAAAAAAAAAAAAAAAAAAAAAAAAAAAAAAAAAAAAAAAAAAAAJBQjcCAMGnthT&#10;oIkUo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v//FeIc&#10;Fs4g5Ooy4AAAAAAAAAAAAAAAAAAAAAAAAAAAAAAAAAAAAAAAAAAAAAAAAAAAAAAAAAAAAAAAAAAA&#10;AAAAAAAAAAAAAAAAAAAAAAAAAAAAAAAAAAAAAAAAAAAAAAAAAAAAAAAAAAAAAAAAAAAAAAAAAAAA&#10;AOXmOescGs4RAP4A8eToMv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BnOAgD7AAIA/gAB5OUy9gAAAAAAAAAAAAAA&#10;AAAAAAAAAAAAAAAAAAAAAAAAAAAAAAAAAAAAAAAAAAAAAAAAAAAAAAAAAAAAAAAAAAAAAAAAAAAA&#10;AAAAAAAAAAAcG7AIAP8J+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sA/f89rm5w3/DnOwAA&#10;AAAAAAAAAAAAAAAAAAAAAAAAAAAAAAAAAAAAAAAAAAAAAAAAAAAAAAAAAAAAAAAAAAAAAAAAAAAA&#10;AAAAAAAAAAAAAAAAAAAAAAAAAAAAAAAAAAAAAAAAAAAAAAAAAAAAAAAAAAAAAAAAAAAAAAAAAAAA&#10;AAAAAAAAAAAAAAAAAAAAAAAAAAAAAAAAAAAAAAAAAAAAAAAAAgEC+w8IDccA///I7vjxhxSjT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5OU9/wAAAP0cF87o&#10;HBvFJ+TlO9kAAAAAAAAAAAAAAAAAAAAAAAAAAAAAAAAAAAAAAAAAAAAAAAAAAAAAAAAAAAAAAAAA&#10;AAAAAAAAAAAAAAAAAAAAAAAAAAAAAAAAAAAAAAAAAAAAAAAAAAAAAAAAAAAAAAAAAAAAAAAAAAAA&#10;AADk5jLvGxq8HgAAAO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LyGeTsQOQAAAAAAAAAAAAAAAAAAAAAAAAAAAAA&#10;AAAAAAAAAAAAAAAAAAAAAAAAAAAAAAAAAAAAAAAAAAAAAAAAAAAAAAAAAAAAAAAAAAAAAAAAAAAA&#10;ABwbuA7k5Uj5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J1P/gAAAIQRCA4NBwQHQPP59DYAAAAAAAAAAAAA&#10;AAAAAAAAAAAAAAAAAAAAAAAAAAAAAAAAAAAAAAAAAAAAAAAAAAAAAAAAAAAAAAAAAAAAAAAAAAAA&#10;AAAAAAAAAAAAAAAAAAAAAAAAAAAAAAAAAAAAAAAAAAAAAAAAAAAAAAAAAAAAAAAAAAAAAAAAAAAA&#10;AAAAAAAAAAAAAAAAAAAAAAAAAAAAAAAA+v37Ccvm1UQ5rGn3w1SWVwAAAAAAAAAAAAAAAAAAAAAA&#10;AAAAAAAAAAAAAAAAAAAAAAAAAAAAAAAAAAAAAAAAAAAAAAAAAAAAAAAAAAAAAAAAAAAAAAAAAAI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k6TL55OU7&#10;2gAAAAAAAAAAAAAAAAAAAAAAAAAAAAAAAAAAAAAAAAAAAAAAAAAAAAAAAAAAAAAAAAAAAAAAAAAA&#10;AAAAAAAAAAAAAAAAAAAAAAAAAAAAAAAAAAAAAAAAAAAAAAAAAAAAAAAAAAAAAAAAAAAAAAAAAAAA&#10;AAAA5eZE4gAAAf4YF84RGxrODBwbyQ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wYzgMcG84R5OVA5AAAAAAAAAAAAAAAAAAAAAAAAAAAAAAAAAAAAAAA&#10;AAAAAAAAAAAAAAAAAAAAAAAAAAAAAAAAAAAAAAAAAAAAAAAAAAAAAAAAAAAAAAAAAAAAAAAAAOTl&#10;SP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v+PJ3AgAAuA8HDswAAAAAAAAAAAAAAAAA&#10;AAAAAAAAAAAAAAAAAAAAAAAAAAAAAAAAAAAAAAAAAAAAAAAAAAAAAAAAAAAAAAAAAAAAAAAAAAAA&#10;AAAAAAAAAAAAAAAAAAAAAAAAAAAAAAAAAAAAAAAAAAAAAAAAAAAAAAAAAAAAAAAAAAAAAAAAAAAA&#10;AAAAAAAAAAAAAAAAAAAAAAAAAAAAAAAAAPv+/Aju+PI5OapmfepjsQ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PM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wAAGAQDBUzz+vYeAAAAAAAAAAAAAAAA&#10;AAAAAAAAAAAAAAAAAAAAAAAAAAAAAAAAAAAAAAAAAAAAAAAAAAAAAAAAAAAAAAAAAAAAAAAAAAAA&#10;AAAAAAAAAAAAAAAAAAAAAAAAAAAAAAAAAAAAAAAAAAAAAAAAAAAAAAAAAAAAAAAAAAAAAAAAAAAA&#10;AAAAAAAAAAAAAAAAAAAAAAAAAAAAACoRIsoYCxC3qUZ/kQD7AP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wb&#10;vCTk5UTcAAAAAAAAAAAAAAAAAAAAAAAAAAAAAAAAAAAAAAAAAAAAAAAAAAAAAAAAAAAAAAAAAAAA&#10;AAAAAAAAAAAAAAAAAAAAAAAAAAAAAAAAAAAAAAAAAAAAAAAAAAAAAAAAAAAAAAAAAAAAAAAAAAAA&#10;AAAAAAAA/wEEBOc7AP8V5gD6BdgAAAD2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9ABHk6DLrAAAAAAAAAAAAAAAAAAAAAAAAAAAAAAAAAAAAAAAAAAAAAAAA&#10;AAAAAAAAAAAAAAAAAAAAAAAAAAAAAAAAAAAAAAAAAAAAAAAAAAAAAAAAAAAAAAAAHBrMAuTmN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w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aZehe748zoAAAAAAAAAAAAAAAAAAAAAAAAA&#10;AAAAAAAAAAAAAAAAAAAAAAAAAAAAAAAAAAAAAAAAAAAAAAAAAAAAAAAAAAAAAAAAAAAAAAAAAAAA&#10;AAAAAAAAAAAAAAAAAAAAAAAAAAAAAAAAAAAAAAAAAAAAAAAAAAAAAAAAAAAAAAAAAAAAAAAAAAAA&#10;AAAAAAAAAAAAAAAAAAAAHg0Y0hsNE7+nQnyVFJ5P7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fIc&#10;G7ZA5OVKwAAAAAAAAAAAAAAAAAAAAAAAAAAAAAAAAAAAAAAAAAAAAAAAAAAAAAAAAAAAAAAAAAAA&#10;AAAAAAAAAAAAAAAAAAAAAAAAAAAAAAAAAAAAAAAAAAAAAAAAAAAAAAAAAAAAAAAAAAAAAAAAAAAA&#10;AAAAAADk5UuzAAAAABwYzCwcFc3h5Osz9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Fc4CAQT+EuXoM+oAAAAAAAAAAAAAAAAAAAAAAAAAAAAAAAAAAAAAAAAAAAAAAAAAAAAAAAAA&#10;AAAAAAAAAAAAAAAAAAAAAAAAAAAAAAAAAAAAAAAAAAAAAAAAABwbtQ3k5Uv05OY0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O0A/xjP&#10;AAAB/gAAAAAAAAAAAAAAAAAAAAAAAAAAAAAAAAAAAAAAAAAAAAAAAAAAAAAAAAAAAAAAAAAAAAAA&#10;AAAAAAAAAAAAAAAAAAAAAAAAAAAAAAAAAAAAAAAAAAAAAAAAAAAAAAAAAAAAAAAAAAAAAAAAAAAA&#10;AAAAAAAAAAAAAOXpNdIAAAEiHBbO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P5uk9z////wEAAAAAAAAAAAAAAAAAAAAAAAAAAAAAAAAAAAAAAAAAAAAAAAAAAAAAAAAAAAAA&#10;AAAAAAAAAAAAAAAAAAAAAAAAAAAAAAAAAAAAAAAAHBvMCQD7Gf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RjsQoupl457vfxFQAAAAAAAAAAAAAAAAAAAAAAAAAAAAAAAAAAAAAA&#10;AAAAAAAAAAAAAAAAAAAAAAAAAAAAAAAAAAAAAAAAAAAAAAAAAAAAAAAAAAAAAAAAAAAAAAAAAAAA&#10;AAAAAAAAAAAAAAAAAAAAAAAAAAAAAAAAAAAAAAAAAAAAAAAAAAAAAAAAAAAAAAAAAAAAAAAAAAAA&#10;AAwGCugSCA69nkJ3lxSeT/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TlO/4AAADyHBvE&#10;GOTlPOoAAAAAAAAAAAAAAAAAAAAAAAAAAAAAAAAAAAAAAAAAAAAAAAAAAAAAAAAAAAAAAAAAAAAA&#10;AAAAAAAAAAAAAAAAAAAAAAAAAAAAAAAAAAAAAAAAAAAAAAAAAAAAAAAAAAAAAAAAAAAAAAAAAAAA&#10;AAAAAAAAAP///wLk6zLRHBq5LxwZw97k5z30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sbuhjl5TLn&#10;AAAAAAAAAAAAAAAAAAAAAAAAAAAAAAAAAAAAAAAAAAAAAAAAAAAAAAAAAAAAAAAAAAAAAAAAAAAA&#10;AAAAAAAAAAAAAAAAAAAAAAAAAAAAAAAAAAD/5OU0+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sY7EB52OwBzWpY4nz+fU6AAAAAAAAAAAAAAAAAAAAAAAAAAAAAAAAAAAAAAAAAAAAAAAA&#10;AAAAAAAAAAAAAAAAAAAAAAAAAAAAAAAAAAAAAAAAAAAAAAAAAAAAAAAAAAAAAAAAAAAAAAAAAAAA&#10;AAAAAAAAAAAAAAAAAAAAAAAAAAAAAAAAAAAAAAAAAAAAAAAAAAAAAAAAAAAAAAAAAAAAEwgQ3icR&#10;IK64TImAFJ5P6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5OU86xwb&#10;uxUAAAAAAAAAAAAAAAAAAAAAAAAAAAAAAAAAAAAAAAAAAAAAAAAAAAAAAAAAAAAAAAAAAAAAAAAA&#10;AAAAAAAAAAAAAAAAAAAAAAAAAAAAAAAAAAAAAAAAAAAAAAAAAAAAAAAAAAAAAAAAAAAAAAAAAAAA&#10;AAAAAAAAAAAAAAAA5OZH0QAC9h4cE8kJHBXO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ZGcoDGRi0EeXlRucAAAAAAAAA&#10;AAAAAAAAAAAAAAAAAAAAAAAAAAAAAAAAAAAAAAAAAAAAAAAAAAAAAAAAAAAAAAAAAAAAAAAAAAAA&#10;AAAAAAAAAAAAAAAAAAAAABwbxAg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CvAc&#10;F8kZAAAAAAAAAAAAAAAAAAAAAAAAAAAAAAAAAAAAAAAAAAAAAAAAAAAAAAAAAAAAAAAAAAAAAAAA&#10;AAAAAAAAAAAAAAAAAAAAAAAAAAAAAAAAAAAAAAAAAAAAAAAAAAAAAAAAAAAAAAAAAAAAAAAAAAAA&#10;AAAAAAAAAAAAAAAAAOTlR9UAB/MoAAL+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wQS5+hM7gAAAAAAAAAAAAAAAAAA&#10;AAAAAAAAAAAAAAAAAAAAAAAAAAAAAAAAAAAAAAAAAAAAAAAAAAAAAAAAAAAAAAAAAAAAAAAAAAAA&#10;AAAAAAAAAAAAHBrADuTlPP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38AAAAAAAAAAAAAAAAAAAAAAAAAAAD9APK3TId9JQ0brCoH&#10;IMcAAAAAAAAAAAAAAAAAAAAAAAAAAAAAAAAAAAAAAAAAAAAAAAAAAAAAAAAAAAAAAAAAAAAAAAAA&#10;AAAAAAAAAAAAAAAAAAAAAAAAAAAAAAAAAAAAAAAAAAAAAAAAAAAAAAAAAAAAAAAAAAAAAAAAAAAA&#10;AAAAAAAAAAAAAAAAAAAAAAAAAAAAAAAAAAAAAAMBAjkro1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P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sAAP/1/Pgs8fr0JwAAAAAAAAAAAAAAAAAAAAAAAAAAAAAAAAAAAAAAAAAAAAAAAAAAAAAA&#10;AAAAAAAAAAAAAAAAAAAAAAAAAAAAAAAAAAAAAAAAAAAAAAAAAAAAAAAAAAAAAAAAAAAAAAAAAAAA&#10;AAAAAAAAAAAAAAAAAAAAAAAAAAAAAAAAAAAAAAAAAAAAAAAAAAAAAAAACQUI7REKCsmeRneUFJ1P&#10;7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5Oc7&#10;/AAAAOgAAAH9AAD/AwAAAAAAAAAAAAAAAAAAAAAAAAAAAAAAAAAAAAAAAAAAAAAAAAAAAAAAAAAA&#10;AAAAAAAAAAAAAAAAAAAAAAAAAAAAAAAAAAAAAAAAAAAAAAAAAAAAAAAAAAAAAAAAAAAAAAAAAAAA&#10;AAAAAAAAAAAAAAAAAAAAAAAAAOTmRM4cGsMrHBbM4uTqNP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G8kC5eY4/OboMgEAAAAAAAAAAAAAAAAAAAAA&#10;AAAAAAAAAAAAAAAAAAAAAAAAAAAAAAAAAAAAAAAAAAAAAAAAAAAAAAAAAAAAAAAAAAAAAAAAAAAA&#10;AAAAAAAAAAAAAADk5kD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ugT/4AAADu7FyxjWK8ifnd&#10;6+Yr+f36DgAAAAAAAAAAAAAAAAAAAAAAAAAAAAAAAAAAAAAAAAAAAAAAAAAAAAAAAAAAAAAAAAAA&#10;AAAAAAAAAAAAAAAAAAAAAAAAAAAAAAAAAAAAAAAAAAAAAAAAAAAAAAAAAAAAAAAAAAAAAAAAAAAA&#10;AAAAAAAAAAAAAAAAAAAAAAAAAAAAAAAAAPn9+h8BAABSDQUK9vP79o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G80FAQEGsAAAAAAAAAAAAAAAAAAAAAAAAAAAAAAAAAAAAAAAAAAAAAAAAAAAAAAAAAAAAAAA&#10;AAAAAAAAAAAAAAAAAAAAAAAAAAAAAAAAAAAAAAAAAAAAAAAAAAAAAAAAAAAAAAAAAAAAAAAAAAAA&#10;AAAAAAAAAAAAAAAAAAAAAAAAAADk5j3VAAQBIhwZzg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k5Tf9////AQAAAAAAAAAAAAAAAAAAAAAAAAAAAAAA&#10;AAAAAAAAAAAAAAAAAAAAAAAAAAAAAAAAAAAAAAAAAAAAAAAAAAAAAAAAAAAAAAAAAAAAAAAAAAAA&#10;AQEC7BwYz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k&#10;5TL////6URwWvR8AAAAAAAAAAAAAAAAAAAAAAAAAAAAAAAAAAAAAAAAAAAAAAAAAAAAAAAAAAAAA&#10;AAAAAAAAAAAAAAAAAAAAAAAAAAAAAAAAAAAAAAAAAAAAAAAAAAAAAAAAAAAAAAAAAAAAAAAAAAAA&#10;AAAAAAAAAAAAAAAAAAAAAAAAAAAA5OYz0QAC6SgbG8A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AAAAAAAAAAAAAAAAAAAAAAAAAAAAAAAAAAAAAAAAAA&#10;AAAAAAAAAAAAAAAAAAAAAAAAAAAAAAAAAAAAAAAAAAAAAAAAAAAAAAAAAAAAAAAAAAAcF7UO///+&#10;FeToMv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q5te/D48zIA&#10;AAAAAAAAAAAAAAAAAAAAAAAAAAAAAAAAAAAAAAAAAAAAAAAAAAAAAAAAAAAAAAAAAAAAAAAAAAAA&#10;AAAAAAAAAAAAAAAAAAAAAAAAAAAAAAAAAAAAAAAAAAAAAAAAAAAAAAAAAAAAAAAAAAAAAAAAAAAA&#10;AAAAAAAAAAAAAAAAAAAAAAAAAAAADAYK6hcLEsKjRHqPFJ1P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TqQ+IAAAAAAAAAAAAAAAAAAAAAAAAAAAAAAAAAAAAAAAAAAAAAAAAAAAAAAAAAAAAAAAAA&#10;AAAAAAAAAAAAAAAAAAAAAAAAAAAAAAAAAAAAAAAAAAAAAAAAAAAAAAAAAAAAAAAAAAAAAAAAAAAA&#10;AAAAAAAAAAAAAAAAAAAAAAAAAAAAAOTlSdMAAAAAHBvFCf0ACfnn5T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Gc4C5Ocy/QAAAAAAAAAAAAAAAAAAAAAAAAAAAAAAAAAAAAAAAAAAAAAAAAAAAAAA&#10;AAAAAAAAAAAAAAAAAAAAAAAAAAAAAAAAAAAAAAAAAAAAAAAAAAAAAAAAAAAAAADk6Uv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nVHp6mOxdTuu&#10;bArd8OVV/v/+BQAAAAAAAAAAAAAAAAAAAAAAAAAAAAAAAAAAAAAAAAAAAAAAAAAAAAAAAAAAAAAA&#10;AAAAAAAAAAAAAAAAAAAAAAAAAAAAAAAAAAAAAAAAAAAAAAAAAAAAAAAAAAAAAAAAAAAAAAAAAAAA&#10;AAAAAAAAAAAAAAAAAAAAAAAAAAAAAAAA/v/+CAICAjAABAAXAAAA8gAAAAAAAAAAAAAAAAAAAAAA&#10;AAAAAAAAAAAAAAAAAAAAAAAAAAAAAAAAAAA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fToSgAAAAEAAAAA&#10;AAAAAAAAAAAAAAAAAAAAAAAAAAAAAAAAAAAAAAAAAAAAAAAAAAAAAAAAAAAAAAAAAAAAAAAAAAAA&#10;AAAAAAAAAAAAAAAAAAAAAAAAAAAAAAAAAAAAAAAAAAAAAAAAAAAAAAAAAAAAAAAAAAAAAAAAAAAA&#10;AAAAAAAAAAAAAAAAAAAJBAjtGgwUsbFMiH79+wD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B/AAA/wMAAAAAAAAAAAAAAAAAAAAAAAAAAAAAAAAAAAAAAAAAAAAAAAAAAAAA&#10;AAAAAAAAAAAAAAAAAAAAAAAAAAAAAAAAAAAAAAAAAAAAAAAAAAAAAAAAAAAAAAAAAAAAAAAAAAAA&#10;AAAAAAAAAAAAAAAAAAAAAAAAAAAAAAAAAAAA5OU79xwbxgwAAAD1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k5zL9AAAAAAAAAAAAAAAAAAAAAAAAAAAAAAAAAAAAAAAAAAAAAAAAAAAAAAAAAAAAAAAA&#10;AAAAAAAAAAAAAAAAAAAAAAAAAAAAAAAAAAAAAAAAAAAAAAAA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JjrgYqo1yb9Pr2JwAAAAAAAAAAAAAA&#10;AAAAAAAAAAAAAAAAAAAAAAAAAAAAAAAAAAAAAAAAAAAAAAAAAAAAAAAAAAAAAAAAAAAAAAAAAAAA&#10;AAAAAAAAAAAAAAAAAAAAAAAAAAAAAAAAAAAAAAAAAAAAAAAAAAAAAAAAAAAAAAAAAAAAAAAAAAAA&#10;AAAAAAAAAAUCBPQkERywuE6NeRudT+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BBwZxBHk5zzuAAAAAAAAAAAAAAAAAAAAAAAAAAAAAAAAAAAAAAAAAAAAAAAAAAAA&#10;AAAAAAAAAAAAAAAAAAAAAAAAAAAAAAAAAAAAAAAAAAAAAAAAAAAAAAAAAAAAAAAAAAAAAAAAAAAA&#10;AAAAAAAAAAAAAAAAAAAAAAAAAAAAAAAAAAAAAOTlOvQcFsoN5Oo29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BTOAwAD&#10;/A/k6TYAAAAAAAAAAAAAAAAAAAAAAAAAAAAAAAAAAAAAAAAAAAAAAAAAAAAAAAAAAAAAAAAAAAAA&#10;AAAAAAAAAAAAAAAAAAAAAAAAAAAAAAAAAAAAAAAcG7oQ5OVG8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6BP/wAAAO3nY7F0&#10;NqllEuP06k4AAAAAAAAAAAAAAAAAAAAAAAAAAAAAAAAAAAAAAAAAAAAAAAAAAAAAAAAAAAAAAAAA&#10;AAAAAAAAAAAAAAAAAAAAAAAAAAAAAAAAAAAAAAAAAAAAAAAAAAAAAAAAAAAAAAAAAAAAAAAAAAAA&#10;AAAAAAAAAAAAAAAAAAAAAAAAAAAAAP3//Qbt9vBIAAAAAAAAAAAAAAAAAAAAAAAAAAAAAAAAAAAA&#10;AAAAAAAAAAAAAAAAAAAAAAAAAAAAGAM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7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WnZHb8/vxGAAAAAAAAAAAAAAAAAAAAAAAA&#10;AAAAAAAAAAAAAAAAAAAAAAAAAAAAAAAAAAAAAAAAAAAAAAAAAAAAAAAAAAAAAAAAAAAAAAAAAAAA&#10;AAAAAAAAAAAAAAAAAAAAAAAAAAAAAAAAAAAAAAAAAAAAAAAAAAAAAAAAAAAAAAAAAAAAAAAAAAAA&#10;AAAAACQQG6q/To10APn9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6CvEcF84Q5Oky8AAAAAAAAAAAAAAAAAAAAAAAAAAAAAAAAAAAAAAAAAAAAAAAAAAA&#10;AAAAAAAAAAAAAAAAAAAAAAAAAAAAAAAAAAAAAAAAAAAAAAAAAAAAAAAAAAAAAAAAAAAAAAAAAAAA&#10;AAAAAAAAAAAAAAAAAAAAAAAAAAAAAAAAAAAAAADk6jbzHBXNB+TrM/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D+ToNu0A&#10;AAAAAAAAAAAAAAAAAAAAAAAAAAAAAAAAAAAAAAAAAAAAAAAAAAAAAAAAAAAAAAAAAAAAAAAAAAAA&#10;AAAAAAAAAAAAAAAAAAAAAAAAAAAAABcazg/9AAD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wDv/v/+&#10;sBoKEwzm9u1CAAAAAAAAAAAAAAAAAAAAAAAAAAAAAAAAAAAAAAAAAAAAAAAAAAAAAAAAAAAAAAAA&#10;AAAAAAAAAAAAAAAAAAAAAAAAAAAAAAAAAAAAAAAAAAAAAAAAAAAAAAAAAAAAAAAAAAAAAAAAAAAA&#10;AAAAAAAAAAAAAAAAAAAAAAAAAAAAAAD6/vwZAAAAAAAAAAAAAAAAAAAAAAAAAAAAAAAAAAAAAAAA&#10;AAAAAAAAAAAAAAAAAAAAAAAACAE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j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r9+xn4/PoYAAAAAAAAAAAAAAAAAAAAAAAAAAAA&#10;AAAAAAAAAAAAAAAAAAAAAAAAAAAAAAAAAAAAAAAAAAAAAAAAAAAAAAAAAAAAAAAAAAAAAAAAAAAA&#10;AAAAAAAAAAAAAAAAAAAAAAAAAAAAAAAAAAAAAAAAAAAAAAAAAAAAAAAAAAAAAAAAAAAAAAAADwcM&#10;0PT69tMUnU/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TtMv4AAADxHBu8HeTlROMAAAAAAAAAAAAAAAAAAAAAAAAAAAAAAAAAAAAAAAAAAAAAAAAA&#10;AAAAAAAAAAAAAAAAAAAAAAAAAAAAAAAAAAAAAAAAAAAAAAAAAAAAAAAAAAAAAAAAAAAAAAAAAAAA&#10;AAAAAAAAAAAAAAAAAAAAAAAAAAAAAAAAAAAAAAAA5Osz+Q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wazAHk5jT95OgyAQAAAAAAAAAA&#10;AAAAAAAAAAAAAAAAAAAAAAAAAAAAAAAAAAAAAAAAAAAAAAAAAAAAAAAAAAAAAAAAAAAAAAAAAAAA&#10;AAAAAAAAAAAAAAAAAAAAAAAAAOnmMv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4Of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T790AAAAAAAAAAAAAAAAAAAAAAAAAAAAAAAAAAAAAA&#10;AAAAAAAAAAAAAAAAAAAAAAAAAAAAAAAAAAAAAAAAAAAAAAAAAAAAAAAAAAAAAAAAAAAAAAAAAAAA&#10;AAAAAAAAAAAAAAAAAAAAAAAAAAAAAAAAAAAAAAAAAAAAAAAAAAAAAAAAAAAAAAAEAgPxAgABs+P0&#10;65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5QAAAAAAAAAAAAAAAAAAAAAAAAAAAAAAAAAAAAAAAAAAAAAAAAAAAAAAAAAA&#10;AAAAAAAAAAAAAAAAAAAAAAAAAAAAAAAAAAAAAAAAAAAAAAAAAAAAAAAAAAAAAAAAAAAAAAAAAAAA&#10;AAAAAAAAAAAAAAAAAAAAAAAAAAAAAAAAAAAAAAAAAAAAAAABAQHyGxXND+TqMv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BjOAuXnNPEAAAABAAAAAAAAAAAAAAAAAAAA&#10;AAAAAAAAAAAAAAAAAAAAAAAAAAAAAAAAAAAAAAAAAAAAAAAAAAAAAAAAAAAAAAAAAAAAAAAAAAAA&#10;AAAAAAAAAAAAAAA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S39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KgAAAAAAAAAAAAAAAAAAAAAAAAAAAAAAAAAA&#10;AAAAAAAAAAAAAAAAAAAAAAAAAAAAAAAAAAAAAAAAAAAAAAAAAAAAAAAAAAAAAAAAAAAAAAAAAAAA&#10;AAAAAAAAAAAAAAAAAAAAAAAAAAAAAAAAAAAAAAAAAAAAAAAAAAAAAAAAAAAAAgEC+w8HDZ7LWZ2A&#10;Ip5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k5Tn/AAAAAAAAAAAAAAAAAAAAAAAAAAAAAAAAAAAAAAAAAAAAAAAAAAAAAAAA&#10;AAAAAAAAAAAAAAAAAAAAAAAAAAAAAAAAAAAAAAAAAAAAAAAAAAAAAAAAAAAAAAAAAAAAAAAAAAAA&#10;AAAAAAAAAAAAAAAAAAAAAAAAAAAAAAAAAAAAAAAAAAAAAAAAAP///w0ABOEKAAAA9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V///+DAAAAAAAAAAAAAAAAAAAAAAA&#10;AAAAAAAAAAAAAAAAAAAAAAAAAAAAAAAAAAAAAAAAAAAAAAAAAAAAAAAAAAAAAAAAAAAAAAAAAAAA&#10;AAAAAAAAAAAAAAAAAAAaG7gj5uV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SOMAAAAAAAAAAAAAAAAAAAAAAAAA&#10;AAAAAAAAAAAAAAAAAAAAAAAAAAAAAAAAAAAAAAAAAAAAAAAAAAAAAAAAAAAAAAAAAAAwuB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tMj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QAAAAAAAAAAAAAAAAAA&#10;AAAAAAAAAAAAAAAAAAAAAAAAAAAAAAAAAAAAAAAAAAAAAAAAAAAAAAAAAAAAAAAAAAAAAAAAAAAA&#10;AAAAAAAAAAAAAAAAAAAAAAAAAAAAAAAAAAAAAAAAAAAAAAAAAAAAAAAAAAAAAAAAAAAAAAAAAAAA&#10;AAAAAAAAAAAAAAAAAAAAAAAAAAAAAAAAAAAAAAAAAAAAAAAAAAAAAAAADQcL0e338HIinl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xulCeXlW/cAAAAAAAAAAAAAAAAAAAAAAAAAAAAAAAAAAAAAAAAAAAAAAAAA&#10;AAAAAAAAAAAAAAAAAAAAAAAAAAAAAAAAAAAAAAAAAAAAAAAAAAAAAAAAAAAAAAAAAAAAAAAAAAAA&#10;AAAAAAAAAAAAAAAAAAAAAAAAAAAAAAAAAAAAAAAAAAAAAAAAAADk5lH0HBuzDAD/FPbk5j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BfOAwAB/g7l6TTnAAAAAAAAAAAAAAAAAAAAAAAAAAAAAAAA&#10;AAAAAAAAAAAAAAAAAAAAAAAAAAAAAAAAAAAAAAAAAAAAAAAAAAAAAAAAAAAAAAAAAAAAAAAAAAAA&#10;AAAAAAAAABwbqUX+AP/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Vf&#10;qnpGrm0Y4PDkUP3//gQAAAAAAAAAAAAAAAAAAAAAAAAAAAAAAAAAAAAAAAAAAAAAAAAAAAAAAAAA&#10;AAAAAAAAAAAAAAAAAAAAAAAAAAAAAAAAAAAAAAAAAAAAAAAAAAAAAAAAAAAAAAAAAAAAAAAAAAAA&#10;AAAAAAAAAAAAAAAAAAAAAAAAAAAAAAAA+P36NwAAAAAAAAAAAAAAAAAAAAAAAAAAAAAAAAAAAAAA&#10;AAAAAAAAAAAAAAAaFh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h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QL8CwQHzPEA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xwbuw3k5UXzAAAAAAAAAAAAAAAAAAAAAAAAAAAAAAAAAAAAAAAAAAAAAAAA&#10;AAAAAAAAAAAAAAAAAAAAAAAAAAAAAAAAAAAAAAAAAAAAAAAAAAAAAAAAAAAAAAAAAAAAAAAAAAAA&#10;AAAAAAAAAAAAAAAAAAAAAAAAAAAAAAAAAAAAAAAAAAAAAAAAAAAA5OVN9BwbuAgAAAD5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L+D+TnNO0AAAAAAAAAAAAAAAAAAAAAAAAAAAAAAAAAAAAAAAAA&#10;AAAAAAAAAAAAAAAAAAAAAAAAAAAAAAAAAAAAAAAAAAAAAAAAAAAAAAAAAAAAAAAAAAAAAAAAAAAA&#10;HBe2RAD9FtICA/b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AAPbA&#10;UpNnLqVdGu/48joAAAAAAAAAAAAAAAAAAAAAAAAAAAAAAAAAAAAAAAAAAAAAAAAAAAAAAAAAAAAA&#10;AAAAAAAAAAAAAAAAAAAAAAAAAAAAAAAAAAAAAAAAAAAAAAAAAAAAAAAAAAAAAAAAAAAAAAAAAAAA&#10;AAAAAAAAAAAAAAAAAAAAAAAAAAAA///+FQAAAAAAAAAAAAAAAAAAAAAAAAAAAAAAAAAAAAAAAAAA&#10;AAAAAAAAAAAMBw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k8u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BAp8AAP9I/v//AAAAAAAAAAAAAAAAAAAAAAAAAAAAAAAAAAAAAAAAAAAAAAAA&#10;AAAAAAAAAAAAAAAAAAAAAAAAAAAAAAAAAAAAAAAAAAAAAAAAAAAAAAAAAAAAAAAAAAAAAAAAAAAA&#10;AAAAAAAAAAAAAAAAAAAAAAAAAAAAAAAAAAAAAAAAAAAQBwzexlaahiCeU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5eU3/QAAAPQcGrUM5OZL9AAAAAAAAAAAAAAAAAAAAAAAAAAAAAAAAAAAAAAAAAAAAAAA&#10;AAAAAAAAAAAAAAAAAAAAAAAAAAAAAAAAAAAAAAAAAAAAAAAAAAAAAAAAAAAAAAAAAAAAAAAAAAAA&#10;AAAAAAAAAAAAAAAAAAAAAAAAAAAAAAAAAAAAAAAAAAAAAAAAAAAAAOTlSPgcG8sP5OU18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wbzgUA/f4S5Oc06AAAAAAAAAAAAAAAAAAAAAAAAAAAAAAAAAAAAAAAAAAAAAAAAAAA&#10;AAAAAAAAAAAAAAAAAAAAAAAAAAAAAAAAAAAAAAAAAAAAAAAAAAAAAAAAAAAAAAAAAAAAAAAAAP4M&#10;2eTrNO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V&#10;+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k//AAARAAAAAAAAAAAAAAAAAAAAAAAAAAAAAAAAAAAAAAAAAAAAAAAAAAAAAAAA&#10;AAAAAAAAAAAAAAAAAAAAAAAAAAAAAAAAAAAAAAAAAAAAAAAAAAAAAAAAAAAAAAAAAAAAAAAAAAAA&#10;AAAAAAAAAAAAAAAAAAAAAAAAAAAAAAAAAAUCBPgtFCLDDP8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hn2HBvBBuTlP/oAAAAAAAAAAAAAAAAAAAAAAAAAAAAAAAAAAAAAAAAAAAAA&#10;AAAAAAAAAAAAAAAAAAAAAAAAAAAAAAAAAAAAAAAAAAAAAAAAAAAAAAAAAAAAAAAAAAAAAAAAAAAA&#10;AAAAAAAAAAAAAAAAAAAAAAAAAAAAAAAAAAAAAAAAAAAAAAAAAAAAAADm5zjdAAAAF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AAgIoAAAAAAAAAAAAAAAAAAAAAAAAAAAAAAAAAAAAAAAAAAAAAAAAAAAAAAAAAAAA&#10;AAAAAAAAAAAAAAAAAAAAAAAAAAAAAAAAAAAAAAAAAAAAAAAAAAAAAAAAAAAAAAAcGLMWAPoM7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Vai&#10;izCtZDXk9es8AAAAAAAAAAAAAAAAAAAAAAAAAAAAAAAAAAAAAAAAAAAAAAAAAAAAAAAAAAAAAAAA&#10;AAAAAAAAAAAAAAAAAAAAAAAAAAAAAAAAAAAAAAAAAAAAAAAAAAAAAAAAAAAAAAAAAAAAAAAAAAAA&#10;AAAAAAAAAAAAAAAAAAAAAAAAAAQAAi0zolqHAAAAeAAAAAAAAAAAAAAAAAAAAAAAAAAAAAAAAAAA&#10;AAD+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tDx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BAAAAAAAAAAAAAAAAAAAAAAAAAAAAAAAAAAAAAAAAAAAAAAAAAAAAAAAAAAAAAAAAAA&#10;AAAAAAAAAAAAAAAAAAAAAAAAAAAAAAAAAAAAAAAAAAAAAAAAAAAAAAAAAAAAAAAAAAAAAAAAAAAA&#10;AAAAAAAAAAAAAAAAAAAAAAAAAAAAACsVIrWrR4GFAPkA7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6DL/AAAA+xwbwwzk5T30AAAAAAAAAAAAAAAAAAAAAAAAAAAAAAAAAAAAAAAAAAAA&#10;AAAAAAAAAAAAAAAAAAAAAAAAAAAAAAAAAAAAAAAAAAAAAAAAAAAAAAAAAAAAAAAAAAAAAAAAAAAA&#10;AAAAAAAAAAAAAAAAAAAAAAAAAAAAAAAAAAAAAAAAAAAAAAAAAAD+/v0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XmM/H///8BAAAAAAAAAAAAAAAAAAAAAAAAAAAAAAAAAAAAAAAAAAAAAAAAAAAAAAAAAAAAAAAA&#10;AAAAAAAAAAAAAAAAAAAAAAAAAAAAAAAAAAAAAAAAAAAAAAAAAAAAAAAAAAD+AhHt5u4y/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D//f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QMG&#10;aff9+v4AAAADAAAAAAAAAAAAAAAAAAAAAAAAAAAAAAAAAAAAAAAAAAAAAAAAAAAAAAAAAAAAAAAA&#10;AAAAAAAAAAAAAAAAAAAAAAAAAAAAAAAAAAAAAAAAAAAAAAAAAAAAAAAAAAAAAAAAAAAAAAAAAAAA&#10;AAAAAAAAAAAAAAAAAAAAAwID+AUAAssVnU/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TlPfUcG84H5eY16f///RAAAAAAAAAAAAAAAAAAAAAAAAAAAAAAAAAAAAAA&#10;AAAAAAAAAAAAAAAAAAAAAAAAAAAAAAAAAAAAAAAAAAAAAAAAAAAAAAAAAAAAAAAAAAAAAAAAAAAA&#10;AAAAAAAAAAAAAAAAAAAAAAAAAAAAAAAAAAAAAAAAAAAAAAAAAAAAAAAA/xwbtATk5Uz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BfGCeTp&#10;OgEAAAAAAAAAAAAAAAAAAAAAAAAAAAAAAAAAAAAAAAAAAAAAAAAAAAAAAAAAAAAAAAAAAAAAAAAA&#10;AAAAAAAAAAAAAAAAAAAAAAAAAAAAAAAAAAAAAAACAgvrFA7DMerwMuXm5j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DyAv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ggOK+X1&#10;7AMAAAAAAAAAAAAAAAAAAAAAAAAAAAAAAAAAAAAAAAAAAAAAAAAAAAAAAAAAAAAAAAAAAAAAAAAA&#10;AAAAAAAAAAAAAAAAAAAAAAAAAAAAAAAAAAAAAAAAAAAAAAAAAAAAAAAAAAAAAAAAAAAAAAAAAAAA&#10;AAAAAAAAAAAAAAAABwMF1rRMiZIXnU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k5TL6HBnEHeTnPPMAAAAAAAAAAAAAAAAAAAAAAAAAAAAAAAAAAAAAAAAA&#10;AAAAAAAAAAAAAAAAAAAAAAAAAAAAAAAAAAAAAAAAAAAAAAAAAAAAAAAAAAAAAAAAAAAAAAAAAAAA&#10;AAAAAAAAAAAAAAAAAAAAAAAAAAAAAAAAAAAAAAAAAAAAAAAAAAAAAOTlTPw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G74BAP7sJAAAAAAA&#10;AAAAAAAAAAAAAAAAAAAAAAAAAAAAAAAAAAAAAAAAAAAAAAAAAAAAAAAAAAAAAAAAAAAAAAAAAAAA&#10;AAAAAAAAAAAAAAAAAAAAAAAAAAAAAAAAAAAYF78yAP0A6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D2Bw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vr1MQAAAAAA&#10;AAAAAAAAAAAAAAAAAAAAAAAAAAAAAAAAAAAAAAAAAAAAAAAAAAAAAAAAAAAAAAAAAAAAAAAAAAAA&#10;AAAAAAAAAAAAAAAAAAAAAAAAAAAAAAAAAAAAAAAAAAAAAAAAAAAAAAAAAAAAAAAAAAAAAAAAAAAA&#10;AAAAAAACAQL4/f7+yBedT/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5Oc89BwbuQzk5Uf0AAAAAAAAAAAAAAAAAAAAAAAAAAAAAAAAAAAAAAAA&#10;AAAAAAAAAAAAAAAAAAAAAAAAAAAAAAAAAAAAAAAAAAAAAAAAAAAAAAAAAAAAAAAAAAAAAAAAAAAA&#10;AAAAAAAAAAAAAAAAAAAAAAAAAAAAAAAAAAAAAAAAAAAAAAAAAAAAAAAAAAD/HBrAAuTmQ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wbwgQAAO0Y5OdR0gAAAAAAAAAA&#10;AAAAAAAAAAAAAAAAAAAAAAAAAAAAAAAAAAAAAAAAAAAAAAAAAAAAAAAAAAAAAAAAAAAAAAAAAAAA&#10;AAAAAAAAAAAAAAAAAAAAAAAAABwbqzTk5Tb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V9hwYzgkCAgbdAAAAAAAAAAAAAAAAAAAAAAAAAAAAAAAA&#10;AAAAAAAAAAAAAAAAAAAAAAAAAAAAAAAAAAAAAAAAAAAAAAAAAAAAAAAAAAAAAAAAAAAAAAAAAAAA&#10;AAAAAAAAAAAAAAAAAAAAAAAAAAAAAAAAAAAAAAAAAAAAAAAAAAAAAAAAAAAAAADk5k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vF+TlUeMAAAAAAAAAAAAA&#10;AAAAAAAAAAAAAAAAAAAAAAAAAAAAAAAAAAAAAAAAAAAAAAAAAAAAAAAAAAAAAAAAAAAAAAAAAAAA&#10;AAAAAAAAAAAAAAAAAAAAAAAAAAAAAAAT+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PY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WOnDzmfXUb6//wGAAAAAAAA&#10;AAAAAAAAAAAAAAAAAAAAAAAAAAAAAAAAAAAAAAAAAAAAAAAAAAAAAAAAAAAAAAAAAAAAAAAAAAAA&#10;AAAAAAAAAAAAAAAAAAAAAAAAAAAAAAAAAAAAAAAAAAAAAAAAAAAAAAAAAAAAAAAAAAAAAAAAAAAA&#10;DgcM3wD//ssMAAD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ZX6p/&#10;PKtnAfP69SP7/vwNAAAAAAAAAAAAAAAAAAAAAAAAAAAAAAAAAAAAAAAAAAAAAAAAAAAAAAAAAAAA&#10;AAAAAAAAAAAAAAAAAAAAAAAAAAAAAAAAAAAAAAAAAAAAAAAAAAAAAAAAAAAAAAAAAAAAAAAAAAAA&#10;AAAAAAAAAAAAAAAAAADz/PcXJBAbOcZTlqkWnU/0AAAAAAAAAAAAAAAAAAAAAP0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PT8+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qRlmPr+/B0AAAAAAAAAAAAAAAAA&#10;AAAAAAAAAAAAAAAAAAAAAAAAAAAAAAAAAAAAAAAAAAAAAAAAAAAAAAAAAAAAAAAAAAAAAAAAAAAA&#10;AAAAAAAAAAAAAAAAAAAAAAAAAAAAAAAAAAAAAAAAAAAAAAAAAAAAAAAAAAAAAAAAAAAAAAAA///+&#10;y9rv4oMfnU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O3z8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vv4LgAAAAEAAAAAAAAAAAAAAAAAAAAA&#10;AAAAAAAAAAAAAAAAAAAAAAAAAAAAAAAAAAAAAAAAAAAAAAAAAAAAAAAAAAAAAAAAAAAAAAAAAAAA&#10;AAAAAAAAAAAAAAAAAAAAAAAAAAAAAAAAAAAAAAAAAAAAAAAAAAAAAAAAAAAAAAADAgL3EAYMy/P6&#10;9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On07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FAAAAAAAAAAAAAAAAAAAAAAAAAAAAAAA&#10;AAAAAAAAAAAAAAAAAAAAAAAAAAAAAAAAAAAAAAAAAAAAAAAAAAAAAAAAAAAAAAAAAAAAAAAAAAAA&#10;AAAAAAAAAAAAAAAAAAAAAAAAAAAAAAAAAAAAAAAAAAAAAAAAAAAAAAAAAAAUChLLz1ebnhSdT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gG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DwAAAAAAAAAAAAAAAAAAAAAAAAAAAAAAAAAA&#10;AAAAAAAAAAAAAAAAAAAAAAAAAAAAAAAAAAAAAAAAAAAAAAAAAAAAAAAAAAAAAAAAAAAAAAAAAAAA&#10;AAAAAAAAAAAAAAAAAAAAAAAAAAAAAAAAAAAAAAAAAAAAAAAAAAcEBvL0+fXHAP4A7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4WJ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BQAAAAAAAAAAAAAAAAAAAAAAAAAAAAAAAAAAAAAA&#10;AAAAAAAAAAAAAAAAAAAAAAAAAAAAAAAAAAAAAAAAAAAAAAAAAAAAAAAAAAAAAAAAAAAAAAAAAAAA&#10;AAAAAAAAAAAAAAAAAAAAAAAAAAAAAAAAAAAAAAAAAAAAABMIEM3m9Op4FJ9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xfsQEepVdf9/z4/wAAAAAAAAAAAAAAAAAAAAAAAAAAAAAAAAAAAAAAAAAA&#10;AAAAAAAAAAAAAAAAAAAAAAAAAAAAAAAAAAAAAAAAAAAAAAAAAAAAAAAAAAAAAAAAAAAAAAAAAAAA&#10;AAAAAAAAAAAAAAAAAAAAAAAAAAAAAAAAAAAAAAAAAA4FCs7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SjUvbmXaxvMKxlE/j8&#10;+VoAAAAAAAAAAAAAAAAAAAAAAAAAAAAAAAAAAAAAAAAAAAAAAAAAAAAAAAAAAAAAAAAAAAAAAAAA&#10;AAAAAAAAAAAAAAAAAAAAAAAAAAAAAAAAAAAAAAAAAAAAAAAAAAAAAAAAAAAAAAAAAAAAAAAAAAAA&#10;AAAAAP8AAAMAAAAAAAAAAAAAAAAAAAAAAAAAAOz48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klDxst0e3dAwAAAAAAAAAAAAAAAAAAAAAAAAAAAAAAAAAAAAAAAAAAAAAA&#10;AAAAAAAAAAAAAAAAAAAAAAAAAAAAAAAAAAAAAAAAAAAAAAAAAAAAAAAAAAAAAAAAAAAAAAAAAAAA&#10;AAAAAAAAAAAAAAAAAAAAAAAAAAAAAAAABwMG8QQBAv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AB/8AACQAAAAAAAAAAAAAAAAAAAAAAAAAAAAAAAAAAAAAAAAAAAAAAAAA&#10;AAAAAAAAAAAAAAAAAAAAAAAAAAAAAAAAAAAAAAAAAAAAAAAAAAAAAAAAAAAAAAAAAAAAAAAAAAAA&#10;AAAAAAAAAAAAAAAAAAAAAAAAAAAAAAAAAAAMBgrcvUuPnRejT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6/fuOAAAA&#10;hwAAAAYAAAAAAAAAAAAAAAAAAAAAAAAAAAAAAAAAAAAAAAAAAAAAAAAAAAAAAAAAAAAAAAAAAAAA&#10;AAAAAAAAAAAAAAAAAAAAAAAAAAAAAAAAAAAAAAAAAAAAAAAAAAAAAAAAAAAAAAAAAAAAAAAAAAAA&#10;AAAAAAAAAAAAAAAAAAAAAAAAAAAAAAAAAAAA8/v1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gX3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6NVmPv+/EYAAAAAAAAAAAAAAAAAAAAAAAAAAAAAAAAAAAAAAAAAAAAAAAAAAAAA&#10;AAAAAAAAAAAAAAAAAAAAAAAAAAAAAAAAAAAAAAAAAAAAAAAAAAAAAAAAAAAAAAAAAAAAAAAAAAAA&#10;AAAAAAAAAAAAAAAAAAAAAAAAAAQCBPECAAG5AwEA6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7P8A&#10;ABoAAAAAAAAAAAAAAAAAAAAAAAAAAAAAAAAAAAAAAAAAAAAAAAAAAAAAAAAAAAAAAAAAAAAAAAAA&#10;AAAAAAAAAAAAAAAAAAAAAAAAAAAAAAAAAAAAAAAAAAAAAAAAAAAAAAAAAAAAAAAAAAAAAAAAAAAA&#10;AAAAAAAAAAAAAAAAAAAAAAAAAAAAAAAAFP4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e/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9Mf7//ggAAAAAAAAAAAAAAAAAAAAAAAAAAAAAAAAAAAAAAAAAAAAAAAAAAAAAAAAA&#10;AAAAAAAAAAAAAAAAAAAAAAAAAAAAAAAAAAAAAAAAAAAAAAAAAAAAAAAAAAAAAAAAAAAAAAAAAAAA&#10;AAAAAAAAAAAAAAAAAAAAAAcEBs7GWp99FJ1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k5TIAAAAAAAAAAAAAAAAAAAAAAAAAAAAAAAAAAAAA&#10;AAAAAAAAAAAAAAAAAAAAAAAAAAAAAAAAAAAAAAAAAAAAAAAAAAAAAAAAAAAAAAAAAAAAAAAAAAAA&#10;AAAAAAAAAAAAAAAAAAAAAAAAAAAAAAAAAAAAAAAAAAAAAAAAAAAAAAAAAAAAAAAAAAAAAAAAAAAA&#10;AAAAAAAAAAAAAAAAAAAAAAAAAAAAAAAAAAAAAAAAAAAAAAAAAAAAAAAAAAAAAAAcG8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EDvv7//lb+&#10;AP8GAAAAAAAAAAAAAAAAAAAAAAAAAAAAAAAAAAAAAAAAAAAAAAAAAAAAAAAAAAAAAAAAAAAAAAAA&#10;AAAAAAAAAAAAAAAAAAAAAAAAAAAAAAAAAAAAAAAAAAAAAAAAAAAAAAAAAAAAAAAAAAAAAAAAAAAA&#10;AAAAAAAAAAAAAAAAAAAAAAAAAAAAWRl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eL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79IgAAAAAAAAAAAAAAAAAAAAAAAAAAAAAAAAAAAAAAAAAAAAAAAAAAAAAAAAAAAAAAAAAA&#10;AAAAAAAAAAAAAAAAAAAAAAAAAAAAAAAAAAAAAAAAAAAAAAAAAAAAAAAAAAAAAAAAAAAAAAAAAAAA&#10;AAAAAAAAAAAAAAAAAPX69tIlnV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EyWZDi2bT74/foe&#10;AAAAAAAAAAAAAAAAAAAAAAAAAAAAAAAAAAAAAAAAAAAAAAAAAAAAAAAAAAAAAAAAAAAAAAAAAAAA&#10;AAAAAAAAAAAAAAAAAAAAAAAAAAAAAAAAAAAAAAAAAAAAAAAAAAAAAAAAAAAAAAAAAAAAAAAAAAEA&#10;AN3/AAAjAAAAAAAAAAAAAAAA+v77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n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wAAAAAAAAAAAAAAAAAAAAAAAAAAAAAAAAAAAAAAAAAAAAAAAAAAAAAAAAAAAAAAAAAAAAAA&#10;AAAAAAAAAAAAAAAAAAAAAAAAAAAAAAAAAAAAAAAAAAAAAAAAAAAAAAAAAAAAAAAAAAAAAAAAAAAA&#10;AAAAAAAAAAAAAAAAAH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QQG/AEBAcsAAAAeAAAA&#10;AAAAAAAAAAAAAAAAAAAAAAAAAAAAAAAAAAAAAAAAAAAAAAAAAAAAAAAAAAAAAAAAAAAAAAAAAAAA&#10;AAAAAAAAAAAAAAAAAAAAAAAAAAAAAAAAAAAAAAAAAAAAAAAAAAAAAAAAAAAAAAAAAAAAAAEAARXA&#10;PYsJP8N09wAAAAAAAAAA8gH5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f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GOxABSdT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69h/QAAAFQAAAD/AAAAAAAA&#10;AAAAAAAAAAAAAAAAAAAAAAAAAAAAAAAAAAAAAAAAAAAAAAAAAAAAAAAAAAAAAAAAAAAAAAAAAAAA&#10;AAAAAAAAAAAAAAAAAAAAAAAAAAAAAAAAAAAAAAAAAAAAAAAAAAAAAAAAAAAAAAAAAP4A/wxExXir&#10;AAAATAAAAAAAAAAA8vz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9f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4aAAAA&#10;AAAAAAAAAAAA7gP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C&#10;6////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l5jP6AAAA5wAAAf8AAP8BAAAAAAAAAAAAAAAAAAAA&#10;AAAAAAAAAAAAAAAAAAAAAAAAAAAAAAAAAAAAAAAAAAAAAAAAAAAAAAAAAAAAAAAAAAAAAAAAAAAA&#10;AAAAAAAAAAAAAAAAAAAAAAAAAAAAAAAAAAAAAAAAAAAAAAAAAAAAAAAAAAAAAAAAAAAAAAAC9iIc&#10;F87i5Oky9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Bm+BuTnQ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H2/wD/CgAAAAAAAAAA&#10;AAAAAAAAAAAAAAAAAAAAAAAAAAAAAAAAAAAAAAAAAAAAAAAAAAAAAAAAAAAAAAAAAAAAAAAAAAAA&#10;AAAAAAAAAAAAAAAAAAAAAAAAAAAAAAAAAAAAAAAAAAAAAAAAAAAAAAAAAAAAAAD+//8hAAAAAAAA&#10;AAAAAAAA8f33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5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D+BwMFz/f8&#10;+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P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CAvL8/v0KAAAAAAAA&#10;AAAAAAAAAAAAAAAAAAAAAAAAAAAAAAAAAAAAAAAAAAAAAAAAAAAAAAAAAAAAAAAAAAAAAAAAAAAA&#10;AAAAAAAAAAAAAAAAAAAAAAAAAAAAAAAAAAAAAAAAAAAAAAAAAAAAAAAAAAAAAAAAAP8A/xAAAAAA&#10;AAAAAAAAAADr+v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v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CA+THWKVa&#10;MKR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AAvX8AP0AAAAAAAAAAAAA&#10;AAAAAAAAAAAAAAAAAAAAAAAAAAAAAAAAAAAAAAAAAAAAAAAAAAAAAAAAAAAAAAAAAAAAAAAAAAAA&#10;AAAAAAAAAAAAAAAAAAAAAAAAAAAAAAAAAAAAAAAAAAAAAAAAAAAAAAAAAAAAAAAAAAAAAAAAAAAA&#10;AAAAAADn9+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D7&#10;/f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z+/R8wpF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DBeb5/vsjAAAAAAAAAAAAAAAA&#10;AAAAAAAAAAAAAAAAAAAAAAAAAAAAAAAAAAAAAAAAAAAAAAAAAAAAAAAAAAAAAAAAAAAAAAAAAAAA&#10;AAAAAAAAAAAAAAAAAAAAAAAAAAAAAAAAAAAAAAAAAAAAAAAAAAAAAAAAAAAAAAAAAAAAAAAAAAAA&#10;AADk8u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D//P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BAvYAAAAAAAAAAAAAAAAAAAAAAAAA&#10;AAAAAAAAAAAAAAAAAAAAAAAAAAAAAAAAAAAAAAAAAAAAAAAAAAAAAAAAAAAAAAAAAAAAAAAAAAAA&#10;AAAAAAAAAAAAAAAAAAAAAAAAAAAAAAAAAAAAAAAAAAAAAAAAAAAAAAAAAAAAAAAAAAAAAAAAAADr&#10;9v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D9/P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ED9v3//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fMAAAAAAAAAAAAAAAAAAAAAAAAAAAAA&#10;AAAAAAAAAAAAAAAAAAAAAAAAAAAAAAAAAAAAAAAAAAAAAAAAAAAAAAAAAAAAAAAAAAAAAAAAAAAA&#10;AAAAAAAAAAAAAAAAAAAAAAAAAAAAAAAAAAAAAAAAAAAAAAAAAAAAAAAAAAAAAAAAAAAAAAD1/P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D//P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A/Q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GO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8RwUzg3k7DLzAAAAAAAAAAAAAAAA&#10;AAAAAAAAAAAAAAAAAAAAAAAAAAAAAAAAAAAAAAAAAAAAAAAAAAAAAAAAAAAAAAAAAAAAAAAAAAAA&#10;AAAAAAAAAAAAAAAAAAAAAAAAAAAAAAAAAAAAAAAAAAAAAAAAAAAAAAAAAAAAAAAAAAAA5OVTthkY&#10;zEv/+wDEAAAA+wAAAAAAAAAAAAAAAAAAAAAAAAAAAAAAAAAAAAAAAAAAAAAAAAAAAAAAAAAAAAAA&#10;AAAAAAAAAAAAAAAAAAAAAAAAAAAAAAAAAAAAAAAAAAAAAAAAAAD+ABrl6UTX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wAAAAAAAAAAAAAAAAAAAAAAAAAAAAAAAAA&#10;AAAAAAAAAAAAAAAAAAAAAAAAAAAAAAAAAAAAAAAAAAAAAAAAAAAAAAAAAAAAAAAAAAAAAAAAAAAA&#10;AAAAAAAAAAAAAAAAAAAAAAAAAAAAAAAAAAAAAAAAAAAAAAAAAAAAAAAAAAAAAAAAAAD4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D0BQ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BAED9vw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Ooy/gAAAPQAAAH/AAD/AQAAAAAAAAAAAAAA&#10;AAAAAAAAAAAAAAAAAAAAAAAAAAAAAAAAAAAAAAAAAAAAAAAAAAAAAAAAAAAAAAAAAAAAAAAAAAAA&#10;AAAAAAAAAAAAAAAAAAAAAAAAAAAAAAAAAAAAAAAAAAAAAAAAAAAAAAAAAAAAAAAAAAAAAOfoNLUa&#10;F8ARAAAAAAAAAAAAAAAAAAAAAAAAAAAAAAAAAAAAAAAAAAAAAAAAAAAAAAAAAAAAAAAAAAAAAAAA&#10;AAAAAAAAAAAAAAAAAAAAAAAAAAAAAAAAAAAAAAAAHBfOAeXqM9j///8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fwAAAAAAAAAAAAAAAAAAAAAAAAAAAAAAAAAAAAA&#10;AAAAAAAAAAAAAAAAAAAAAAAAAAAAAAAAAAAAAAAAAAAAAAAAAAAAAAAAAAAAAAAAAAAAAAAAAAAA&#10;AAAAAAAAAAAAAAAAAAAAAAAAAAAAAAAAAAAAAAAAAAAAAAAAAAAAAAAAAAAAAAAF/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D1Aw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MG9Pj9+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GM0r5Ogy1gAAAAAAAAAAAAAAAAAA&#10;AAAAAAAAAAAAAAAAAAAAAAAAAAAAAAAAAAAAAAAAAAAAAAAAAAAAAAAAAAAAAAAAAAAAAAAAAAAA&#10;AAAAAAAAAAAAAAAAAAAAAAAAAAAAAAAAAAAAAAAAAAAAAAAAAAAAAAAAAAAAAAAAAAAAAAACBOkC&#10;AAAAAAAAAAAAAAAAAAAAAAAAAAAAAAAAAAAAAAAAAAAAAAAAAAAAAAAAAAAAAAAAAAAAAAAAAAAA&#10;AAAAAAAAAAAAAAAAAAAAAAAAAAAAAAAAAAAAAAIAAP///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3//wECAQL4/v/+CAAAAAAAAAAAAAAAAAAAAAAAAAAAAAAA&#10;AAAAAAAAAAAAAAAAAAAAAAAAAAAAAAAAAAAAAAAAAAAAAAAAAAAAAAAAAAAAAAAAAAAAAAAAAAAA&#10;AAAAAAAAAAAAAAAAAAAAAAAAAAAAAAAAAAAAAAAAAAAAAAAAAAAAAAAAAAAD/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C//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JUoHEyp1ZVAAAACAAAAAAAAAAAAAAAAAAAAAAAAAAAAAAAAAAA&#10;AAAAAAAAAAAAAAAAAAAAAAAAAAAAAAAAAAAAAAAAAAAAAAAAAAAAAAAAAAAAAAAAAAAAAAAAAAAA&#10;AAAAAAAAAAAAAAAAAAAAAAAAAAAAAAAAAAAAAAAAAAAAAAAAAAAAAAD+//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E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D/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KZU+wAAABcAAAD/AAAAAAAAAAAAAAAAAAAAAAAAAAAAAAAA&#10;AAAAAAAAAAAAAAAAAAAAAAAAAAAAAAAAAAAAAAAAAAAAAAAAAAAAAAAAAAAAAAAAAAAAAAAAAAAA&#10;AAAAAAAAAAAAAAAAAAAAAAAAAAAAAAAAAAAAAAAAAAAAAAAAAAAAAAA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P7+/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gL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Q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TlMgAAAB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7+/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H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wbzgIA&#10;/wAE+vr7BPTy7QH5+fgBBgcF/w4NDv8FCAf8AAD+++TlOv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Q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gYAAfMj&#10;+frjGe7y3gn49vYEDxAN/A8OGPgAABbn/wAZ3gAAAP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4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F80B/wH9CQD+7hrk50nUAAAA&#10;AAgIAAAICAAAAAAAAOjsAAAAAAAAGRu9EgAAAP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D//w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D8RgAAADmAAAA&#10;AAAAAAAAAAAAAAAAAAAAAAAAAAAAAAAAAAAAAAAAAAAAAAAAAAAAAAAAAAAAAAAAAAAAAADk6zX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0BAP/wHeTnSNgAAAAAAAAAAAAA&#10;AAAAAAAAAAAAAAAAAAAAAAAA5+VD7g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AB5eZG2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BAAAAAAAAAAAAAAAAAAAAAAAAAAAAAAAAAAAAAAAAAAAAAAAAAAAAAAAAAAAA&#10;AAAAAAAAAAAAAAAAAAAAAAAAAAAAAAAAAAAAAAAAAAAAAAAAAAAAAAAAAAAAAAAAAAAAAAAAAAAA&#10;AAAAAAAAAAAAAAAAAAAAAAAAAAAA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P8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k5T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OMAAAAAAAAAAAAAAAAAAAAAAAAAAAAAAAAA&#10;AAAAAAAAAAAAAAAAAAAAABYXuAHq6U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AAAA&#10;AAAAAAAAAAAAAAAAAAAAAAAAAAAAAAAAAAAAAAAAAAAAAAAAAAAAAAAAAAAAAAAAAAAAAAAAAAAA&#10;AAAAAAAAAAAAAAAAAAAAAAAA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C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4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m6WP8AAAAAAAAAAAAAAAAAAAAAAAAAAAAAAAAAAAA&#10;AAAAAAAAAAAAAAAAAP8A/yQaG7vd5uVF/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3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I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8HwEAAu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g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j8&#10;+w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epNuxwZtQ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AT6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8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7//g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QM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I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QAAAAAA&#10;AAAAAAAAAAAAAAAAAAAAAAAAAAAAAAAAAAAAAAAAAAAAAAAAAAAAAAAAAAAAAAAAAAAAAAAAAAAA&#10;AAAAAAAAAAAAAAAAAAAAAAAAAAAAAAAAAAAAAAAAAAAAAAAAAAAAAAAAAAAAAAAAAAAAAAAAAAAA&#10;AAAAAAAAAAAADQY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I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3//g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9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BQtv9Pz2F/7//wAAAAAA&#10;AAAAAAAAAAAAAAAAAAAAAAAAAAAAAAAAAAAAAAAAAAAAAAAAAAAAAAAAAAAAAAAAAAAAAAAAAAAA&#10;AAAAAAAAAAAAAAAAAAAAAAAAAAAAAAAAAAAAAAAAAAAAAAAAAAAAAAAAAAAAAAAAAAAAAAAAAAAA&#10;AAAAAAAAFQg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I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z+/Q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&#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7+9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AgQc/v//DwAAAAAAAAAAAAAA&#10;AAAAAAAAAAAAAAAAAAAAAAAAAAAAAAAAAAAAAAAAAAAAAAAAAAAAAAAAAAAAAAAAAAAAAAAAAAAA&#10;AAAAAAAAAAAAAAAAAAAAAAAAAAAAAAAAAAAAAAAAAAAAAAAAAAAAAAAAAAAAAAAAAAAAAAAAAAAA&#10;AAAAEQc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g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9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6/vwTAAAAAAAAAAAAAAAAAAAAAAAA&#10;AAAAAAAAAAAAAAAAAAAAAAAAAAAAAAAAAAAAAAAAAAAAAAAAAAAAAAAAAAAAAAAAAAAAAAAAAAAA&#10;AAAAAAAAAAAAAAAAAAAAAAAAAAAAAAAAAAAAAAAAAAAAAAAAAAAAAAAAAAAAAAAAAAAAAAAAAAAA&#10;EgI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7//w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AAAAAAAAAAAAAAAAAAAAAAAAAAAAAAAAAAAAAAAAAAAAAAAAAAAAAAAAAAAObp&#10;bfY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UAAAAAAAAAAAAAAAAAAAAAAAAAAAA&#10;AAAAAAAAAAAAAAAAAAAAAAAAAAAAAAAAAAAAAAAAAAAAAAAAAAAAAAAAAAAAAAAAAAAAAAAAAAAA&#10;AAAAAAAAAAAAAAAAAAAAAAAAAAAAAAAAAAAAAAAAAAAAAAAAAAAAAAAAAAAAAAAAAAAAAAAADAI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QD0AQATzQAAAAAAAAAAAAAAAAAAAAAAAAAAAAAAAAAAAAAAAAAA&#10;AAAAAAAAAAAAAAAAAAAAAAAAAAAAAAAAAAAAAAAAAAAAAAAAAAAAAAAAAAAAAAAAAAAAAAAAAAAA&#10;AAAAAAAAAAAAAAAAAAAAAAAAAAAAAAAAAAAAAAAAAOTrUf0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P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r++ywAAAAAAAAAAAAAAAAAAAAAAAAA&#10;AAAAAAAAAAAAAAAAAAAAAAAAAAAAAAAAAAAAAAAAAAAAAAAAAAAAAAAAAAAAAAAAAAAAAAAAAAAA&#10;AAAAAAAAAAAAAAAAAAAAAAAAAAAAAAAAAAAAAAAAAAAAAAAAAAAAAAAAAP8AAAAAAAAAAAAAAAAQ&#10;AQ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OCg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IBAu0DAQKq+/78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XpMv4AAAD1HBm6I+TnRt0AAAAAAAAAAAAAAAAAAAAAAAAAAAAA&#10;AAAAAAAAAAAAAAAAAAAAAAAAAAAAAAAAAAAAAAAAAAAAAAAAAAAAAAAAAAAAAAAAAAAAAAAAAAAA&#10;AAAAAAAAAAAAAAAAAAAAAAAAAAAAAAAAAAAAAAAAAAAAAAAAABwWxg7k6jryAAAAAAAAAAAcG7MD&#10;//8BHOXmT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BXOBwAG&#10;4Bvk5V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wUAAAAAAAAAAAAAAAAAAAAAAAAAAAAA&#10;AAAAAAAAAAAAAAAAAAAAAAAAAAAAAAAAAAAAAAAAAAAAAAAAAAAAAAAAAAAAAAAAAAAAAAAAAAAA&#10;AAAAAAAAAAAAAAAAAAAAAAAAAAAAAAAAAAAAAAAAAAAAAAAAAAEAAeT/AP8AAAAAAAAAAAATAg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VER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gAAAAAAAAAAAAAAAAAAAAAAAAAAAAAAAAAAAAAAAAAA&#10;AAAAAAAAAAAAAAAAAAAAAAAAAAAAAAAAAAAAAAAAAAAAAAAAAAAAAAAAAAAAAAAAAAAAAAAAAAAA&#10;AAAAAAAAAAAAAAAAAAAAAAAAAAAAAAAAAAAAAAAAAAAAAAAAAP7//hIEAQM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DOTlUt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z+/RUAAAAAAAAAAAAAAAAAAAAAAAAAAAAAAAAA&#10;AAAAAAAAAAAAAAAAAAAAAAAAAAAAAAAAAAAAAAAAAAAAAAAAAAAAAAAAAAAAAAAAAAAAAAAAAAAA&#10;AAAAAAAAAAAAAAAAAAAAAAAAAAAAAAAAAAAAAAAAAAAA/wIBAdr9//8AAAAAAAAAAAAaBw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ZEx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QAAAAAAAAAAAAABAAD5/wAABwAAAAAAAAAAAAAAAAAAAAAA&#10;AAAAAAAAAAAAAAAAAAAAAAAAAAAAAAAAAAAAAAAAAAAAAAAAAAAAAAAAAAAAAAAAAAAAAAAAAAAA&#10;AAAAAAAAAAAAAAAAAAAAAAAAAAAAAAAAAAAAAAAAAAAAAAAAAAD/AP8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B7cQ9j0g5wm8AAAAAAAAAAAAZCh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V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QPq/f/9HQAAAAAAAAAAAAAAAAAAAAAAAAAA&#10;AAAAAAAAAAAAAAAAAAAAAAAAAAAAAAAAAAAAAAAAAAAAAAAAAAAAAAAAAAAAAAAAAAAAAAAAAAAA&#10;AAAAAAAAAAAAAAAAAAAAAAAAAAAAAAAAAAAAAAAAAAAAAAABAQEe4mOwEQUAAfEZn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78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sYbECJaddc/D48gQAAAAAAAAAAAAAAAAAAAAAAAAAAAAAAAAAAAAAAAAA&#10;AAAAAAAAAAAAAAAAAAAAAAAAAAAAAAAAAAAAAAAAAAAAAAAAAAAAAAAAAAAAAAAAAAAAAAAAAAAA&#10;AAAAAAAAAAAAAAAAAAAAAAAAAAAAAAAA/wD/FTnCbwAAAAAAAAAAAAAAAAARAw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IDg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DoAP8AHQAAAAAAAAAAAAAAAAAAAAAAAAAAAAAA&#10;AAAAAAAAAAAAAAAAAAAAAAAAAAAAAAAAAAAAAAAAAAAAAAAAAAAAAAAAAAAAAAAAAAAAAAAAAAAA&#10;AAAAAAAAAAAAAAAAAAAAAAAAAAAAAAAAAAAAAAAAAAAA/wAVUrN4gLZNiXYAAAD5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Bv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Tl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75D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iAh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AgTNAAAAKPz+/Q0AAAAAAAAAAAAAAAAAAAAAAAAAAAAA&#10;AAAAAAAAAAAAAAAAAAAAAAAAAAAAAAAAAAAAAAAAAAAAAAAAAAAAAAAAAAAAAAAAAAAAAAAAAAAA&#10;AAAAAAAAAAAAAAAAAAAAAAAAAAAAAAAAAAAAAAD6/vsL8/z4Gvk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H/fvzFujrR+IAAAAAAAAAAAAAAAAAAAAAGxnLHAH/A+jk6DL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Ow90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R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jUqZ4NLZrI+D06EUAAAAAAAAAAAAAAAAAAAAAAAAAAAAAAAAA&#10;AAAAAAAAAAAAAAAAAAAAAAAAAAAAAAAAAAAAAAAAAAAAAAAAAAAAAAAAAAAAAAAAAAAAAAAAAAAA&#10;AAAAAAAAAAAAAAAAAAAAAAAAAAAAAAAAAAAAAAAA7fjxIek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MJ6OtH4gAAAAAAAAAAAAAAAAAAAAAAAAAA5ug24xsPzRgcE87t5O0y/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8cF8As5OlA1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v05+f31KQAAAAAAAAAAAAAAAAAAAAAAAAAAAAAAAAAAAAAAAAAAAAAAAAAAAAAAAAAA&#10;AAAAAAAAAAAAAAAAAAAAAAAAAAAAAAAAAAAAAAAAAAAAAAAAAAAAAAAAAAAAAAAAAAAAAAAAAAAA&#10;AAAAAAAAAAAAAAAAAAAAAAAAAAAAAAAAAAAAAAAAAAAAAAAbCx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7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BAD28vv13QAAAEUAAAAAAAAAAAAAAAAAAAAAAAAAAAAAAAAAAAAA&#10;AAAAAAAAAAAAAAAAAAAAAAAAAAAAAAAAAAAAAAAAAAAAAAAAAAAAAAAAAAAAAAAAAAAAAAAAAAAA&#10;AAAAAAAAAAAAAAAAAAAAAAAAAAAAAAAAAAAA9Pr2JgIA/g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6kfvAAAAAAAAAAAAAAAAAAAAAAAAAAAAAAAA////AeTwMukcF7ofHBq65OTmRv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TlP/8cF8XjHBOxMOTtT9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BaxBOTqT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yAAAAAAAAAAAAAAAAAAAAAAAAAAAAAAAAAAAAAAAAAAAAAAAAAAAAAAAAAAAAAAAAAAAA&#10;AAAAAAAAAAAAAAAAAAAAAAAAAAAAAAAAAAAAAAAAAAAAAAAAAAAAAAAAAAAAAAAAAAAAAAAAAAAA&#10;AAAAAAAAAAAAAAAAAAAAAAAAAAAAAAAAAAAAAAAAAAAEBg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B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VplP7AAAAaQAAAGgAAAAAAAAAAAAAAAAAAAAAAAAAAAAAAAAAAAAAAAAA&#10;AAAAAAAAAAAAAAAAAAAAAAAAAAAAAAAAAAAAAAAAAAAAAAAAAAAAAAAAAAAAAAAAAAAAAAAAAAAA&#10;AAAAAAAAAAAAAAAAAAAAAAAAAAAAAAAA+fz5DU2papDsYrFpFJ5P/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k6UbhHBuz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k6TvyHBa63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5Op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D/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xgAAAAAAAAAAAAAAAAAAAAAAAAAAAAAAAAAAAAAAAAAAAAAAAAAAAAAAAAAAAAAAAAA&#10;AAAAAAAAAAAAAAAAAAAAAAAAAAAAAAAAAAAAAAAAAAAAAAAAAAAAAAAAAAAAAAAAAAAAAAAAAAAA&#10;AAAAAAAAAAAAAAAAAAAAAAAAAAAAAAAAAAAAAAAAAAAAAAMD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n37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gEBNQAAAB4AAAD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z2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AAAAEAAAAAAAAAAAAAAAAAAAAAAAAAAAAAAAAAAAAAAAAAAAAAAAAAAAAAAAAAAAAAAAA&#10;AAAAAAAAAAAAAAAAAAAAAAAAAAAAAAAAAAAAAAAAAAAAAAAAAAAAAAAAAAAAAAAAAAAAAAAAAAAA&#10;AAAAAAAAAAAAAAAAAAAAAAAAAAAAAAAAAAAAAAAAAAMB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mz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v8AAAIAAAAAAAAAAAAAAAAAAAAAAAAAAAAAAAAAAAAA&#10;AAAAAAAAAAAAAAAAAAAAAAAAAAAAAAAAAAAAAAAAAAAAAAAAAAAAAAAAAAAAAAAAAAAAAAAAAAAA&#10;AAAAAAAAAAAAAAAAAAAAAAAAAAAAAAAAAAAA7PbwIUWzdF8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k5V78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k6Tr/AAAAAQ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gQHdPb8&#10;+QQAAAAAAAAAAAAAAAAAAAAAAAAAAAAAAAAAAAAAAAAAAAAAAAAAAAAAAAAAAAAAAAAAAAAAAAAA&#10;AAAAAAAAAAAAAAAAAAAAAAAAAAAAAAAAAAAAAAAAAAAAAAAAAAAAAAAAAAAAAAAAAAAAAAAAAAAA&#10;AAAAAAEAAP7/AAAAAAAAAAAAAAAAAAAAAAAAAA0LD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0F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P///wYAAAAAAAAAAAAAAAAAAAAAAAAAAAAAAAAAAAAAAAAA&#10;AAAAAAAAAAAAAAAAAAAAAAAAAAAAAAAAAAAAAAAAAAAAAAAAAAAAAAAAAAAAAAAAAAAAAAAAAAAA&#10;AAAAAAAAAAAAAAAAAAAAAAAAAAAAAAAA9/35DvL69h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oY68DM6lmK/b06wAA&#10;AAAAAAAAAAAAAAAAAAAAAAAAAAAAAAAAAAAAAAAAAAAAAAAAAAAAAAAAAAAAAAAAAAAAAAAAAAAA&#10;AAAAAAAAAAAAAAAAAAAAAAAAAAAAAAAAAAAAAAAAAAAAAAAAAAAAAAAAAAAAAAAAAAAAAAAAAAAA&#10;AAEBAfH///8AAAAAAAAAAAAAAAAAAAAAABEPE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cI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IE7fn9+xkAAAAAAAAAAAAAAAAAAAAAAAAAAAAAAAAAAAAAAAAAAAAA&#10;AAAAAAAAAAAAAAAAAAAAAAAAAAAAAAAAAAAAAAAAAAAAAAAAAAAAAAAAAAAAAAAAAAAAAAAAAAAA&#10;AAAAAAAAAAAAAAAAAAAAAAAAAAAAAAAAAPr//C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hrQw+rm5+8fn0RAAAAAAAAAAA&#10;AAAAAAAAAAAAAAAAAAAAAAAAAAAAAAAAAAAAAAAAAAAAAAAAAAAAAAAAAAAAAAAAAAAAAAAAAAAA&#10;AAAAAAAAAAAAAAAAAAAAAAAAAAAAAAAAAAAAAAAAAAAAAAAAAAAAAAAAAAAAAAAAAAAAAAAAAAQC&#10;BOH6/fsAAAAAAAAAAAAAAAAAAAAAABQLD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IFC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MG6Pn9+xkAAAAAAAAAAAAAAAAAAAAAAAAAAAAAAAAAAAAAAAAAAAAAAAAA&#10;AAAAAAAAAAAAAAAAAAAAAAAAAAAAAAAAAAAAAAAAAAAAAAAAAAAAAAAAAAAAAAAAAAAAAAAAAAAA&#10;AAAAAAAAAAAAAAAAAAAAAAAAAAAAAPD58y4OBwuE3lymfhSdT/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BvHAuTlOf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xvOAuXlMv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r8/Avw+fNB9Pv3HAAAAAAAAAAAAAAA&#10;AAAAAAAAAAAAAAAAAAAAAAAAAAAAAAAAAAAAAAAAAAAAAAAAAAAAAAAAAAAAAAAAAAAAAAAAAAAA&#10;AAAAAAAAAAAAAAAAAAAAAAAAAAAAAAAAAAAAAAAAAAAAAAAAAAAAAAAAAAAAAAAACQUH5wQCBMv6&#10;/fsAAAAAAAAAAAAAAAAAAAAAABgNF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UEC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wQHz/L69TEAAAAAAAAAAAAAAAAAAAAAAAAAAAAAAAAAAAAAAAAAAAAAAAAAAAAA&#10;AAAAAAAAAAAAAAAAAAAAAAAAAAAAAAAAAAAAAAAAAAAAAAAAAAAAAAAAAAAAAAAAAAAAAAAAAAAA&#10;AAAAAAAAAAAAAAAAAAAAAAAAAPP59hQcDxY4/f79EQAAAO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OU5/Q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Ba9G+TqQ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4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WrZnXt+fIvAAAAAAAAAAAAAAAAAAAAAAAA&#10;AAAAAAAAAAAAAAAAAAAAAAAAAAAAAAAAAAAAAAAAAAAAAAAAAAAAAAAAAAAAAAAAAAAAAAAAAAAA&#10;AAAAAAAAAAAAAAAAAAAAAAAAAAAAAAAAAAAAAAAAAAAAAAAAAAAAAAAAAAAABwMFts1bpWojnU8A&#10;AAAAAAAAAAAAAAAAAAAAABQC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N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QI3goFCOz2+/gUAAAAAAAAAAAAAAAAAAAAAAAAAAAAAAAAAAAAAAAAAAAAAAAAAAAA&#10;AAAAAAAAAAAAAAAAAAAAAAAAAAAAAAAAAAAAAAAAAAAAAAAAAAAAAAAAAAAAAAAAAAAAAAAAAAAA&#10;AAAAAAAAAAAAAAAAAAAAAAAAAADr9e80N6xqZgAAAI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L9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7//xf+//8FAAAAAAAAAAAAAAAAAAAAAAAAAAAA&#10;AAAAAAAAAAAAAAAAAAAAAAAAAAAAAAAAAAAAAAAAAAAAAAAAAAAAAAAAAAAAAAAAAAAAAAAAAAAA&#10;AAAAAAAAAAAAAAAAAAAAAAAAAAAAAAAAAAAAAAAAAAAAAAAAAAACAQL48Pj0ZCOdTwAAAAAAAAAA&#10;AAAAAAAAAAAAAAAAAAI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oE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lOXpEO2dULR6dpCAAAAAAAAAAAAAAAAAAAAAAAAAAAAAAAAAAAAAAAAAAAAAAAAAAAAAAAA&#10;AAAAAAAAAAAAAAAAAAAAAAAAAAAAAAAAAAAAAAAAAAAAAAAAAAAAAAAAAAAAAAAAAAAAAAAAAAAA&#10;AAAAAAAAAAAAAAAAAAAAAAD5/PsP9Pv3F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Oo48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A7vb6+NgGBAU2+vz7DAAAAAAAAAAAAAAAAAAAAAAAAAAAAAAAAAAAAAAAAAAAAAAAAAAAAAAA&#10;AAAAAAAAAAAAAAAAAAAAAAAAAAAAAAAAAAAAAAAAAAAAAAAAAAAAAAAAAAAAAAAAAAAAAAAAAAAA&#10;AAAAAAAAAAAAAAAAAAAAAAAA+vz7L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F84M5Oky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sYtS/l6EvRAAAAAAAAAAAAAAAAAAAAAAAAAAAAAAAAAAAAAAAAAAAAAAAAAAAAAAAAAAAAAAAA&#10;AAAAAAAAAAAAAAAAAAAAAAAAAAAAAAAAAAAAAAAAAAAAAAAAAAAAAAAAAAAAAAAAAAAAAAAAAAAA&#10;AAAAAAAAAAAAAAAAAAAAAAAAAAAAAAAAAAAAAAAAAAAAAAAAAAAAAAAAAAAAAAAAAAAAAAAAAAAA&#10;AAAAAAAAAAAAAAAAAAAAAAAAAAAAA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4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3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Uo0/zAAAAawcEBkcAAAAMAAAAAAAAAAAAAAAAAAAAAAAAAAAAAAAAAAAAAAAAAAAAAAAAAAAA&#10;AAAAAAAAAAAAAAAAAAAAAAAAAAAAAAAAAAAAAAAAAAAAAAAAAAAAAAAAAAAAAAAAAAAAAAAAAAAA&#10;AAAAAAAAAAAAAAAAAAAAAAAAAAAA//8cCwQIbeFfqZUUn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sAAAD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N5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s&#10;7DT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iWXAbCRQ68/v3FwAAAAAAAAAAAAAAAAAAAAAAAAAAAAAAAAAAAAAA&#10;AAAAAAAAAAAAAAAAAAAAAAAAAAAAAAAAAAAAAAAAAAAAAAAAAAAAAAAAAAAAAAAAAAAAAAAAAAAA&#10;AAAAAAAAAAAAAAAAAAAAAAAAAAAAAAAAAAAAAAAAAAAAABAHC8/u+vMAAAAAAAAAAAAAAAAAAAAA&#10;AAAAAAAAAAAAGBA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EHDcTo/O0jAAAAAAAAAAAAAAAAAAAAAAAAAAAAAAAAAAAAAAAAAAAAAAAAAAAAAAAA&#10;AAAAAAAAAAAAAAAAAAAAAAAAAAAAAAAAAAAAAAAAAAAAAAAAAAAAAAAAAAAAAAAAAAAAAAAAAAAA&#10;AAAAAAAAAAAAAAAAAAAAAADy/fcmDAUKX+T/+pwAAAD3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TtMug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F8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4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YGAwXr+v37FQAAAAAAAAAAAAAAAAAAAAAAAAAAAAAAAAAAAAAAAAAAAAAAAAAAAAAA&#10;AAAAAAAAAAAAAAAAAAAAAAAAAAAAAAAAAAAAAAAAAAAAAAAAAAAAAAAAAAAAAAAAAAAAAAAAAAAA&#10;AAAAAAAAAAAAAAAAAAAAAAAA9vz4KzOfV6kAAAB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roT+/4U7+voMv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5OU5&#10;/QAAAAEAAAD/AAAAAAAAAAAAAAAAAAAAAAAAAAAAAAAAAAAAAAAAAAAAAAAAAAAAAAAAAAAAAAAA&#10;AAAAAAAAAAAAAAAAAAAAAAAAAAAAAAAAAAAAAAAAAAAAAAAAAAAAAAAAAAAAAAAAAAAAAAAAAAAA&#10;AAAAAAAAAAAAAAAAAAAAAAAAAAAAAAAAAAAAAAAAAAAAAAAAAAAAAAAAAAAAAAAAAAAAAAAAAAAA&#10;AAAAAAAAAAAAAAAAAAAAAAAAHBu/G+TlQ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2OxCyaiVzL7/vwAAAAAAAAAAAAAAAAAAAAAAAAAAAAAAAAAAAAAAAAAAAAAAAAAAAAA&#10;AAAAAAAAAAAAAAAAAAAAAAAAAAAAAAAAAAAAAAAAAAAAAAAAAAAAAAAAAAAAAAAAAAAAAAAAAAAA&#10;AAAAAAAAAAAAAAAAAAAAAAAAAAACAQHz/v//yvf8+YkAAAAAAAAAAAAAAAAAAAAAAAAAAAAAAAAA&#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m5kbsAgMA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5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Wd&#10;Uv3EXqRYBAIE1wAAAAAAAAAAAAAAAAAAAAAAAAAAAAAAAAAAAAAAAAAAAAAAAAAAAAAAAAAAAAAA&#10;AAAAAAAAAAAAAAAAAAAAAAAAAAAAAAAAAAAAAAAAAAAAAAAAAAAAAAAAAAAAAAAAAAAAAAAAAAAA&#10;AAAAAAAAAAAAAAAAAAAAAAAAACsTCQ9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v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AAAA&#10;AAAAAAAAAAAAAAAAAAAAAAAAAAAAAAAAAAAAAAAAAAAAAAAAAAAAAAAAAAAAAAAAAAAAAAAAAAAA&#10;AAAAAAAAAAAAAAAAAAAAAAAAAAAAAAAAAAAAAAAAAAAAAAAAAAAAAAAAAAAAAAAAAAAAAAAAAAAA&#10;AAAAAAAAAAAAAAAA5OVC/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oZrg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z&#10;nVT8AAAALQAAAP8AAAAAAAAAAAAAAAAAAAAAAAAAAAAAAAAAAAAAAAAAAAAAAAAAAAAAAAAAAAAA&#10;AAAAAAAAAAAAAAAAAAAAAAAAAAAAAAAAAAAAAAAAAAAAAAAAAAAAAAAAAAAAAAAAAAAAAAAAAAAA&#10;AAAAAAAAAAAAAAAAAP3//g8IBAcy52OxCAX9//kUoF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6Oc03QAAAB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FLgG8Ox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Fs4BAAT2BuTmPP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Pj/AAAIAAAAAAAAAAAAAAAAAAAAAAAAAAAAAAAAAAAAAAAAAAAAAAAAAAAAAAAAAAAA&#10;AAAAAAAAAAAAAAAAAAAAAAAAAAAAAAAAAAAAAAAAAAAAAAAAAAAAAAAAAAAAAAAAAAAAAAAAAAAA&#10;AAAAAAAAAAAAAAAAAADs9/BAQK9vj79QkXgAAAD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EAAAAAAAAAAAAAAAAAAAAAAAAAAAAAAAAA&#10;AAAAAAAAAAAAAAAAAAAAAAAAAAAAAAAAAAAA///+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Bg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NAP/xI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CpZWbr9+82/wD/AgAA&#10;AAAAAAAAAAAAAAAAAAAAAAAAAAAAAAAAAAAAAAAAAAAAAAAAAAAAAAAAAAAAAAAAAAAAAAAAAAAA&#10;AAAAAAAAAAAAAAAAAAAAAAAAAAAAAAAAAAAAAAAAAAAAAAAAAAAAAAAAAAAAAAAAAAAAAAAAAAAA&#10;AAAAAAkEB8n3/PkAAAAAAAAAAAAAAAAAAAAAAAAAAAAAAAAAAAAAAAAAAAAAAAAA+/z5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1uv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CBNv7/vwtAAAAAAAAAAAAAAAAAAAAAAAAAAAAAAAAAAAAAAAAAAAAAAAAAAAAAAAAAAAAAAAA&#10;AAAAAAAAAAAAAAAAAAAAAAAAAAAAAAAAAAAAAAAAAAAAAAAAAAAAAAAAAAAAAAAAAAAAAAAAAAAA&#10;AAAAAAAAAAAAAAD5/PoQ8vv1M/cB/gkAAAD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xfAKOnpQNkAAAAAAAAAAAAAAAAAAAAAAAAAAAAAAAAAAAAA&#10;AAAAAAAAAAAAAAAAAAAAAAAAAAAAAAAAAAAAARwavQTk5kP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Q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J5OdLz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rYbEEAAIAET6wbyXk9OoRAAAAAAAAAAAA&#10;AAAAAAAAAAAAAAAAAAAAAAAAAAAAAAAAAAAAAAAAAAAAAAAAAAAAAAAAAAAAAAAAAAAAAAAAAAAA&#10;AAAAAAAAAAAAAAAAAAAAAAAAAAAAAAAAAAAAAAAAAAAAAAAAAAAAAAAAAAAAAAAAAAAAAAAAAAAA&#10;AAkEB8z3/PkAAAAAAAAAAAAAAAAAAAAAAAAAAAAAAAAAAAAAAAAAAAAAAAAAJhs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FAo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0G&#10;CsXv+fMr////AgAAAAAAAAAAAAAAAAAAAAAAAAAAAAAAAAAAAAAAAAAAAAAAAAAAAAAAAAAAAAAA&#10;AAAAAAAAAAAAAAAAAAAAAAAAAAAAAAAAAAAAAAAAAAAAAAAAAAAAAAAAAAAAAAAAAAAAAAAAAAAA&#10;AAAAAAAAAAAAAAAA6vTtLjamYXoAAAB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MH9AAAAAAAAAAAAAAAAAAAAAAAAAAAAAAAAAAAAAAAAAAAAAAA&#10;AAAAAAAAAAAAAAAAAAAAAAAAAAAAAAAAAAAA7h4AAAD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AAX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s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P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C/gn4AAIx8fv1QAAAAAAAAAAAAAAA&#10;AAAAAAAAAAAAAAAAAAAAAAAAAAAAAAAAAAAAAAAAAAAAAAAAAAAAAAAAAAAAAAAAAAAAAAAAAAAA&#10;AAAAAAAAAAAAAAAAAAAAAAAAAAAAAAAAAAAAAAAAAAAAAAAAAAAAAAAAAAAAAAAAAAAAAAAAAAAK&#10;BQnpEAcM3+748gAAAAAAAAAAAAAAAAAAAAAAAAAAAAAAAAAAAAAAAAAAAAAAAAAXCB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OCg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lqddjemYizx+PM8AAAAAAAAAAAAAAAAAAAAAAAAAAAAAAAAAAAAAAAAAAAAAAAAAAAAAAAAAAAA&#10;AAAAAAAAAAAAAAAAAAAAAAAAAAAAAAAAAAAAAAAAAAAAAAAAAAAAAAAAAAAAAAAAAAAAAAAAAAAA&#10;AAAAAAAAAAAAAAAAAAD9//4H/gD+RdtjsCMLAADkGp1Q+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5OUyAAAAAAAAAAAAAAAA&#10;AAAAAAAAAAAAAAAAAAAAAAAAAAAAAAAAAAAAAAAAAAAAAAAAAAAAAAAAAAAAAAAAAAAAAAAAAAAA&#10;AAAAAAAAAAAAAAAAAAAAAAAAAAAaGsf5AAAAAAAAAAAAAAAAAAAAAAAAAAAAAAAAAAAAAAAAAAAA&#10;AAAAAAAAAAAAAAAAAAAAAAAAAAAAAAAAAAAA5OZV3Rwbqh8A/xbq5O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Tl&#10;N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x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cA/wBFsG1w6PPsGgAAAAAAAAAAAAAAAAAA&#10;AAAAAAAAAAAAAAAAAAAAAAAAAAAAAAAAAAAAAAAAAAAAAAAAAAAAAAAAAAAAAAAAAAAAAAAAAAAA&#10;AAAAAAAAAAAAAAAAAAAAAAAAAAAAAAAAAAAAAAAAAAAAAAAAAAAAAAAAAAAAAAAAAAAAAAAQCAzG&#10;xlSXnBidTw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IAg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J5V&#10;8wMCA7cDAQM0/f/9CAAAAAAAAAAAAAAAAAAAAAAAAAAAAAAAAAAAAAAAAAAAAAAAAAAAAAAAAAAA&#10;AAAAAAAAAAAAAAAAAAAAAAAAAAAAAAAAAAAAAAAAAAAAAAAAAAAAAAAAAAAAAAAAAAAAAAAAAAAA&#10;AAAAAAAAAAAAAAAAAAAA8vn0JUuwcJOxUI1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HBW1QuTrS74AAAAAAAAAAAAAAAAAAAAAAAAAAAAAAAAAAAAA&#10;AAAAAAAAAAAAAAAAAAAAAAAAAAAAAAAAAAAAAOTlVuEcG7M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97x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WOwAiilXoby+fRA/v//AQAAAAAAAAAAAAAAAAAAAAAA&#10;AAAAAAAAAAAAAAAAAAAAAAAAAAAAAAAAAAAAAAAAAAAAAAAAAAAAAAAAAAAAAAAAAAAAAAAAAAAA&#10;AAAAAAAAAAAAAAAAAAAAAAAAAAAAAAAAAAAAAAAAAAAAAAAAAAAAAAAAAAAAAAoECNLq9e7DGJ1P&#10;8QAAAAAAAAAAAAAAAAAAAAAAAAAAAAAAAAAAAAAAAAAAAAA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L2AAAP1wAAAAAAAAAAAAAAAAAAAAAAAAAAAAAAAAAAAAAAAAAAAAAA&#10;AAAAAAAAAAAAAAAAAAAAAAAAAAAAAAAAAAAAAADk5U3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ToUsQAAAAAAAAAAAAAAAAAAAAAAAAAAAAAAAAAAAAAAAAAAAAAAAAA&#10;AAAAAAAAAAAAAAAAAAAAAAAAAAAAAAAAAAAAAAAAAAAAAAAAAAAAFxOU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R&#10;Bw7G8Pr0MwAAAAAAAAAAAAAAAAAAAAAAAAAAAAAAAAAAAAAAAAAAAAAAAAAAAAAAAAAAAAAAAAAA&#10;AAAAAAAAAAAAAAAAAAAAAAAAAAAAAAAAAAAAAAAAAAAAAAAAAAAAAAAAAAAAAAAAAAAAAAAAAAAA&#10;AAAAAAAAAAAAAAAAAPr9+xILAwUv32KtCSGeU/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m5zf7AAAA6AAAAf8AAP8BAAAAAAAAAAAAAAAAAAAAAAAAAAAAAAAAAAAAAAAA&#10;AAAAAAAAAAAAAAAAAAAAAAAAAAAAAAAAAAAAAAAAGhnFEP0ACfPp5zL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F70DAP77C+TrSAAAAAAAAAAAAAAAAAAAAAAAAAAAAAAAAAAAAAAAAAAAAAAAAAAAAAAA&#10;AAAAAAAAAAAAAAAAAAAAAAAAAAAAAAAAAAAAAAAAAAAAAAAABAM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Q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Bwvi&#10;E/wQ3e338CMAAAAAAAAAAAAAAAAAAAAAAAAAAAAAAAAAAAAAAAAAAAAAAAAAAAAAAAAAAAAAAAAA&#10;AAAAAAAAAAAAAAAAAAAAAAAAAAAAAAAAAAAAAAAAAAAAAAAAAAAAAAAAAAAAAAAAAAAAAAAAAAAA&#10;AAAAAAAAAAAAAAAAAAD3+/g3P6pqjgAAAG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wYywTk6DT9AAAAAAAAAAAAAAAAAAAAAAAAAAAAAAAAAAAAAAAAAAAA&#10;AAAAAAAAAAAAAAAAAAAAAAAAAAAAAAAAAAAA/f37Lf8CB8wAAAD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FLgb5Ox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G//4DLgAAAAAAAAAAAAAAAAAAAAAAAAAAAAAAAAAAAAAAAAAAAAAAAAAAAAAAAAAAAAAA&#10;AAAAAAAAAAAAAAAAAAAAAAAAAAAAAAAAAAAAAAAAAAAAAQE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ToNP4AAAABAAAAAAAAAAAAAAAAAAAAAAAAAAAAAAAAAAAAAAAAAAAAAAAA&#10;AAAAAAAAAAAAAAAAAAAAAAAAAAAAAAAA6epAwgIB/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BQH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vsD5e1FwwAAAAAAAAAAAAAAAAAAAAAAAAAAAAAAAAAAAAAAAAAAAAAAAAAAAAAAAAAAAAAAAAAA&#10;AAAAAAAAAAAAAAAAAAAAAAAAAAAAAAAAAAAAAAAA/wMD/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6/v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9AP/twE6McS+n&#10;ZBbl9utOAAAAAAAAAAAAAAAAAAAAAAAAAAAAAAAAAAAAAAAAAAAAAAAAAAAAAAAAAAAAAAAAAAAA&#10;AAAAAAAAAAAAAAAAAAAAAAAAAAAAAAAAAAAAAAAAAAAAAAAAAAAAAAAAAAAAAAAAAAAAAAAAAAAA&#10;AAAAAAAAAAAAAAAA+Pz5F+r372gvqmAM7GCxcBSgT/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AAAAAAAAAAAAAAAAAAAAAAAAAAAAAAAAAAAAAAAAAAAAAAAAAA&#10;AAAAAAAAAAAAAAAAAAAAAAAAAAAAAAAAAAT89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6YN5uVa8wAAAAAAAAAAAAAAAAAAAAAA&#10;AAAAAAAAAAAAAAAAAAAAAAAAAAAAAAAAAAAAAAAAAAAAAAAAAAAAAAAAAAAAAAAAAAAAAAAAAAAA&#10;AAAAAAAAAAAAAAAAAAAAAAAAAAAAAAAAAAAAAAAAAAAAAAAAAAAAAAAAAAAAAAAAAAAAAAAAAAAA&#10;AAAAAAAAAAAAAAAAAAAAAAAAAAAAAAAAAAAAAAD9Av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4A&#10;AAAAAAAAAAAAAAAAAAAAAAAAAAAAAAAAAAAAAAAAAAAAAAAAAAAAAAAAAAAAAAAAAAAAAAAAAAAA&#10;AAAAAAAAAAAAAAAAAAAAAAAAAAAAAAAAAAAA/QE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GOx&#10;AyenXzX1/PcaAAAAAAAAAAAAAAAAAAAAAAAAAAAAAAAAAAAAAAAAAAAAAAAAAAAAAAAAAAAAAAAA&#10;AAAAAAAAAAAAAAAAAAAAAAAAAAAAAAAAAAAAAAAAAAAAAAAAAAAAAAAAAAAAAAAAAAAAAAAAAAAA&#10;AAAAAAAAAAAAAAAAAAAAAAAAAA8FC+UjDBu6BgAAAQAAAAAAAAAAAAAAAAAAAAAAAAAAAAAAAAAA&#10;AAAAAAAAAAAAAAAAAAAAA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XolD/AAAA9BAGDNcD&#10;AQI9/f/+EQAAAAAAAAAAAAAAAAAAAAAAAAAAAAAAAAAAAAAAAAAAAAAAAAAAAAAAAAAAAAAAAAAA&#10;AAAAAAAAAAAAAAAAAAAAAAAAAAAAAAAAAAAAAAAAAAAAAAAAAAAAAAAAAAAAAAAAAAAAAAAAAAAA&#10;AAAAAAAAAAAAAAAAAPv9+xEJBQgt+gMAJOxcseIUpE/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TrRPM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wD5ERKcIO/uZOAAAAAAAAAAAAAAAAAAAAAA&#10;AAAAAAAAAAAAAAAAAAAAAAAAAAAAAAAAAAAAAAAAAAAAAAAAAAAAAAAAAAAAAAAAAAAAAAAAAAAA&#10;AAAAAAAAAAAAAAAAAAAAAAAAAAAAAAAAAAAAAAAAAAAAAAAAAAAAAAAAAAAAAAAAAAAAAAAAAAAA&#10;AAAAAAAAAAAAAAAAAAAAAAAAAAAAABUXqyUAAAb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k5lnzAAAA&#10;AAAAAAAAAAAAAAAAAAAAAAAAAAAAAAAAAAAAAAAAAAAAAAAAAAAAAAAAAAAAAAAAAAAAAAAAAAAA&#10;AAAAAAAAAAAAAAAAAAAAAAAAAAATF6gaAAAC/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sWbEMP7Bxgvf7&#10;+EIAAAAAAAAAAAAAAAAAAAAAAAAAAAAAAAAAAAAAAAAAAAAAAAAAAAAAAAAAAAAAAAAAAAAAAAAA&#10;AAAAAAAAAAAAAAAAAAAAAAAAAAAAAAAAAAAAAAAAAAAAAAAAAAAAAAAAAAAAAAAAAAAAAAAAAAAA&#10;AAAAAAAAAAAAAAAACQQH8BgNFLu3T4uKAP4A/QAAAAAAAAAAAAAAAAAAAAAAAAAAAAAAAAAAAAAA&#10;AAAAAAAAAAAAAAAAAAAAAAAAAAAA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D69HgIBAcc&#10;/vz6V/8A/wQAAAAAAAAAAAAAAAAAAAAAAAAAAAAAAAAAAAAAAAAAAAAAAAAAAAAAAAAAAAAAAAAA&#10;AAAAAAAAAAAAAAAAAAAAAAAAAAAAAAAAAAAAAAAAAAAAAAAAAAAAAAAAAAAAAAAAAAAAAAAAAAAA&#10;AAAAAAAAAAAAAAAAAADp9Ow3SLFzf75JjWsAAAD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G84D5OUy/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l5lr7AAAA4QAAAAAAAAAAAAAAAAAAAAAAAAAAAAAA&#10;AAAAAAAAAAAAAAAAAAAAAAAAAAAAAAAAAAAAAAAAAAAAAAAAAAAAAAAAAAAAAAAAAAAAAAAAAAAA&#10;AAAAAAAAAAAAAAAAAAAAAAAAAAAAAAAAAAAAAAAAAAAAAAAAAAAAAAAAAAAAAAAAAAAAAAAAAAAA&#10;AAAAAAAAAAAAAAAAAAAAAAAAAOvpVd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wbzgTk5TIAAAAAAAAA&#10;AAAAAAAAAAAAAAAAAAAAAAAAAAAAAAAAAAAAAAAAAAAAAAAAAAAAAAAAAAAAAAAAAAAAAAAAAAAA&#10;AAAAAAAAAAAAAAAAAAAAAADt6VjnAAAAAAAAAAAAAAAAAAAAAAAAAAAAAAAAAAAAAAAAAAAAAAAA&#10;AAAAAAAAAAAAAAAAAAAAAAAAAAAAAAAAAAAAAAAAAAAAAAAAAAAAAAAAAAAAAAAAAAAAAAAAAID/&#10;f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Zf&#10;ql8FAwTCAAAAAAAAAAAAAAAAAAAAAAAAAAAAAAAAAAAAAAAAAAAAAAAAAAAAAAAAAAAAAAAAAAAA&#10;AAAAAAAAAAAAAAAAAAAAAAAAAAAAAAAAAAAAAAAAAAAAAAAAAAAAAAAAAAAAAAAAAAAAAAAAAAAA&#10;AAAAAAAAAAAAAAAAAAAAAPv+/AnY7+FIIala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kYkgMAAAAAAAAAAAAAAAAAAAAAAAAAAAAAAAAAAAAAAAAAAAAAAAAAAAAAAAAA&#10;AAAAAAAAAAAAAAAAAAAAAAAAAAAAAAAAAAAA8B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7y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GwW3nr9+4tAAAA&#10;AAAAAAAAAAAAAAAAAAAAAAAAAAAAAAAAAAAAAAAAAAAAAAAAAAAAAAAAAAAAAAAAAAAAAAAAAAAA&#10;AAAAAAAAAAAAAAAAAAAAAAAAAAAAAAAAAAAAAAAAAAAAAAAAAAAAAAAAAAAAAAAAAAAAAAAAAAAA&#10;AAAAAAAAAAAAAP/1+/fNAgAA8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P/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KdT/0A&#10;AABDAQAA+P8AAAcAAAAAAAAAAAAAAAAAAAAAAAAAAAAAAAAAAAAAAAAAAAAAAAAAAAAAAAAAAAAA&#10;AAAAAAAAAAAAAAAAAAAAAAAAAAAAAAAAAAAAAAAAAAAAAAAAAAAAAAAAAAAAAAAAAAAAAAAAAAAA&#10;AAAAAAAAAAAAAAAAAAAAAAD6/fsSBgMFRhEIDoLv+P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DEwAAAAAAAAAAAAAAAAAAAAAAAAAAAAAAAAAAAAAAAAAAAAAAAAAAAAAAAAAAAAAA&#10;AAAAAAAAAAAAAAAAAAAAAAAAAAAAAOTlQt0cF8caAAIH7eTnMv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5OdA3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ggOfPf9+k7/AAACAAAAAAAA&#10;AAAAAAAAAAAAAAAAAAAAAAAAAAAAAAAAAAAAAAAAAAAAAAAAAAAAAAAAAAAAAAAAAAAAAAAAAAAA&#10;AAAAAAAAAAAAAAAAAAAAAAAAAAAAAAAAAAAAAAAAAAAAAAAAAAAAAAAAAAAAAAAAAAAAAAAAAAAA&#10;AAAAAAcDBdbw+PN0Gp1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EE+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gNte/481IAAAAAAAAAAAAAAAAAAAAAAAAAAAAAAAAAAAAAAAAAAAAAAAAAAAAAAAAAAAAAAAAA&#10;AAAAAAAAAAAAAAAAAAAAAAAAAAAAAAAAAAAAAAAAAAAAAAAAAAAAAAAAAAAAAAAAAAAAAAAAAAAA&#10;AAAAAAAAAAAAAAAAAAAAAAAA9Pr2LBIKEO8JBAdm9/z5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QAAAAAAAAAAAAAAAAAAAAAAAAAAAAAAAAAAAAAAAAAAAAAAAAAAAAAAAAAAAAAAAAAA&#10;AAAAAAAAAAAAAAAAAAAAAAAAAAAAAADk6TnmHBXOFgAAAO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EE&#10;vxgMEwjo9O1KAAAAAAAAAAAAAAAAAAAAAAAAAAAAAAAAAAAAAAAAAAAAAAAAAAAAAAAAAAAAAAAA&#10;AAAAAAAAAAAAAAAAAAAAAAAAAAAAAAAAAAAAAAAAAAAAAAAAAAAAAAAAAAAAAAAAAAAAAAAAAAAA&#10;AAAAAAAAAAAAAAAAAAAAAAAAAO728D0XChPn1V2qpiKfT/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TlQv4cGboZ5OdG5wAAAAAAAAAAAAAAAAAAAAAAAAAAAAAAAAAAAAAAAAAAAAAAAAAAAAAAAAAA&#10;AAAAAAAAAAAAAAAAAAAAAAAAAAAAAAAAAAH4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I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fvlAYD&#10;BQMIAwYs+P36HgAAAAAAAAAAAAAAAAAAAAAAAAAAAAAAAAAAAAAAAAAAAAAAAAAAAAAAAAAAAAAA&#10;AAAAAAAAAAAAAAAAAAAAAAAAAAAAAAAAAAAAAAAAAAAAAAAAAAAAAAAAAAAAAAAAAAAAAAAAAAAA&#10;AAAAAAAAAAAAAAAAAAAAAAAAAADu+PFKQa5piOFjsXUA+f75H6RR/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k50boAAAAAAAAAAAAAAAAAAAAAAAAAAAAAAAAAAAAAAAAAAAAAAAAAAAAAAAAAAAAAAAAAAAA&#10;AAAAAAAAAAAAAAAAAAAAAAAAAAAA5Oo74g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AAAAAAAAAAAAAAAAAAAAAAAAAAA&#10;AAAAAAAAAAAAAAAAAAAAAAAAAAAAAAAAAAAAAAAAAAAAAAAAAAAAAAAAAAAAAAAAAAAAAPr9+5Ea&#10;DBS9AAAAAAAAAAAAAAAAAAAAAAAAAAAAAAAAAAAAAAAAAAAAAAAAAAAAAAAAAAAAAAAAAAAAAAAA&#10;AAAAAAAAAAAAAAAAAAAAAAAAAAAAAAAAAAAAAAAAAAAAAAAAAAAAAAAAAAAAAAAAAAAAAAAAAAAA&#10;AAAAAAAAAAAAAAAAAAAAAAD7/vwM6vbuVT6saZb9BgA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9AP/CUJGOMKpk&#10;BwUCBBz7/vwTAAAAAAAAAAAAAAAAAAAAAAAAAAAAAAAAAAAAAAAAAAAAAAAAAAAAAAAAAAAAAAAA&#10;AAAAAAAAAAAAAAAAAAAAAAAAAAAAAAAAAAAAAAAAAAAAAAAAAAAAAAAAAAAAAAAAAAAAAAAAAAAA&#10;AAAAAAAAAAAAAAAAAAAAAAAAAO/38SURCA08+gAAIQYC/tYAAAD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Rq/Lefm&#10;Q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ShT/8Unk/6y1ebhgwG&#10;CrUBAAD+AAAAAAAAAAAAAAAAAAAAAAAAAAAAAAAAAAAAAAAAAAAAAAAAAAAAAAAAAAAAAAAAAAAA&#10;AAAAAAAAAAAAAAAAAAAAAAAAAAAAAAAAAAAAAAAAAAAAAAAAAAAAAAAAAAAAAAAAAAAAAAAAAAAA&#10;AAAAAAAAAAAAAAAAAAAAAAAAAADh8eczQ69tc/oA/g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cGME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wSxQcAAAD/AAAAAAAAAAAAAAAAAAAAAAAAAAAAAAAAAAAAAAAAAAAAAAAA&#10;AAAAAAAAAAAAAAAAAAAAAAAAAAAAAAAAAAAAAAAAAAAAAAAAAAAAAAAAAAAAAAAAAAEC9QAAAAAA&#10;AAAAAAAAAAAAAAAAAAAAAAAAAAAAAAAAAAAAAAAAAAAAAAAAAAAAAAAAAAAAAAAAAAAAAACA/3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phsQ9A&#10;rm2J6PTrT/T59RsAAAAAAAAAAAAAAAAAAAAAAAAAAAAAAAAAAAAAAAAAAAAAAAAAAAAAAAAAAAAA&#10;AAAAAAAAAAAAAAAAAAAAAAAAAAAAAAAAAAAAAAAAAAAAAAAAAAAAAAAAAAAAAAAAAAAAAAAAAAAA&#10;AAAAAAAAAAAAAAAAAAAAAAAAAAAAAAAAAAoFCOEOBguzyVWZjBSfT/oUo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ZnVD7&#10;xlucYAcEB8YAAAAAAAAAAAAAAAAAAAAAAAAAAAAAAAAAAAAAAAAAAAAAAAAAAAAAAAAAAAAAAAAA&#10;AAAAAAAAAAAAAAAAAAAAAAAAAAAAAAAAAAAAAAAAAAAAAAAAAAAAAAAAAAAAAAAAAAAAAAAAAAAA&#10;AAAAAAAAAAAAAAAAAAAAAAAAAAAAAP3+/Qbg8OdIIZ9Yi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XpQPccG84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sWzgEcFc4F5e899gAAAAAAAAAAAAAAAAAAAAAAAAAAAAAAAAAAAAAAAAAAAAAAAAAA&#10;AAAAAAAAAAAAAAAAAAAAAAAAAAAAAAAAAAAAAAAAAAAAAAAAAAAAAAAAAAAAAAAAAAAA///1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vb2zv9fFH&#10;9Pv3HAAAAAAAAAAAAAAAAAAAAAAAAAAAAAAAAAAAAAAAAAAAAAAAAAAAAAAAAAAAAAAAAAAAAAAA&#10;AAAAAAAAAAAAAAAAAAAAAAAAAAAAAAAAAAAAAAAAAAAAAAAAAAAAAAAAAAAAAAAAAAAAAAAAAAAA&#10;AAAAAAAAAAAAAAAAAAAAAAAACQQH7A8HDK/JVpt3F51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Z1W&#10;//z+/KcYBxKWAAAAAAAAAAAAAAAAAAAAAAAAAAAAAAAAAAAAAAAAAAAAAAAAAAAAAAAAAAAAAAAA&#10;AAAAAAAAAAAAAAAAAAAAAAAAAAAAAAAAAAAAAAAAAAAAAAAAAAAAAAAAAAAAAAAAAAAAAAAAAAAA&#10;AAAAAAAAAAAAAAAAAAAAAAAAAAAAAAD5/vsU+/7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H/AAAA&#10;AAAAAAAAAAAAAAAAAAAAAAAAAAAAAAAAAAAAAAAAAAAAAAAAAAAAAAAAAAAAAAAAAAAAAAAAAAAA&#10;AAAAAAAAAAAAAAAAAAAAAP///wXk5TL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f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E7wfk6zL6///+AgAAAAAAAAAAAAAAAAAAAAAAAAAAAAAAAAAAAAAAAAAAAAAAAAAAAAAA&#10;AAAAAAAAAAAAAAAAAAAAAAAAAAAAAAAAAAAAAAAAAAAAAAAAAAAAAAAAAAAAAAACAQ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P06Ufr+vEqAAAA&#10;AAAAAAAAAAAAAAAAAAAAAAAAAAAAAAAAAAAAAAAAAAAAAAAAAAAAAAAAAAAAAAAAAAAAAAAAAAAA&#10;AAAAAAAAAAAAAAAAAAAAAAAAAAAAAAAAAAAAAAAAAAAAAAAAAAAAAAAAAAAAAAAAAAAAAAAAAAAA&#10;AAAAAAAAAAAAAAAAAAAAIQ0Zjc9XnXQbn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z+&#10;/ZYHAAV1AAAAAAAAAAAAAAAAAAAAAAAAAAAAAAAAAAAAAAAAAAAAAAAAAAAAAAAAAAAAAAAAAAAA&#10;AAAAAAAAAAAAAAAAAAAAAAAAAAAAAAAAAAAAAAAAAAAAAAAAAAAAAAAAAAAAAAAAAAAAAAAAAAAA&#10;AAAAAAAAAAAAAAAAAAAAA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c0O5Ooy8wAA&#10;AAAAAAAAAAAAAAAAAAAAAAAAAAAAAAAAAAAAAAAAAAAAAAAAAAAAAAAAAAAAAAAAAAAAAAAAAAAA&#10;AAAAAAAAAAAAAAAAAAAAAAAAAAAAHBeyFQACDvDk50D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kVzRzm6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8QMAAAAAAAAAAAAAAAAAAAAAAAAAAAAAAAAAAAAAAAAAAAAAAAAAAAAAAAAAAAAAAAAAAAAA&#10;AAAAAAAAAAAAAAAAAAAAAAAAAAAAAAAAAAAAAAAAAAAAAAAAAAAAABwUzkUAAAD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D2AAAAAAAAAAAA&#10;AAAAAAAAAAAAAAAAAAAAAAAAAAAAAAAAAAAAAAAAAAAAAAAAAAAAAAAAAAAAAAAAAAAAAAAAAAAA&#10;AAAAAAAAAAAAAAAAAAAAAAAA5OlO6gAC+x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BGyGwAAAO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Tl&#10;UvQAAAAAAAAAAAAAAAAAAAAAAAAAAAAAAAAAAAAAAAAAAAAAAAAAAAAAAAAAAAAAAAAAAAAAAAAA&#10;AAAAAAAAAAAAAAAAAAAAAAAAAAAAAAAAAAAAAAAAAAAAAAAAAAACAM0AAAD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jY7ECCwUJp/b791b5/vo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k6DL+AAAAAQAAAAAAAAAA&#10;AAAAAAAAAAAAAAAAAAAAAAAAAAAAAAAAAAAAAAAAAAAAAAAAAAAAAAAAAAAAAAAAAAAAAAAAAAAA&#10;AAAAAAAAAAAAAAAAAAAAAAAAAOTlRe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05+bqMv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xm5EwAAAAAA&#10;AAAAAAAAAAAAAAAAAAAAAAAAAAAAAAAAAAAAAAAAAAAAAAAAAAAAAAAAAAAAAAAAAAAAAAAAAAAA&#10;AAAAAAAAAAAAAAAAAAAAAAAAAAAAAAAAAAAAAAAAAAAB/+TqMu/k5TL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u4AAAAAAAAAAAAAAAAAAAAA&#10;AAAAAAAAAAAAAAAAAAAAAAAAAAAAAAAAAAAAAAAAAAAAAAAAAAAAAAAAAAAAAAAAAAAAAAAAAAAA&#10;AAAAAAAAAAAAAAAAAAAAAAAAAAAAAAAAAAAAAAAAAAAAAAAAAAAAAAAAAAAAAAAAAAAAAAAAAAAA&#10;AAAAAAAA4/ToOvD69FoaDBV27F+v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xfsQI6qWVn+/78QP8AAAIAAAAAAAAA&#10;AAAAAAAAAAAAAAAAAAAAAAAAAAAAAAAAAAAAAAAAAAAAAAAAAAAAAAAAAAAAAAAAAAAAAAAAAAAA&#10;AAAAAAAAAAAAAAAAAAAAAAAAAAAAAAAAAAAAAAAAAAAAAAAAAAAAAAAAAAAAAAAAAAAAAAAAAAAA&#10;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GL4FHBu/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T0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G7sG5edH7AAAAAAAAAAA&#10;AAAAAAAAAAAAAAAAAAAAAAAAAAAAAAAAAAAAAAAAAAAAAAAAAAAAAAAAAAAAAAAAAAAAAAAAAAAA&#10;AAAAAAAAAAAAAAAAAAAAAAAAAAAAAAAAAAAAHBnI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0GCssAAAAAAAAAAAAAAAAAAAAAAAAA&#10;AAAAAAAAAAAAAAAAAAAAAAAAAAAAAAAAAAAAAAAAAAAAAAAAAAAAAAAAAAAAAAAAAAAAAAAAAAAA&#10;AAAAAAAAAAAAAAAAAAAAAAAAAAAAAAAAAAAAAAAAAAAAAAAAAAAAAAAAAAAAAAAAAAAAAAAAAAAA&#10;AAAAAAAAAPD48zP+/v1JM61oYexasQ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CsZX3s+PF2+v37GAAAAAAAAAAAAAAAAAAA&#10;AAAAAAAAAAAAAAAAAAAAAAAAAAAAAAAAAAAAAAAAAAAAAAAAAAAAAAAAAAAAAAAAAAAAAAAAAAAA&#10;AAAAAAAAAAAAAAAAAAAAAAAAAAAAAAAAAAAAAAAAAAAAAAAAAAAAAAAAAAAAAAAAAAAAAAAAAAAA&#10;AAAAAAAAAAACAQL0AgEC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wXxCAAAAAAAAAAAAAA&#10;AAAAAAAAAAAAAAAAAAAAAAAAAAAAAAAAAAAAAAAAAAAAAAAAAAAAAAAAAAAAAAAAAAAAAAAAAAAA&#10;AAAAAAAAAAAAAAAAAAAAAADk6EL6AADw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I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waxA3k5UX5AAAAAAAAAAAAAAAAAAAA&#10;AAAAAAAAAAAAAAAAAAAAAAAAAAAAAAAAAAAAAAAAAAAAAAAAAAAAAAAAAAAAAAAAAAAAAAAAAAAA&#10;AAAAAAAAAAAAAAAAAAAAAAAAAAAAAAAAAAAB6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CArkIAwa+AAAAAAAAAAAAAAAAAAAAAAAA&#10;AAAAAAAAAAAAAAAAAAAAAAAAAAAAAAAAAAAAAAAAAAAAAAAAAAAAAAAAAAAAAAAAAAAAAAAAAAAA&#10;AAAAAAAAAAAAAAAAAAAAAAAAAAAAAAAAAAAAAAAAAAAAAAAAAAAAAAAAAAAAAAAAAAAAAAAAAAAA&#10;AAAAAAAAAADo9u5AAgECTzy2bW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sYLEDHAsWbPX7+Ev3/PkgAAAAAAAAAAAAAAAAAAAAAAAAAAAA&#10;AAAAAAAAAAAAAAAAAAAAAAAAAAAAAAAAAAAAAAAAAAAAAAAAAAAAAAAAAAAAAAAAAAAAAAAAAAAA&#10;AAAAAAAAAAAAAAAAAAAAAAAAAAAAAAAAAAAAAAAAAAAAAAAAAAAAAAAAAAAAAAAAAAAAAAAAAAAA&#10;AAcEBu0cDRak2GKpW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CvkAAAAAAAAAAAAAAAAA&#10;AAAAAAAAAAAAAAAAAAAAAAAAAAAAAAAAAAAAAAAAAAAAAAAAAAAAAAAAAAAAAAAAAAAAAAAAAAAA&#10;AAAAAAAAAAAAAAAAAAAAAAAAAP3yHBwbuwgcG8Q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GcoCHBvKDeTmPPIAAAAAAAAAAAAAAAAAAAAAAAAAAAAA&#10;AAAAAAAAAAAAAAAAAAAAAAAAAAAAAAAAAAAAAAAAAAAAAAAAAAAAAAAAAAAAAAAAAAAAAAAAAAAA&#10;AAAAAAAAAAAAAAAAAAAAAAAAAAAA5Oc29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748o//AP/IDQYLxgAAAAAAAAAAAAAAAAAAAAAA&#10;AAAAAAAAAAAAAAAAAAAAAAAAAAAAAAAAAAAAAAAAAAAAAAAAAAAAAAAAAAAAAAAAAAAAAAAAAAAA&#10;AAAAAAAAAAAAAAAAAAAAAAAAAAAAAAAAAAAAAAAAAAAAAAAAAAAAAAAAAAAAAAAAAAAAAAAAAAAA&#10;AAAAAAAAAAAA3/PnTQcBBTMfDRdj7F6x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zrWdn9/77W+/68jUAAAAAAAAAAAAAAAAAAAAAAAAAAAAAAAAAAAAA&#10;AAAAAAAAAAAAAAAAAAAAAAAAAAAAAAAAAAAAAAAAAAAAAAAAAAAAAAAAAAAAAAAAAAAAAAAAAAAA&#10;AAAAAAAAAAAAAAAAAAAAAAAAAAAAAAAAAAAAAAAAAAAAAAAAAAAAAAAAAAAAAAAAAAAACAQG6xAH&#10;DLDHVZZ1Ef8D/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BAO4ZEssaAAAAAAAAAAAAAAAA&#10;AAAAAAAAAAAAAAAAAAAAAAAAAAAAAAAAAAAAAAAAAAAAAAAAAAAAAAAAAAAAAAAAAAAAAAAAAAAA&#10;AAAAAAAAAAAAAAAAAAAA5Ohf2QAA7h4AAO0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4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vMJAP/wKAAAAAAAAAAAAAAAAAAAAAAAAAAAAAAAAAAAAAAA&#10;AAAAAAAAAAAAAAAAAAAAAAAAAAAAAAAAAAAAAAAAAAAAAAAAAAAAAAAAAAAAAAAAAAAAAAAAAAAA&#10;AAAAAAAAAAAAAAAAAAAAAAABAAAAAAAAAAAAAAAAAAAAAAAAAAAAAAAAAAAAAAAAAAAAgP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n9+3v+//6tCgUIxgAAAAAAAAAAAAAA&#10;AAAAAAAAAAAAAAAAAAAAAAAAAAAAAAAAAAAAAAAAAAAAAAAAAAAAAAAAAAAAAAAAAAAAAAAAAAAA&#10;AAAAAAAAAAAAAAAAAAAAAAAAAAAAAAAAAAAAAAAAAAAAAAAAAAAAAAAAAAAAAAAAAAAAAAAAAAAA&#10;AAAAAAAAAAAAAAAAAAAA0e/dYQoGDEIABAA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sYLEDHw0Yau/59GDt9+84AAAAAAAAAAAAAAAAAAAAAAAAAAAAAAAAAAAAAAAA&#10;AAAAAAAAAAAAAAAAAAAAAAAAAAAAAAAAAAAAAAAAAAAAAAAAAAAAAAAAAAAAAAAAAAAAAAAAAAAA&#10;AAAAAAAAAAAAAAAAAAAAAAAAAAAAAAAAAAAAAAAAAAAAAAAAAAAAAAAAAAAAAQAB/hAIDdoWChKt&#10;xliabhudUvQVnl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eky+ufuNecAAAAAAAAAAAAA&#10;AAAAAAAAAAAAAAAAAAAAAAAAAAAAAAAAAAAAAAAAAAAAAAAAAAAAAAAAAAAAAAAAAAAAAAAAAAAA&#10;AAAAAAAAAAAAAAAAAAAAAAAAAAAA5OVX2eTlT/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QVtD8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98Abk5kbKAAAAAAAAAAAAAAAAAAAAAAAAAAAAAAAAAAAA&#10;AAAAAAAAAAAAAAAAAAAAAAAAAAAAAAAAAAAAAAAAAAAAAAAAAAAAAAAAAAAAAAAAAAAAAAAAAAAA&#10;AAAAAAAAAAAAAAAAAAAAABwbp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eO/v//wRAIDbcFAgTyAAAAAAAA&#10;AAAAAAAAAAAAAAAAAAAAAAAAAAAAAAAAAAAAAAAAAAAAAAAAAAAAAAAAAAAAAAAAAAAAAAAAAAAA&#10;AAAAAAAAAAAAAAAAAAAAAAAAAAAAAAAAAAAAAAAAAAAAAAAAAAAAAAAAAAAAAAAAAAAAAAAAAAAA&#10;AAAAAAAAAAAAAAAAAAAAANnu31Y9sHCG7GCxFuxasQ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xgrQEzrGZg+/38UvL69DUAAAAAAAAAAAAAAAAAAAAAAAAAAAAAAAAAAAAAAAAAAAAAAAAA&#10;AAAAAAAAAAAAAAAAAAAAAAAAAAAAAAAAAAAAAAAAAAAAAAAAAAAAAAAAAAAAAAAAAAAAAAAAAAAA&#10;AAAAAAAAAAAAAAAAAAAAAAAAAAAAAAAAAAAAAAAAAAAAAAAAAAAAAAAANhUos9Nbok7NVZlvDgAF&#10;9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H/AAAAAAAAAAAA&#10;AAAAAAAAAAAAAAAAAAAAAAAAAAAAAAAAAAAAAAAAAAAAAAAAAAAAAAAAAAAAAAAAAAAAAAAAAAAA&#10;AAAAAAAAAAAAAAAAAAAAAAAAAAAAAA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w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wQAAAAAAAAAAAAAAAAAAAAAAAAAAAAAAAAAAAAAAAAAAAAA&#10;AAAAAAAAAAAAAAAAAAAAAAAAAAAAAAAAAAAAAAAAAAAAAAAAAAAAAAAAAAAAAAAAAAAAAAAAAAAA&#10;AAAAAAAAAAAAAAAAAOTlW/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6sZ4Ds+fJz5vbsQwAAAAAAAAAAAAAAAAAAAAAAAAAAAAAAAAAAAAAAAAAAAAAAAAAAAAAAAAAA&#10;AAAAAAAAAAAAAAAAAAAAAAAAAAAAAAAAAAAAAAAAAAAAAAAAAAAAAAAAAAAAAAAAAAAAAAAAAAAA&#10;AAAAAAAAAAAAAAAAAAAAAAAAAAAAAAAAAAAAAAAAAAAAAAAjEh6++P76ywX/AuMVnU/6FZ1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GsYTAAAAAAAAAAAAAAAA&#10;AAAAAAAAAAAAAAAAAAAAAAAAAAAAAAAAAAAAAAAAAAAAAAAAAAAAAAAAAAAAAAAAAAAAAAAAAAAA&#10;AAAAAAAAAAAAAAAAAAAAAAAAAAAAAAAcG7E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AAAAAAAAAAAAAAAAAAAAAAAAAAAAAAAAAAAAAAAAAAAAAAAAAAAAAAAAAAAAAAAAAAAAAAAAAA&#10;AAAAAAAAAAAAAAAAAAAAAAAAAAAAAAAAAAAAAAAAAAAAAAAAAAAAAAAAAAAAAAAAAAAAAAAAAAAA&#10;AAAAAAAAAAAAAAAAAAAAAAAAAAAAA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TqaOoAAAAAAAAAAAAAAAAAAAAAAAAAAAAAAAAAAAAAAAAAAAAAAAAA&#10;AAAAAAAAAAAAAAAAAAAAAAAAAAAAAAAAAAAAAAAAAAAAAAAAAAAAAAAAAAAAAAAAAAAAAAAAAAAA&#10;AAA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sYLEDGQsTbvv+&#10;/UT1+/cpAAAAAAAAAAAAAAAAAAAAAAAAAAAAAAAAAAAAAAAAAAAAAAAAAAAAAAAAAAAAAAAAAAAA&#10;AAAAAAAAAAAAAAAAAAAAAAAAAAAAAAAAAAAAAAAAAAAAAAAAAAAAAAAAAAAAAAAAAAAAAAAAAAAA&#10;AAAAAAAAAAAAAAAAAAAAAAAAAAAAAAAABAED+ScTIb0SBQq6vUmOiBieT/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k5TnvAAAAAAAAAAAAAAAAAAAA&#10;AAAAAAAAAAAAAAAAAAAAAAAAAAAAAAAAAAAAAAAAAAAAAAAAAAAAAAAAAAAAAAAAAAAAAAAAAAAA&#10;AAAAAAAAAAAAAAAAAAAAAAAAAAAAAPEkHBvCCxwbyw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oAAAAAAAAAAAAAAAAA&#10;AAAAAAAAAAAAAAAAAAAAAAAAAAAAAAAAAAAAAAAAAAAAAAAAAAAAAAAAAAAAAAAAAAAAAAAAAAAA&#10;AAAAAAAAAAAAAAAAAAAAAAAAAAAAAAAAAAAAAAAAAAAAAAAAAAAAAAAAAAAAAAAAAAAAAAAAAAAA&#10;AAAAAAAAAAAAAAAAAAAAAAAAAQ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UFwsUMev27zoA&#10;AAAAAAAAAAAAAAAAAAAAAAAAAAAAAAAAAAAAAAAAAAAAAAAAAAAAAAAAAAAAAAAAAAAAAAAAAAAA&#10;AAAAAAAAAAAAAAAAAAAAAAAAAAAAAAAAAAAAAAAAAAAAAAAAAAAAAAAAAAAAAAAAAAAAAAAAAAAA&#10;AAAAAAAAAAAAAAAAAAAAAAALBAnwQBsyqcNHkGu2QYmTFKRP/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BLHDQAAAAAAAAAAAAAAAAAA&#10;AAAAAAAAAAAAAAAAAAAAAAAAAAAAAAAAAAAAAAAAAAAAAAAAAAAAAAAAAAAAAAAAAAAAAAAAAAAA&#10;AAAAAAAAAAAAAAAAAAAAAADk5V7J//79KQAA/g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0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GAAAAAAAAAAAAAAAAAAAAAAAA&#10;AAAAAAAAAAAAAAAAAAAAAAAAAAAAAAAAAAAAAAAAAAAAAAAAAAAAAAAAAAAAAAAAAAAAAAAAAAAA&#10;AAAAAAAAAAAAAAAAAAAAAAAA5edBy+TlN/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B/Y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WjT/YE/gDiqkh8izAXKLgI&#10;BAf0AAAAAAAAAAAAAAAAAAAAAAAAAAAAAAAAAAAAAAAAAAAAAAAAAAAAAAAAAAAAAAAAAAAAAAAA&#10;AAAAAAAAAAAAAAAAAAAAAAAAAAAAAAAAAAAAAAAAAAAAAAAAAAAAAAAAAAAAAAAAAAAAAAAAAAAA&#10;AAAAAAAAAAAAAAAAAAAAAAD1+/clGw0VKutdsQ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wMADkPAbpXp9uw/9Pn2FQAAAAAAAAAAAAAA&#10;AAAAAAAAAAAAAAAAAAAAAAAAAAAAAAAAAAAAAAAAAAAAAAAAAAAAAAAAAAAAAAAAAAAAAAAAAAAA&#10;AAAAAAAAAAAAAAAAAAAAAAAAAAAAAAAAAAAAAAAAAAAAAAAAAAAAAAAAAAAAAAAAAAAAAAAAAAAA&#10;AAAALQwg1jYZKb+JPGWU/vz03/sKAv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P2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CFAAAAAAAAAAAAAAAAAAAAAAAAAAAAAAA&#10;AAAAAAAAAAAAAAAAAAAAAAAAAAAAAAAAAAAAAAAAAAAAAAAAAAAAAAAAAAAAAAAAAAAAAAAAAAAA&#10;AAAAAAAAAAAAAAAAAAAAAAAAAAAAAAAAAAAAAAAAAAAAAAAAAAAAAAAAAAAAAAAAAAAAAAAAAAAA&#10;AAAAAAAAAAAA/g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Gc4E&#10;5Oc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B/74/P3+2ahHgX9buYED&#10;0erZQvL79REAAAAAAAAAAAAAAAAAAAAAAAAAAAAAAAAAAAAAAAAAAAAAAAAAAAAAAAAAAAAAAAAA&#10;AAAAAAAAAAAAAAAAAAAAAAAAAAAAAAAAAAAAAAAAAAAAAAAAAAAAAAAAAAAAAAAAAAAAAAAAAAAA&#10;AAAAAAAAAAAAAAAAAAAAAAAA4/PpZTGwZQYAAAB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hwbqycAAAAAAAAAAAAAAAAAAAAAAAAA&#10;AAAAAAAAAAAAAAAAAAAAAAAAAAAAAAAAAAAAAAAAAAAAAAAAAAAAAAAAAAAAAAAAAAAAAAAAAAAA&#10;AAAAAAAAAAAAAAAAAAAAAAAAAAAAAAD/HBfI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8aD7M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wbxg0AAvArAAAA&#10;AAAAAAAAAAAAAAAAAAAAAAAAAAAAAAAAAAAAAAAAAAAAAAAAAAAAAAAAAAAAAAAAAAAAAAAAAAAA&#10;AAAAAAAAAAAAAAAAAAAAAAAAAAAAAAAAAAAAAAAAAAAAAAAAAAAAAAAAAAAbE70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WnlH/GqBT+QQBAOKnSH99IREc&#10;whYKE+cAAAAAAAAAAAAAAAAAAAAAAAAAAAAAAAAAAAAAAAAAAAAAAAAAAAAAAAAAAAAAAAAAAAAA&#10;AAAAAAAAAAAAAAAAAAAAAAAAAAAAAAAAAAAAAAAAAAAAAAAAAAAAAAAAAAAAAAAAAAAAAAAAAAAA&#10;AAAAAAAAAAAAAAAAAAAA+/38C+j17V0iDxqD7GKx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hjsQHiX7AJ/v/+MfH38yQAAAAAAAAAAAAAAAAAAAAAAAAAAAAAAAAA&#10;AAAAAAAAAAAAAAAAAAAAAAAAAAAAAAAAAAAAAAAAAAAAAAAAAAAAAAAAAAAAAAAAAAAAAAAAAAAA&#10;AAAAAAAAAAAAAAAAAAAAAAAAAAAAAAAAAAAAAAAAAAAAAAAAAAAAAAAAAwID/ikVI9W0VZWDp0uD&#10;hP4BANkUnVD2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Oc6+uTlVdoAAAAAAAAAAAAAAAAAAAAAAAAAAAAA&#10;AAAAAAAAAAAAAAAAAAAAAAAAAAAAAAAAAAAAAAAAAAAAAAAAAAAAAAAAAAAAAAAAAAAAAAAAAAAA&#10;AAAAAAAAAAAAAAAAAAAAAAAAAAAA5eo5/Rwbzg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boM/Xm8U3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Tk5ULQAAAAAAAA&#10;AAAAAAAAAAAAAAAAAAAAAAAAAAAAAAAAAAAAAAAAAAAAAAAAAAAAAAAAAAAAAAAAAAAAAAAAAAAA&#10;AAAAAAAAAAAAAAAAAAAAAAAAAAAAAAAAAAAAAAAAAAAAAAAAAAAAAAABBQv9AAAAAID/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p1P9gEAANmx&#10;TYp6IxEdxxAIDusAAAAAAAAAAAAAAAAAAAAAAAAAAAAAAAAAAAAAAAAAAAAAAAAAAAAAAAAAAAAA&#10;AAAAAAAAAAAAAAAAAAAAAAAAAAAAAAAAAAAAAAAAAAAAAAAAAAAAAAAAAAAAAAAAAAAAAAAAAAAA&#10;AAAAAAAAAAAAAAAAAAAAAAAAAAAA/P79Dfb8+UZBsHFn7GCxB+ljs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g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B0Wyb471+/dDAAAAAAAAAAAAAAAAAAAAAAAAAAAAAAAAAAAA&#10;AAAAAAAAAAAAAAAAAAAAAAAAAAAAAAAAAAAAAAAAAAAAAAAAAAAAAAAAAAAAAAAAAAAAAAAAAAAA&#10;AAAAAAAAAAAAAAAAAAAAAAAAAAAAAAAAAAAAAAAAAAAAAAAAAAAAAAAAAAAhDhrdqUuHhgkAAM/8&#10;AADjHZ1P/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wbohrk5V7mAAAAAAAAAAAAAAAA&#10;AAAAAAAAAAAAAAAAAAAAAAAAAAAAAAAAAAAAAAAAAAAAAAAAAAAAAAAAAAAAAAAAAAAAAAAAAAAA&#10;AAAAAAAAAAAAAAAAAAAAAAAAAAAAAAD///8BAADmEwAAAO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5OU/3gAAAAAAAAAA&#10;AAAAAAAAAAAAAAAAAAAAAAAAAAAAAAAAAAAAAAAAAAAAAAAAAAAAAAAAAAAAAAAAAAAAAAAAAAAA&#10;AAAAAAAAAAAAAAAAAAAAAAAAAAAAAAAAAAAAAAAAAAAAAAAAAAAAHBvEFAD+Bf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vj9+SX4/foNAAAAAAAAAAAAAAAAAAAAAAAAAAAAAAAAAAAAAAAA&#10;AAAAAAAAAAAAAAAAAAAAAAAAAAAAAAAAAAAAAAAAAAAAAAAAAAAAAAAAAAAAAAAAAAAAAAAAAAAA&#10;AAAAAAAAAAAAAAAAAAAAAAAAAAAAAAAAAAAAAAAAAAAAAAAAABgKEuIbChPLDAAE1gEAAOAdnU/5&#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PoAAAAAAAAAAAAAAAAAAAAAAAAA&#10;AAAAAAAAAAAAAAAAAAAAAAAAAAAAAAAAAAAAAAAAAAAAAAAAAAAAAAAAAAAAAAAAAAAAAAAAAAAA&#10;AAAAAAAAAAAAAAAAAAAAAAAAAAAAAAAA5OVM6hwbwxP//gvw5ecy/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G7cU5OU87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qFXg/8A/ykAAAAAAAAAAAAAAAAAAAAAAAAAAAAAAAAAAAAAAAAAAAAAAAAA&#10;AAAAAAAAAAAAAAAAAAAAAAAAAAAAAAAAAAAAAAAAAAAAAAAAAAAAAAAAAAAAAAAAAAAAAAAAAAAA&#10;AAAAAAAAAAAAAAAAAAAAAAAAAAAAAAAAAAAAAAAAGgsU5EEZL7aROm6QAP4A4v4DAP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Du8cF78Q5OlB8AAAAAAAAAAAAAAAAAAA&#10;AAAAAAAAAAAAAAAAAAAAAAAAAAAAAAAAAAAAAAAAAAAAAAAAAAAAAAAAAAAAAAAAAAAAAAAAAAAA&#10;AAAAAAAAAAAAAAAAAAAAAAAAAAAAAAAAAOTlPe0cGM4TAAAA7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0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YY6sVN6RhQvH59BoAAAAAAAAAAAAAAAAAAAAAAAAAAAAAAAAAAAAAAAAAAAAAAAAAAAAA&#10;AAAAAAAAAAAAAAAAAAAAAAAAAAAAAAAAAAAAAAAAAAAAAAAAAAAAAAAAAAAAAAAAAAAAAAAAAAAA&#10;AAAAAAAAAAAAAAAAAAAAAAAAAAAAAAABAAAAJxMfv5E+bpQA+ADjFKZP9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TpRP4AAADxAAAAAAAAAAAAAAAAAAAAAAAAAAAA&#10;AAAAAAAAAAAAAAAAAAAAAAAAAAAAAAAAAAAAAAAAAAAAAAAAAAAAAAAAAAAAAAAAAAAAAAAAAAAA&#10;AAAAAAAAAAAAAAAAAAAAAAAAAAAAAAAAAAAAAfErGxnI3f8AAOrm5zj8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wVzgXk6zL6AAAAAAAAAAAAAAAAAAAAAAAAAAAA&#10;AAAAAAAAAAAAAAAAAAAAAAAAAAAAAAAAAAAAAAAAAAAAAAAAAAAAAAAAAAAAAAAAAAAAAAAAAAAA&#10;AAAAAAAAAAAAAAAAAAAAAAAAAAAAAAAAAAHk5z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KZP/wAAAPfm&#10;YrHjCwQHvhsOF/7l8uk4AAAAAAAAAAAAAAAAAAAAAAAAAAAAAAAAAAAAAAAAAAAAAAAAAAAAAAAA&#10;AAAAAAAAAAAAAAAAAAAAAAAAAAAAAAAAAAAAAAAAAAAAAAAAAAAAAAAAAAAAAAAAAAAAAAAAAAAA&#10;AAAAAAAAAAAAAAAAAAAAAAAAAAAA8fv1K/AA9AIAAAAAAAAAAAAAAAAAAAAAAAAAAAAAAAAAAAAA&#10;AAAAAA4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Ps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LrnGG9Pr2LAAAAAAAAAAAAAAAAAAAAAAAAAAAAAAAAAAAAAAAAAAAAAAAAAAAAAAAAAAAAAAA&#10;AAAAAAAAAAAAAAAAAAAAAAAAAAAAAAAAAAAAAAAAAAAAAAAAAAAAAAAAAAAAAAAAAAAAAAAAAAAA&#10;AAAAAAAAAAAAAAAAAAAAAAAAAAARCQ/ZqkV+hgD3ANoUp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k50HCGxnCP/0AAO8AAAD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Fs4BAAAAAwD8AB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k/2&#10;6WOxezesaYsHAwYn+f36EQAAAAAAAAAAAAAAAAAAAAAAAAAAAAAAAAAAAAAAAAAAAAAAAAAAAAAA&#10;AAAAAAAAAAAAAAAAAAAAAAAAAAAAAAAAAAAAAAAAAAAAAAAAAAAAAAAAAAAAAAAAAAAAAAAAAAAA&#10;AAAAAAAAAAAAAAAAAAAAAAAA9vz5E0WjaqcAAABLAAAAAAAAAAAAAAAAAAAAAAAAAAAAAAAAAA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PEA9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v&#10;+PIi/f/+BAAAAAAAAAAAAAAAAAAAAAAAAAAAAAAAAAAAAAAAAAAAAAAAAAAAAAAAAAAAAAAAAAAA&#10;AAAAAAAAAAAAAAAAAAAAAAAAAAAAAAAAAAAAAAAAAAAAAAAAAAAAAAAAAAAAAAAAAAAAAAAAAAAA&#10;AAAAAAAAAAAAAAAAAAcDBvEKBAi9AP8A4RSmT/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ec+wRobuw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v4DAAD6H+TuOt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BYA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4/Pof&#10;AAAAAAAAAAAAAAAAAAAAAAAAAAAAAAAAAAAAAAAAAAAAAAAAAAAAAAAAAAAAAAAAAAAAAAAAAAAA&#10;AAAAAAAAAAAAAAAAAAAAAAAAAAAAAAAAAAAAAAAAAAAAAAAAAAAAAAAAAAAAAAAAAAAAAAAAAAAA&#10;AAAAAAAAAQAB/hoMFrXCVJVzFZ1P+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xnHG+XnOeUAAAAAAAAAAAAAAAAAAAAAAAAAAAAA&#10;AAAAAAAAAAAAAAAAAAAAAAAAAAAAAAAAAAAAAAAAAAAAAAAAAAAAAAAAAAAAAAAAAAAAAAAAAAAA&#10;AAAAAAAAAAAAAAAAAAAAAAAAAAAAAAAAAOblRfM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v0B5OY63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o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4/PkeAAAA&#10;AAAAAAAAAAAAAAAAAAAAAAAAAAAAAAAAAAAAAAAAAAAAAAAAAAAAAAAAAAAAAAAAAAAAAAAAAAAA&#10;AAAAAAAAAAAAAAAAAAAAAAAAAAAAAAAAAAAAAAAAAAAAAAAAAAAAAAAAAAAAAAAAAAAAAAAAAAAA&#10;AAAAEQcNwMRQlWkDAAD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H6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ICAAAAAAAAAAAAAAAAAAAAAAAAAAAAAAAAAAAAAAAAAAAAAAAAAAAAAAAAAAAA&#10;AAAAAAAAAAAAAAAAAAAAAAAAAAAAAAAAAAAAAAAAAAAAAAAAAAAAAAAAAAAAAAAAAAAAAAAAAAAA&#10;AAAAAAAAHBuzLOTlT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AAD5xVWXYjWoY6Xp9+9MAAAAAAAAAAAAAAAAAAAAAAAAAAAAAAAAAAAAAAAAAAAAAAAAAAAAAAAA&#10;AAAAAAAAAAAAAAAAAAAAAAAAAAAAAAAAAAAAAAAAAAAAAAAAAAAAAAAAAAAAAAAAAAAAAAAAAAAA&#10;AAAAAAAAAAAAAAAAAAAAAADw+PMvAAAAAAAAAAAAAAAAAAAAAAAAAAAAAAAAAAAAAAT/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Pn+/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2KvCCukXK/y+vUFAAAAAAAA&#10;AAAAAAAAAAAAAAAAAAAAAAAAAAAAAAAAAAAAAAAAAAAAAAAAAAAAAAAAAAAAAAAAAAAAAAAAAAAA&#10;AAAAAAAAAAAAAAAAAAAAAAAAAAAAAAAAAAAAAAAAAAAAAAAAAAAAAAAAAAAAAAAAAAAAAAAAAAAA&#10;AwECxRuhT/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eYy/BwZwgTk5z78AAAAAAAAAAAAAAAAAAAAAAAAAAAAAAAA&#10;AAAAAAAAAAAAAAAAAAAAAAAAAAAAAAAAAAAAAAAAAAAAAAAAAAAAAAAAAAAAAAAAAAAAAAAAAAAA&#10;AAAAAAAAAAAAAAAAAAAAAAAAAAAAAAAWGqcM6uZZ9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wYzg8A/+MpAAAAAAAAAAAAAAAAAAAAAAAAAAAAAAAAAAAAAAAAAAAAAAAAAAAAAAAAAAAAAAAA&#10;AAAAAAAAAAAAAAAAAAAAAAAAAAAAAAAAAAAAAAAAAAAAAAAAAAAAAAAAAAAAAACA/38AAAAAAAAA&#10;AAAAAAAAAAAAAAX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WdT/8AAADyGQoTygAAAEsAAAABAAAAAAAAAAAAAAAAAAAAAAAAAAAAAAAAAAAAAAAAAAAAAAAA&#10;AAAAAAAAAAAAAAAAAAAAAAAAAAAAAAAAAAAAAAAAAAAAAAAAAAAAAAAAAAAAAAAAAAAAAAAAAAAA&#10;AAAAAAAAAAAAAAAAAAAAAAAAAPv9/RwrEiCBwU+RihSfT/UAAAAAAAAAAAAA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8e3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zpmKF9fv3PgAAAAAAAAAA&#10;AAAAAAAAAAAAAAAAAAAAAAAAAAAAAAAAAAAAAAAAAAAAAAAAAAAAAAAAAAAAAAAAAAAAAAAAAAAA&#10;AAAAAAAAAAAAAAAAAAAAAAAAAAAAAAAAAAAAAAAAAAAAAAAAAAAAAAAAAAAAAAAAAAAAAAAAAAkF&#10;COMMBAni6wD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M/hwbwATk5UD8AAAAAAAAAAAAAAAAAAAAAAAA&#10;AAAAAAAAAAAAAAAAAAAAAAAAAAAAAAAAAAAAAAAAAAAAAAAAAAAAAAAAAAAAAAAAAAAAAAAAAAAA&#10;AAAAAAAAAAAAAAAAAAAAAAAAAAAAAAAAAOrmWfM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xPL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s+fBc/v//CgAAAAAAAAAAAAAA&#10;AAAAAAAAAAAAAAAAAAAAAAAAAAAAAAAAAAAAAAAAAAAAAAAAAAAAAAAAAAAAAAAAAAAAAAAAAAAA&#10;AAAAAAAAAAAAAAAAAAAAAAAAAAAAAAAAAAAAAAAAAAAAAAAAAAAAAAAAAAAAAAAAEAgN0gsECLHK&#10;VZijFZ9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Osy/wAAAP0AAAAAAAAAAAAAAAAAAAAAAAAAAAAAAAAA&#10;AAAAAAAAAAAAAAAAAAAAAAAAAAAAAAAAAAAAAAAAAAAAAAAAAAAAAAAAAAAAAAAAAAAAAAAAAAAA&#10;AAAAAAAAAAAAAAAAAAAAAAAAAAAAAAAAAAAAAAAAHBjEC+ToPP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PBs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WAAAAAAAAAAAAAAAAAAAAAAAA&#10;AAAAAAAAAAAAAAAAAAAAAAAAAAAAAAAAAAAAAAAAAAAAAAAAAAAAAAAAAAAAAAAAAAAAAAAAAAAA&#10;AAAAAAAAAAAAAAAAAAAAAAAAAAAAAAAAAAAAAAAAAAAAAAAAAAAAAAAHAwbwGQkTqtfv4IUVn0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E84U5e4z6////wEAAAAAAAAAAAAAAAAAAAAA&#10;AAAAAAAAAAAAAAAAAAAAAAAAAAAAAAAAAAAAAAAAAAAAAAAAAAAAAAAAAAAAAAAAAAAAAAAAAAAA&#10;AAAAAAAAAAAAAAAAAAAAAAAAAAAAAAAAAAAA5uk+6BwVzhgAAAD25Os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2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TmU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J1P+QAAAHYlDx332/HjfQAAAAEAAAAAAAAAAAAAAAAAAAAAAAAAAAAAAAAAAAAAAAAAAAAAAAAA&#10;AAAAAAAAAAAAAAAAAAAAAAAAAAAAAAAAAAAAAAAAAAAAAAAAAAAAAAAAAAAAAAAAAAAAAAAAAAAA&#10;AAAAAAAAAAAAAAAAAAAAAAAA8Pn0TwAAAGUAAAAAAAAAAAAAAAAAAAAAGgQ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g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AwTIwFKRjBedT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DyGxnAGOTmP+kAAAAAAAAAAAAAAAAAAAAAAAAA&#10;AAAAAAAAAAAAAAAAAAAAAAAAAAAAAAAAAAAAAAAAAAAAAAAAAAAAAAAAAAAAAAAAAAAAAAAAAAAA&#10;AAAAAAAAAAAAAAAAAAAAAAAAAAAAAAAA/v/+DOTrMvQcGs4KAAAA9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DVJSGHZ9TW/v+/CMAAAAAAAAAAAAAAAAAAAAAAAAAAAAAAAAAAAAAAAAAAAAAAAAAAAAA&#10;AAAAAAAAAAAAAAAAAAAAAAAAAAAAAAAAAAAAAAAAAAAAAAAAAAAAAAAAAAAAAAAAAAAAAAAAAAAA&#10;AAAAAAAAAAAAAAAAAAAA/v/+FQAAAAAAAAAAAAAAAAAAAAAAAAAAEPw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AAAAAAAAAAAAAAA6l+xAg8HDJUAAAAAAAAAAAAAAAAAAAAAAAAAAAAAAAAAAAAA&#10;AAAAAAAAAAAAAAAAAAAAAAAAAAAAAAAAAAAAAAAAAAAAAAAAAAAAAAAAAAAAAAAAAAAAAAAAAAAA&#10;AAAAAAAAAAAAAAAAAAAAAAAAAAAAAAAAAAAAAAAAAAQCA/L3/PnZF51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k6TL75OY/6gAAAAAAAAAAAAAAAAAAAAAAAAAAAAAAAAAA&#10;AAAAAAAAAAAAAAAAAAAAAAAAAAAAAAAAAAAAAAAAAAAAAAAAAAAAAAAAAAAAAAAAAAAAAAAAAAAA&#10;AAAAAAAAAAAAAAAAAAAAAAAAAAAAAAAAAAAAAADk5jL2HBvK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wZxwMcG7UgAAAAAAAAAAAA&#10;AAAAAAAAAAAAAAAAAAAAAAAAAAAAAAAAAAAAAAAAAAAAAAAAAAAAAAAAAAAAAAAAAAAAAAAAAAAA&#10;AAAAAAAAAAAAAAAAAAAAAAAAAAAAAAAAAAAAAAAAAAAAAAAAAAAYGpw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aledPz+/UkAAAAAAAAAAAAAAAAAAAAAAAAAAAAAAAAAAAAAAAAA&#10;AAAAAAAAAAAAAAAAAAAAAAAAAAAAAAAAAAAAAAAAAAAAAAAAAAAAAAAAAAAAAAAAAAAAAAAAAAAA&#10;AAAAAAAAAAAAAAAAAAAAAAAAAAAAAAAAAAAAABMJENK+WJp4K51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Tl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wZxSHk5zvfAAAAAAAAAAAAAAAAAAAAAAAAAAAA&#10;AAAAAAAAAAAAAAAAAAAAAAAAAAAAAAAAAAAAAAAAAAAAAAAAAAAAAAAAAAAAAAAAAAAAAAAAAAAA&#10;AAAAAAAAAAAAAAAAAAAAAAAAAAAAAAAAAAAAAAAA5eY38hwbxwbk5Tn8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Tl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ID1AQCByn1+/clAAAAAAAAAAAAAAAAAAAAAAAAAAAAAAAAAAAAAAAAAAAAAAAAAAAAAAAA&#10;AAAAAAAAAAAAAAAAAAAAAAAAAAAAAAAAAAAAAAAAAAAAAAAAAAAAAAAAAAAAAAAAAAAAAAAAAAAA&#10;AAAAAAAAAAAAAAAAAAwFCTQA//sKAAAA8QAAAAAAAAAA/w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xjsQH3/fwWNaplQe349yEAAAAAAAAAAAAAAAAAAAAAAAAAAAAAAAAAAAAAAAAAAAAA&#10;AAAAAAAAAAAAAAAAAAAAAAAAAAAAAAAAAAAAAAAAAAAAAAAAAAAAAAAAAAAAAAAAAAAAAAAAAAAA&#10;AAAAAAAAAAAAAAAAAAAAAAAAAAAABQME7wQBAsYRAAT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BOwAAAD/AAAAAQAAAAAAAAAAAAAAAAAAAAAAAAAA&#10;AAAAAAAAAAAAAAAAAAAAAAAAAAAAAAAAAAAAAAAAAAAAAAAAAAAAAAAAAAAAAAAAAAAAAAAAAAAA&#10;AAAAAAAAAAAAAAAAAAAAAAAAAAAAAAAAAAAA////AeTlOfscG7AP5OVQ8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22Csfy+lXRX1+/clAAAAAAAAAAAAAAAAAAAAAAAAAAAAAAAAAAAAAAAAAAAAAAAAAAAAAAAAAAAA&#10;AAAAAAAAAAAAAAAAAAAAAAAAAAAAAAAAAAAAAAAAAAAAAAAAAAAAAAAAAAAAAAAAAAAAAAAAAAAA&#10;AAAAAAAAAAAAAN/y5zwfqlx5AAAAeAAAAAAAAAAAAwM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BGsXJ58fn1NwAAAAAAAAAAAAAAAAAAAAAAAAAAAAAAAAAAAAAAAAAAAAAAAAAAAAAA&#10;AAAAAAAAAAAAAAAAAAAAAAAAAAAAAAAAAAAAAAAAAAAAAAAAAAAAAAAAAAAAAAAAAAAAAAAAAAAA&#10;AAAAAAAAAAAAAAAAAAAAAAAAAwECxeX063canU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ToN/QcF84F5Oky/AAAAAAAAAAAAAAAAAAAAAAAAAAAAAAA&#10;AAAAAAAAAAAAAAAAAAAAAAAAAAAAAAAAAAAAAAAAAAAAAAAAAAAAAAAAAAAAAAAAAAAAAAAAAAAA&#10;AAAAAAAAAAAAAAAAAAAAAAAAAAAAAAAAAAAAAAAAAADk5VDx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p1P&#10;/AAAAGYFAgRG+/78HwAAAAAAAAAAAAAAAAAAAAAAAAAAAAAAAAAAAAAAAAAAAAAAAAAAAAAAAAAA&#10;AAAAAAAAAAAAAAAAAAAAAAAAAAAAAAAAAAAAAAAAAAAAAAAAAAAAAAAAAAAAAAAAAAAAAAAAAAAA&#10;AAAAAAAAAPv+/BEKBAgm5lysBxqkVPkAAAAAAP8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8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5/vsS9/35EQAAAAAAAAAAAAAAAAAAAAAAAAAAAAAAAAAAAAAAAAAAAAAAAAAAAAAAAAAA&#10;AAAAAAAAAAAAAAAAAAAAAAAAAAAAAAAAAAAAAAAAAAAAAAAAAAAAAAAAAAAAAAAAAAAAAAAAAAAA&#10;AAAAAAAAAAAAAAANBgriAwEC3Pj8+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k6TL9AAAB/wAA/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Tl&#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UDBND7/vwfAAAAAAAAAAAAAAAAAAAAAAAAAAAAAAAAAAAAAAAAAAAAAAAAAAAAAAAA&#10;AAAAAAAAAAAAAAAAAAAAAAAAAAAAAAAAAAAAAAAAAAAAAAAAAAAAAAAAAAAAAAAAAAAAAAAAAAAA&#10;AAAAAAAAAAAAAAAAAPr+/D79BgAj7GOv1xSdUf8AAf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0/P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8AAIBAhcAAAAAAAAAAAAAAAAAAAAAAAAAAAAAAAAAAAAAAAAAAAAAAAAAAAAAAAAAAAAA&#10;AAAAAAAAAAAAAAAAAAAAAAAAAAAAAAAAAAAAAAAAAAAAAAAAAAAAAAAAAAAAAAAAAAAAAAAAAAAA&#10;AAAAAAAAAAAAAwEC/BUJEMm9U4+BIZ5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CAAAA/wAAAAAAAAAAAAAAAAAAAAAAAAAA&#10;AAAAAAAAAAAAAAAAAAAAAAAAAAAAAAAAAAAAAAAAAAAAAAAAAAAAAAAAAAAAAAAAAAAAAAAAAAAA&#10;AAAAAAAAAAAAAAAAAAAAAAAAAAAAAAAAAAAAAAAAAAAAAAAAAAD/GxvNBOXlM/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BjJC+XpM/MAAAAAAAAAAAAAAAAAAAAAAAAAAAAAAAAAAAAAAAAA&#10;AAAAAAAAAAAAAAAAAAAAAAAAAAAAAAAAAAAAAAAAAAAAAAAAAAAAAAAAAAAAAAAAAAAAAAAAAAAA&#10;AAAAAAAAAAAAAAAAAAAAAAAAAAAAAAAAAAAAAAAAAAAAAAAAAAAAAAAAAAAAAAAAAAAAAAAAAAAA&#10;AAAAAAAAAAAAAAAAAAAAAAAAAAAAAAAAAAAAAAAAAAAAAAAcG7oC5OV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Bm5JAACC/sAAAXp5OU3+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CBOUDAQL5/f/+BwAAAAAAAAAAAAAAAAAAAAAAAAAAAAAAAAAAAAAAAAAAAAAAAAAAAAAA&#10;AAAAAAAAAAAAAAAAAAAAAAAAAAAAAAAAAAAAAAAAAAAAAAAAAAAAAAAAAAAAAAAAAAAAAAAAAAAA&#10;AAAAAAAAAAAAAPj8+RFOtHlpu02MbwAAAP//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7/nzAfP69iYAAAAAAAAAAAAAAAAAAAAAAAAAAAAAAAAAAAAAAAAAAAAAAAAAAAAAAAAAAAAAAAAA&#10;AAAAAAAAAAAAAAAAAAAAAAAAAAAAAAAAAAAAAAAAAAAAAAAAAAAAAAAAAAAAAAAAAAAAAAAAAAAA&#10;AAAAAAAADwgN4cVUl2EF/gD2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7+EAAAAO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OdH3AAAAAAcGbAoGRK22ufuSv8c&#10;EsoBAAAEAOTuMv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BYoIQxp2BH8Pr0IwAAAAAAAAAAAAAAAAAAAAAAAAAAAAAAAAAAAAAAAAAAAAAAAAAAAAAAAAAA&#10;AAAAAAAAAAAAAAAAAAAAAAAAAAAAAAAAAAAAAAAAAAAAAAAAAAAAAAAAAAAAAAAAAAAAAAAAAAAA&#10;AAAAAAAAAP8A/wLx+vUTAAAAAAAAAAD5AP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AQ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LaRg&#10;/QwFCQ8AAAAAAAAAAAAAAAAAAAAAAAAAAAAAAAAAAAAAAAAAAAAAAAAAAAAAAAAAAAAAAAAAAAAA&#10;AAAAAAAAAAAAAAAAAAAAAAAAAAAAAAAAAAAAAAAAAAAAAAAAAAAAAAAAAAAAAAAAAAAAAAAAAAAA&#10;AAAABQIE3hmdT/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Bu0FeTlTOsAAAAAAAAAAAAAAAAAAAAAAAAAAAAA&#10;AAAAAAAAAAAAAAAAAAAAAAAAAAAAAAAAAAAAAAAAAAAAAAAAAAAAAAAAAAAAAAAAAAAAAAAAAAAA&#10;AAAAAAAAAAAAAAAAAAAAAAAAAAAAAAAAAAAAAAAAAAAA5Oc17Bwbrxbk5VH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k51DYAAAAAAAAAADk7jYA&#10;HBavNhwYtd/k6Ev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C&#10;BfEGBAbKAPoAIwAAAAAAAAAAAAAAAAAAAAAAAAAAAAAAAAAAAAAAAAAAAAAAAAAAAAAAAAAAAAAA&#10;AAAAAAAAAAAAAAAAAAAAAAAAAAAAAAAAAAAAAAAAAAAAAAAAAAAAAAAAAAAAAAAAAAAAAAAAAAAA&#10;AAAAAAAAAAD9//8i/AD9AAAAAAD4AP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ABg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DwYLfvX8&#10;+QsAAAAAAAAAAAAAAAAAAAAAAAAAAAAAAAAAAAAAAAAAAAAAAAAAAAAAAAAAAAAAAAAAAAAAAAAA&#10;AAAAAAAAAAAAAAAAAAAAAAAAAAAAAAAAAAAAAAAAAAAAAAAAAAAAAAAAAAAAAAAAAAAAAAAAAAAA&#10;+fz69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gAAAAAAAAAAAAAAAAAAAAAAAAAAAAAAAAAAAAAA&#10;AAAAAAAAAAAAAAAAAAAAAAAAAAAAAAAAAAAAAAAAAAAAAAAAAAAAAAAAAAAAAAAAAAAAAAAAAAAA&#10;AAAAAAAAAAAAAAAAAAAAAAAAAAAAAAAAAAAAAAAAAAAAAOTlUeocG7QPAAAY9OTlN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5OpR&#10;ygAAAAAcG58PAAAV/wD/C/0AAAL35O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ifT/YA&#10;AABaBAIDSvz+/Q8AAAAAAAAAAAAAAAAAAAAAAAAAAAAAAAAAAAAAAAAAAAAAAAAAAAAAAAAAAAAA&#10;AAAAAAAAAAAAAAAAAAAAAAAAAAAAAAAAAAAAAAAAAAAAAAAAAAAAAAAAAAAAAAAAAAAAAAAAAAAA&#10;AAAAAAD4/Pkb9P74AgAAAP7z+v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GCw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gDsVqsWOrZvNNr65gYA&#10;AAAAAAAAAAAAAAAAAAAAAAAAAAAAAAAAAAAAAAAAAAAAAAAAAAAAAAAAAAAAAAAAAAAAAAAAAAAA&#10;AAAAAAAAAAAAAAAAAAAAAAAAAAAAAAAAAAAAAAAAAAAAAAAAAAAAAAAAAAAAAAAAAAAAAAAAAwEC&#10;8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9BwayR3k5jfjAAAAAAAAAAAAAAAAAAAAAAAAAAAAAAAA&#10;AAAAAAAAAAAAAAAAAAAAAAAAAAAAAAAAAAAAAAAAAAAAAAAAAAAAAAAAAAAAAAAAAAAAAAAAAAAA&#10;AAAAAAAAAAAAAAAAAAAAAAAAAAAAAAAAAAAAAAAAAAAAAADk5UzxHBvOFgAAAO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k5WHxAAAAABsZqjYBARPR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IE5/z+/Q8AAAAAAAAAAAAAAAAAAAAAAAAAAAAAAAAAAAAAAAAAAAAAAAAAAAAAAAAAAAAAAAAA&#10;AAAAAAAAAAAAAAAAAAAAAAAAAAAAAAAAAAAAAAAAAAAAAAAAAAAAAAAAAAAAAAAAAAAAAAAAAAAA&#10;AAD3+/kK9PX0AAAAAADz9f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F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P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wBDuXVj6fjwMgAAAAAAAAAA&#10;AAAAAAAAAAAAAAAAAAAAAAAAAAAAAAAAAAAAAAAAAAAAAAAAAAAAAAAAAAAAAAAAAAAAAAAAAAAA&#10;AAAAAAAAAAAAAAAAAAAAAAAAAAAAAAAAAAAAAAAAAAAAAAAAAAAAAAAAAAAAAAAEAgPwAQEB4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OU5+gAAAOQcE8cj5O053QAAAAAAAAAAAAAAAAAAAAAAAAAAAAAA&#10;AAAAAAAAAAAAAAAAAAAAAAAAAAAAAAAAAAAAAAAAAAAAAAAAAAAAAAAAAAAAAAAAAAAAAAAAAAAA&#10;AAAAAAAAAAAAAAAAAAAAAAAAAAAAAAAAAAAAAAAAAAAAAAAA5eYz4w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XnVsoAAAAAAQEC7RsZxif/AALx5eY2/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QG&#10;2/f8+SgAAAAAAAAAAAAAAAAAAAAAAAAAAAAAAAAAAAAAAAAAAAAAAAAAAAAAAAAAAAAAAAAAAAAA&#10;AAAAAAAAAAAAAAAAAAAAAAAAAAAAAAAAAAAAAAAAAAAAAAAAAAAAAAAAAAAAAAAAAAAAAAAAAAD3&#10;/PkJMatnnQAAAF/p9O8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oRHw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eD/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Dn+vAt8fz2GwAAAAAAAAAAAAAA&#10;AAAAAAAAAAAAAAAAAAAAAAAAAAAAAAAAAAAAAAAAAAAAAAAAAAAAAAAAAAAAAAAAAAAAAAAAAAAA&#10;AAAAAAAAAAAAAAAAAAAAAAAAAAAAAAAAAAAAAAAAAAAAAAAAAAAAAAUCBO0IAwah11agghWh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P4AAAAAAAAAAAAAAAAAAAAAAAAAAAAAAAAAAAAAAAAA&#10;AAAAAAAAAAAAAAAAAAAAAAAAAAAAAAAAAAAAAAAAAAAAAAAAAAAAAAAAAAAAAAAAAAAAAAAAAAAA&#10;AAAAAAAAAAAAAAAAAAAAAAAAAAAAAAAAAAAAAAAAAAAA////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FAAAAAAAAAAAAAAAA&#10;AAAAAAAAAAAAAAAAAAAAAAAAAAAAAAAAAAAAAAAAAAAAAAAAAAAAAAAAAAAAAAAAAAAAAAAAAAAA&#10;AAAAAAAAAAAAAAAAAAAAAAAAAAAAAAAAAAAAAAAAAAAAAAAAAAAAAAAAAAAAAAAAAAAAAAAAAAAA&#10;AAAAAAAAAAAA/+TmS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wAB1C4B/xXTAAAA7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QUJ5vH4&#10;8wAAAAAAAAAAAAAAAAAAAAAAAAAAAAAAAAAAAAAAAAAAAAAAAAAAAAAAAAAAAAAAAAAAAAAAAAAA&#10;AAAAAAAAAAAAAAAAAAAAAAAAAAAAAAAAAAAAAAAAAAAAAAAAAAAAAAAAAAAAAAAAAAAAAAD7/vwJ&#10;AAAAQgAAAADwAvwA//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P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4A/wAFAwUNAAAAAAAAAAAAAAAAAAAAAAAA&#10;AAAAAAAAAAAAAAAAAAAAAAAAAAAAAAAAAAAAAAAAAAAAAAAAAAAAAAAAAAAAAAAAAAAAAAAAAAAA&#10;AAAAAAAAAAAAAAAAAAAAAAAAAAAAAAAAAAAAAAAAAAAAAAAAAAAAAObz+/ZzFaF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wHBqgQeTmYL8AAAAAAAAAAAAAAAAAAAAAAAAAAAAAAAAA&#10;AAAAAAAAAAAAAAAAAAAAAAAAAAAAAAAAAAAAAAAAAAAAAAAAAAAAAAAAAAAAAAAAAAAAAAAAAAAA&#10;AAAAAAAAAAAAAAAAAAAAAAAAAAAAAAAAAAAAAAAAAAAAAAAAAf4cGsEJ5OY++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AAAA&#10;AAAAAAAAAAAAAAAAAAAAAAAAAAAAAAAAAAAAAAAAAAAAAAAAAAAAAAAAAAAAAAAAAAAAAAAAAAAA&#10;AAAAAAAAAAAAAAAAAAAAAAAAAAAAAAAAAAAAAAAAAAAAABwXyBXk6DLqAAAAAAAAAAAAAAAAAAAA&#10;AAAAAAAAAAAAAAAAAAAAAAAAAAAAAAAAAAAAAAAAAAAAAAAAAAAAAAAAAAAAAAAAAAAAAAAAAAAA&#10;AAAAAAAAAAAAAAAAAAAAAAAAAAAAAAAAAAAAAAAAAAAAAAAAAAAAAAAAAAAA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TlZL4cG7M+HBrI2wD9BOrk6T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Pr38AAAAP8A&#10;AAABAAAAAAAAAAAAAAAAAAAAAAAAAAAAAAAAAAAAAAAAAAAAAAAAAAAAAAAAAAAAAAAAAAAAAAAA&#10;AAAAAAAAAAAAAAAAAAAAAAAAAAAAAAAAAAAAAAAAAAAAAAAAAAAAAAAAAAAAAAAAAAAAAAAAAAAA&#10;HQAAAAAyESMA/P7+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D7&#10;AP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QAFAwQNAAAAAAAAAAAAAAAAAAAAAAAAAAAA&#10;AAAAAAAAAAAAAAAAAAAAAAAAAAAAAAAAAAAAAAAAAAAAAAAAAAAAAAAAAAAAAAAAAAAAAAAAAAAA&#10;AAAAAAAAAAAAAAAAAAAAAAAAAAAAAAAAAAAAAAAAAAAAAPv+/C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k6TruHBuqxgAAAAAAAAAAAAAAAAAAAAAAAAAAAAAAAAAAAAAAAAAA&#10;AAAAAAAAAAAAAAAAAAAAAAAAAAAAAAAAAAAAAAAAAAAAAAAAAAAAAAAAAAAAAAAAAAAAAAAAAAAA&#10;AAAAAAAAAAAAAAAAAAAAAAAAAAAAAAAAAAAAAAAAAAAA/wHk5j74HBrHBAD9B/7k6T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AQAAAAAAAAAAAAAAAAAAAAAAAAAAAAAAAAAAAAAAAAAAAAAAAAAAAAAAAAAAAAAAAAAAAAAAAAAA&#10;AAAAAAAAAAAAAAAAAAAAAAAAAAAAAAAAAAAAAAAAAAAAAAAAAAAAAAAAAAAAAAAAAAAAAAAAAAAA&#10;AAAAAAAAAAAAAAAAAAAAAAAAAAAAAAAAAAAAHBvOCeXmM+kAAAAAAAAAAAAAAAAAAAAAAAAAAAAA&#10;AAAAAAAAAAAAAAAAAAAAAAAAAAAAAAAAAAAAAAAAAAAAAAAAAAAAAAAAAID/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TlTsEcG81GAP4AzxwSzu/k7j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w+fN4AQAA&#10;ZP8AABMAAAAAAAAAAAAAAAAAAAAAAAAAAAAAAAAAAAAAAAAAAAAAAAAAAAAAAAAAAAAAAAAAAAAA&#10;AAAAAAAAAAAAAAAAAAAAAAAAAAAAAAAAAAAAAAAAAAAAAAAAAAAAAAAAAAAAAAAAAAAAAAAAAAAD&#10;AQLI/f/+OPn9/AD///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j6+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T+APX59h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k5Vb6AAAAAAAAAAAAAAAAAAAAAAAAAAAAAAAAAAAAAAAA&#10;AAAAAAAAAAAAAAAAAAAAAAAAAAAAAAAAAAAAAAAAAAAAAAAAAAAAAAAAAAAAAAAAAAAAAAAAAAAA&#10;AAAAAAAAAAAAAAAAAAAAAAAAAAAAAAAAAAAAAAAAAAAAAAAAAAAAAADk5jn8HBjNA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G7wT5OVE7QAAAAAAAAAAAAAAAAAAAAAAAAAAAAAAAAAAAAAAAAAAAAAAAAAAAAAAAAAAAAAAAAAA&#10;AAAAAAAAAAAAAAAAAAAAAAAAAAAAAAAAAAAAAAAAAAAAAAAAAAAAAAAAAAAAAAAAAAAAAAAAAAAA&#10;AAAAAAAAAAAAAAAAAAAAAAAAAAAAAAAAABsZyxAAAOgm////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Hk5TK7HBuvRQD+BNUAAAD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FAAA&#10;AP8AAAAAAAAAAAAAAAAAAAAAAAAAAAAAAAAAAAAAAAAAAAAAAAAAAAAAAAAAAAAAAAAAAAAAAAAA&#10;AAAAAAAAAAAAAAAAAAAAAAAAAAAAAAAAAAAAAAAAAAAAAAAAAAAAAAAAAAAAAAAAAAAAAAADAgMh&#10;vFGVE/3//u39//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Pb3&#10;9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T9APn9+w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G7YBAAAALOTlStQAAAAAAAAAAAAAAAAAAAAAAAAAAAAAAAAA&#10;AAAAAAAAAAAAAAAAAAAAAAAAAAAAAAAAAAAAAAAAAAAAAAAAAAAAAAAAAAAAAAAAAAAAAAAAAAAA&#10;AAAAAAAAAAAAAAAAAAAAAAAAAAAAAAAAAAAAAAAAAAAAAAAAAAAAAAAA5ek0+xwVzQjk6zP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k5UTs&#10;AAAAAQAAAAAAAAAAAAAAAAAAAAAAAAAAAAAAAAAAAAAAAAAAAAAAAAAAAAAAAAAAAAAAAAAAAAAA&#10;AAAAAAAAAAAAAAAAAAAAAAAAAAAAAAAAAAAAAAAAAAAAAAAAAAAAAAAAAAAAAAAAAAAAAAAAAAAA&#10;AAAAAAAAAAAAAAAAAAAAAAAAAAAAAAEAAA/k5Ur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OVRuwAAAAAAAAAAGxjDBOXoPf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gAAAP8A&#10;AAABAAAAAAAAAAAAAAAAAAAAAAAAAAAAAAAAAAAAAAAAAAAAAAAAAAAAAAAAAAAAAAAAAAAAAAAA&#10;AAAAAAAAAAAAAAAAAAAAAAAAAAAAAAAAAAAAAAAAAAAAAAAAAAAAAAAAAAAAAAAAAAD6/fsVTbFz&#10;orJNjUv9/v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Pj4+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T+AP3+/Q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k5Ur/HBvF3AAAAf8AAP8BAAAAAAAAAAAAAAAAAAAAAAAAAAAAAAAA&#10;AAAAAAAAAAAAAAAAAAAAAAAAAAAAAAAAAAAAAAAAAAAAAAAAAAAAAAAAAAAAAAAAAAAAAAAAAAAA&#10;AAAAAAAAAAAAAAAAAAAAAAAAAAAAAAAAAAAAAAAAAAAAAAAAAAAA////AuTrM/k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XoNt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eg9/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lKOJ0+ucuT/AAAa&#10;AAAAAAAAAAAAAAAAAAAAAAAAAAAAAAAAAAAAAAAAAAAAAAAAAAAAAAAAAAAAAAAAAAAAAAAAAAAA&#10;AAAAAAAAAAAAAAAAAAAAAAAAAAAAAAAAAAAAAAAAAAAAAAAAAAAAAAAAAAAAAAAAAAAB/gD+CPoA&#10;+wD8//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Pr9+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P3//g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OU7+QEBAf7//wADAAAAAAAAAAAAAAAAAAAAAAAAAAAAAAAAAAAA&#10;AAAAAAAAAAAAAAAAAAAAAAAAAAAAAAAAAAAAAAAAAAAAAAAAAAAAAAAAAAAAAAAAAAAAAAAAAAAA&#10;AAAAAAAAAAAAAAAAAAAAAAAAAAAAAAAAAAAAAAAAAAAAAAAAAAAAAAAAAAEAAAD/HBrGCOTmOv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YVrhjpYgjtF55n+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q5y/wAAABsAAAD/AAAA&#10;AAAAAAAAAAAAAAAAAAAAAAAAAAAAAAAAAAAAAAAAAAAAAAAAAAAAAAAAAAAAAAAAAAAAAAAAAAAA&#10;AAAAAAAAAAAAAAAAAAAAAAAAAAAAAAAAAAAAAAAAAAAAAAAAAAAAAAAAAAAAAAAAAwECCgADAQ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Pv+/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v4DAP///w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BPOA+Tt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TqxioUFh3M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QGBQMHAwD9/f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P3+/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7+AAAAAAIAAAAAAAAAAAAAAAAAAAAAAAAAAAAAAAAAAAAAAAAAAAAA&#10;AAAAAAAAAAAAAAAAAAAAAAAAAAAAAAAAAAAAAAAAAAAAAAAAAAAAAAAAAAAAAAAAAAAAAAAAAAAA&#10;AAAAAAAAAAA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GL4J5Ogy9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BjL3x8n0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vv5Fff8/AD6/P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ECAP8A/wQAAAAAAAAAAAAAAAAAAAAAAAAAAAAAAAAAAAAAAAAAAAAAAAAA&#10;AAAAAAAAAAAAAAAAAAAAAAAAAAAAAAAAAAAAAAAAAAAAAAAAAAAAAAAAAAAAAAAAAAAAAAAAAAAA&#10;AAAAAAAAAAAAAAAAAAABAAD6/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wbwAfk&#10;5UD2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sWsED9/frH6O1W+gAAAAAAAAAAAAAA&#10;AAAAAAAAAAAAAAAAAAAAAAAAAAAAAAAAAAAAAAAAAAAAAAAAAAAAAAAAAAAAAAAAAAAAAAAAAAAA&#10;AAAAAAAAAAAAAAAAAAAAAAAAAAAAAAAAAAAAAAAAAAAAAAAAAAAAAAAAAAAAAAAAAAAAAAAAAAAc&#10;Gqgt5OZY0gAAAAAAAAAAAAAAAAAAAAAAAAAAAAAAAAAAAAAAAAAAAAAAAAAAAAAAAAAAAAAAAAAA&#10;AAAAAAAAAAAAAAAAAAAAAAAAAAAAAAAAAADs7OU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78DPb6+QD6/P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Pr8/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P///wMAAAAAAAAAAAAAAAAAAAAAAAAAAAAAAAAAAAAAAAAAAAAAAAAAAAAA&#10;AAAAAAAAAAAAAAAAAAAAAAAAAAAAAAAAAAAAAAAAAAAAAAAAAAAAAAAAAAAAAAAAAAAAAAAAAAAA&#10;AAAAAAAAAAAAAAABAQL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bDAAG+jLk5l2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BvDAuTlPf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0BF9Ho7Tn6AAAAAAAAAAAAAAAAAAAAAAAA&#10;AAAAAAAAAAAAAAAAAAAAAAAAAAAAAAAAAAAAAAAAAAAAAAAAAAAAAAAAAAAAAAAAAAAAAAAAAAAA&#10;AAAAAAAAAAAAAAAAAAAAAAAAAAAAAAAAAAAAAAAAAAAAAAAAAAAAAAAAAAAAAAAAAAAAAAAA/iHe&#10;HBe/Hv7/9QH9/vUI//71FeruYsQAAAH5AAD/BgAAAAEAAAAAAAAAAAAAAAAAAAAAAAAAAAAAAAAA&#10;AAAAAAAAAAAAAAAAAAAAAAAAAAAAAADs6QANAAAA5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79B/j8+QD5/P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Pv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BAP8AAAIAAAAAAAAAAAAAAAAAAAAAAAAAAAAAAAAAAAAAAAAAAAAAAAAAAAAAAAAA&#10;AAAAAAAAAAAAAAAAAAAAAAAAAAAAAAAAAAAAAAAAAAAAAAAAAAAAAAAAAAAAAAAAAAAAAAAAAAAA&#10;AAAAAAAAAAAB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BquB+TmUvgAAAAA5Op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EAAAAAAAAAAAAAAAAAAAAAAAAAAAAAAAAAAAAA&#10;AAAAAAAAAAAAAAAAAAAAAAAAAAAAAAAAAAAAAAAAAAAAAAAAAAAAAAAAAAAAAAAAAAAAAAAAAAAA&#10;AAAAAAAAAOroMv0AAADxHBfM3xwbtzXk5UnLAAAAAAAAAAAAAAAAAAAAAAAAAAAAAAAAAAAAAAAA&#10;AAAAAAAAAAAAAAAAAAAAAAAAAAAAAAAAAAAAAAAAAAAAAAAAAAAAAAAAAAAAAAAAAAAAAAAAAAAA&#10;AAAAAAAAAAAAAAAAAAAAAAAAAAAAAAAAAAAAAAAAAAAAAAAAAAAAAADk5kf3HBvHC+TlOf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wPzgbk8TL7AAAAAAAAAAAA&#10;AAAAAAAAAAAAAAAAAAAAAAAAAAAAAAAAAAAAAAAAAAAAAAAAAAAAAAAAAAAAAAAAAAAAAAAAAAAA&#10;AAAAAAAAAAAAAAAAAAAAAAAAAAAAAAAAAAAAAAAAAAAAAAAAAAAcG84IAPzuGAAAAAAAAAAAAAAA&#10;AAAAAAAAAAAAAAAAAAAAAAAAAAAAAAAAAAAAAAAAAAAAAAAAAAAAAACA/3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P8F+/z7APv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f79AAAAAAAAAAAAAAAAAAAAAAAA&#10;AAAAAAAAAAAAAAAAAAAAAAAAAAAAAAAAAAAAAAAAAAAAAAAAAAAAAAAAAAAAAAAAAAAAAAAAAAAA&#10;AAAAAAAAAAAAAAAAAAAAAAAAAAAAAGcrRQAAAAAAAAAAAAAAAAAAAAAAAAAAAAAAAAAAAAAAmdW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9/g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BvOAeTlM5wAAP9iAAAAAAAAAADk5l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AAAAAAAAAAAAAAAAAAAAAH/FxbKBP8A&#10;AwABAwD/6ecy/wAAAAAAAAAAAAAAAAAAAAAAAAAAAAAAAAAAAAAAAAAAAAAAAAAAAAAAAAAAAAAA&#10;AAAAAAAAAAAAAAAAAAAAAAAA/AL0AAMQ1AAAAAAAAAAAAAAAAAAAAAAAAAAAAAAAAAAAAAAAAAAA&#10;AAAAAAAAAAAAAAAAAAAAAAAAAAAAAAAAAAAAAAAAAAAAAAAAAAAAAAAAAAAAAAAAAAAAAAAAAAAA&#10;AAAAAAAAAAAAAAAAAAAAAAAAAAAAAAAAAAAAAAAAAAAAAAAAAAAAAAAAAAAAAADk5Tn1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DQAAAO4AAAAAAAAA&#10;AAAAAAAAAAAAAAAAAAAAAAAAAAAAAAAAAAAAAAAAAAAAAAAAAAAAAAAAAAAAAAAAAAAAAAAAAAAA&#10;AAAAAAAAAAAAAAAAAAAAAAAAAAAAAAAAAAAAAAAAAAAAAAAAAAAAAObnNeL///4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E5gnAAAM4gAHGfnk5k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35AAMA0BwW&#10;zA/k6jTwAAAAAQAAAAAAAAAAGhUslQUGCfEAAK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D+P/9AP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AAAAAAAAAAAAAAAAAAAAAAAAAAAA&#10;AAAAAAAAAAAAAAAAAAAAAAAAAAAAAAAAAAAAAAAAAAAAAAAAAAAAAAAAAAAAAAAAAAAAAAAAAAAA&#10;AAAAaSxGAAAAAAAAAAAAAAAAAAAAAAAAAAAAAAAAAAAAAAAAAAAAAAAAAAAAAAAAAAAAZytFAAAA&#10;AAAAAAAAl9S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8AAAAAAAAAAAAAAAAAAAAAAAAAAAAAAAAAAAAAAAAAAAAAAAAAAAAAAAAAAAAAAAAA&#10;AAAAAAAAAAAAAAAAAAAAAAAAAAAAAAAAAAAAAAAAAAAAAAAAAAAAAAAAAAAAAAAAAAAAAAAAAAAA&#10;AAAAAAAAAAIBAvb9//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mFgAA/2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B6eo1/QAAAAAc&#10;G64SAAAA7wAAAAAAAAAAAAAAAAAAAAAAAAAAAAAAAAAAAAAAAAAAAAAAAAAAAAAAAAAAAAAAAAAA&#10;AAAAAAAAAAAAAAAAAADk7TL/AAAA+BwavA7k5kT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fUy7AAAAAIAAAAAAAAAAAAA&#10;AAAAAAAAAAAAAAAAAAAAAAAAAAAAAAAAAAAAAAAAAAAAAAAAAAAAAAAAAAAAAAAAAAAAAAAAAAAA&#10;AAAAAAAAAAAAAAAAAAAAAAAAAAAAAAAAAAAAAAAAAAAAAAAAAP7+/R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BuzMAD/BfQA/wDm5Od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k7jL+AAAA9gAAAAAA&#10;AAACAAAAAAAAAAAAAAAACg1jADC4H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QL4EfoAAPj8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BAAAAAAAAAAAAAAAAAAAAAAAAAAAAAAAA&#10;AAAAAAAAAAAAAAAAAAAAAAAAAAAAAAAAAAAAAAAAAAAAAAAAAAAAAAAAAAAAAAAAAGosRQAAAAAA&#10;AAAAAAAAAAAAAAAAAAAAAAAAAAAAAAAAAAAAAAAAAAAAAAAAAAAAAAAAAAAAAAAAAAAAAAAAAAAA&#10;AAAAaSxGAAAAAAAAAAAAltS7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EAAAAAAAAAAAAAAAAAAAAAAAAAAAAAAAAAAAAAAAAAAAAAAAAAAAAAAAAAAAAAAAAAAAAA&#10;AAAAAAAAAAAAAAAAAAAAAAAAAAAAAAAAAAAAAAAAAAAAAAAAAAAAAAAAAAAAAAAAAAAAAAAAAAAA&#10;AAAAAAEAAf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sYbEBAAH4CAD/7AQA/uYD5OVM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k5VLu&#10;AAAAAAAAAAAcF70eAPwR9gACAP8AAgD8/wP99uXmNfwAAAAAAAAAAAAAAAAAAAAAAAAAAAAAAAAA&#10;AAAAAAAAAAAAAAAAAAAAAAAAAOTmRPMcGcsI5Oc1+AAAAAAAAAAAAAAAAAAAAAAAAAAAAAAAAAAA&#10;AAAAAAAAAAAAAAAAAAAAAAAAAAAAAAAAAAAAAAAAAAAAAAAAAAAAAAAAAAAAAAAAAAAAAAAAAAAA&#10;AAAAAAAAAAAAAAAAAAAAAAAAAAAAAAAAAAAAAAAAAAAAAAAAAAAAAAAAAAAAAAAA/xwRzgTk7zL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AAAA&#10;AAAAAAAAAAAAAAAAAAAAAAAAAAAAAAAAAAAAAAAAAAAAAAAAAAAAAAAAAAAAAAAAAAAAAAAAAAAA&#10;AAAAAAAAAAAAAAAAAAAAAAAAAAAAAAAAAAAcG70DAPYRCuTv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D/AAAA&#10;AA8KugLx9kb/FxXOAenrMv8AAAAA5OV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QP3EPsBAPb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7+AAAAAAAAAAAAAAAAAAAAAAAAAAAAAAAAAAAA&#10;AAAAAAAAAAAAAAAAAAAAAAAAAAAAAAAAAAAAAAAAAAAAAAAAAAAAAAAAbC5HAAAAAAAAAAAAAAAA&#10;AAAAAAAAAAAAAAAAAAAAAAAAAAAAAAAAAAAAAAAAAAAAAAAAAAAAAAAAAAAAAAAAAAAAAAAAAAAA&#10;AAAAAAAAAAAAAAAAaixFAJTSu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f4AAAAAAAAAAAAAAAAAAAAAAAAAAAAAAAAAAAAAAAAAAAAAAAAAAAAAAAAAAAAAAAAAAAAAAAAA&#10;AAAAAAAAAAAAAAAAAAAAAAAAAAAAAAAAAAAAAAAAAAAAAAAAAAAAAAAAAAAAAAAAAAAAAAAAAAAA&#10;AAEBAP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0F+/rxIvf24hv093K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k6UPiAAAAAAAAAAAcG6hFAQATzwAAAO0AAAAAAAAAAAAAAAAAAAAAAAAAAAAAAAAAAAAA&#10;AAAAAAAAAAAAAAAAAAAAAAAAAADk5zX5HBmzDuTnTfIAAAAAAAAAAAAAAAAAAAAAAAAAAAAAAAAA&#10;AAAAAAAAAAAAAAAAAAAAAAAAAAAAAAAAAAAAAAAAAAAAAAAAAAAAAAAAAAAAAAAAAAAAAAAAAAAA&#10;AAAAAAAAAAAAAAAAAAAAAAAAAAAAAAAAAAAAAAAAAAAAAAAAAAAAAAAAAAAAAAAF4xIAAAD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P5O8y7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PH2&#10;RgAAAAAA6es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P8D/AEAAP0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G0vSAAAAAAAAAAAAAAAAAAAAAAAAAAAAAAA&#10;AAAAAAAAAAAAAAAAAAAAAAAAAAAAAAAAAAAAAAAAAAAAAAAAAAAAAAAAAAAAAAAAAAAAAAAAAAAA&#10;AAAAAAAAAAAAAAAAAGwuRwAAAAAAk9G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AAAAAAAAAAAAAAAAAAAAAAAAAAAAAAAAAAAAAAAAAAAAAAAAAAAAAAAAAAAAAAAAAAAAAAAAAAA&#10;AAAAAAAAAAAAAAAAAAAAAAAAAAAAAAAAAAAAAAAAAAAAAAAAAAAAAAAAAAAAAAAAAAAAAAAAAAIB&#10;Av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8OgE&#10;8fPoFgUFdb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k5Uf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39AAAAAAAAAAAAAAAAAAAAAAAAAAAAAAAAAAAAAAAAAAAA&#10;AAAAAAAAAAAAAAAAAAAAAAAAAAAAAAAAcDJLAAAAAAAAAAAAAAAAAAAAAAAAAAAAAAAAAAAAAAAA&#10;AAAAAAAAAAAAAAAAAAAAAAAAAAAAAAAAAAAAAAAAAAAAAAAAAAAAAAAAAAAAAAAAAAAAAAAAAAAA&#10;AAAAAAAAAAAAAAAAAAAAAAAAbS9IAJDOt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9AAIAAAAA&#10;AAAAAAAAAAAAAAAAAAAAAAAAAAAAAAAAAAAAAAAAAAAAAAAAAAAAAAAAAAAAAAAAAAAAAAAAAAAA&#10;AAAAAAAAAAAAAAAAAAAAAAAAAAAAAAAAAAAAAAAAAAAAAAAAAAAAAAAAAAAAAAAAAAAAAAIAAf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o6N8B6u/e&#10;DCQ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TrQuIBAQH/GxTNJgAAANwAAAAAAAAAAAAAAAAAAAAAAAAAAAAA&#10;AAAAAAAAAAAAAAAAAAAAAAAAAAAAAAD/E/EBAQH/////AQAAAAAAAAAAAAAAAAAAAAAAAAAAAAAA&#10;AAAAAAAAAAAAAAAAAAAAAAAAAAAAAAAAAAAAAAAAAAAAAAAAAAAAAAAAAAAAAAAAAAAAAAAAAAAA&#10;AAAAAAAAAAAAAAAAAAAAAAAAAAAAAAAAAAAAAAAAAAAAAAAAAAAAAAAAAAAAAP8C/fwACwAAAP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BXDCOTrP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z9fgI9vf9M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B5Osy2wAAAP8cGrIKAAAAAAAAAAAAAAAAAAAAAAAAAAAA&#10;AAAAAAAAAAAAAAAAAAAAAAAAAOTqMv////8CAAAAAAAAAAAAAAAAAAAAAAAAAAAAAAAAAAAAAAAA&#10;AAAAAAAAAAAAAAAAAAAAAAAAAAAAAAAAAAAAAAAAAAAAAAAAAAAAAAAAAAAAAAAAAAAAAAAAAAAA&#10;AAAAAAAAAAAAAAAAAAAAAAAAAAAAAAAAAAAAAAAAAAAAAAAAAAAAAAAAAAAA6Owy8xkXxh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BbOAQ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G605HBu7EQAAAAEAAAAB5Os9+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10;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UFhcCGhsfFOruaO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k5k71AAAA/wAAAP8cGc4GAAAAAAAAAAAAAAAA&#10;AAAAAAAAAAAAAAAAAAAAAAAAAAAAAAAAAAAAAAAAAAAAAAAAAAAAAAAAAAAAAAAAAAAAAAAAAAAA&#10;AAAAAAAAAAAAAAAAAAAAAAAAAAAAAAAAAAAAAAAAAAAAAAAAAAAAAAAAAAAAAAAAAAAAAAAAAAAA&#10;AAAAAAAAAAAAAAAAAAAAAAAAAAAAAAAAAAAAAAAAAAAAAAAAAAAAAAAAAAAAAOjqO+wbG80KHBfO&#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FM4BAAIAE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sYsy4A&#10;/RzM5OVF8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dDZPAAAAAAAAAAAAAAAAAAAAAAAAAAAAAAAAAAAAAAAAAAAAAAAAAAAAAAAAAAAAAAAAAAAA&#10;AAAAAAAAAAAAAAAAAAAAAAAAAAAAAAAAAAAAAAAAAAAAAAAAAAAAAAAAAAAAAAAAAAAAAAAAAAAA&#10;AAAAAAAAAAAAAAAAAAAAAAAAAAAAczVOAIzKs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AAAAAAAAAAAAAAA&#10;AAAAAAAAAAAAAAAAAAAAAAAAAAAAAAAAAAAAAAAAAAAAAAAAAAAAAAAAAAAAAAAAAAAAAAAAAAAA&#10;AAAAAAAAAAAAAAAAAAAAAAAAAAAAAAAAAAAAAAAAAAAAAAAAAAAAAAD/AVzAjJ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ZFyrzFf71qP7888f7+yv+&#10;+fjxIgABfI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k5zL5AAAAAQAAAAAAAAAAAAAA&#10;AAAAAAAAAAAAAAAAAAAAAAAAAAAAAQEB/////wEAAAAAAAAAAAAAAAAAAAAAAAAAAAAAAAAAAAAA&#10;AAAAAAAAAAAAAAAAAAAAAAAAAAAAAAAAAAAAAAAAAAAAAAAAAAAAAAAAAAAAAAAAAAAAAAAAAAAA&#10;AAAAAAAAAAAAAAAAAAAAAAAAAAAAAAAAAAAAAAAAAAAAAAAAAAAAAAAAAP///wHl5TP1HBnKEgAA&#10;AO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P8BAQE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gIAAAAAAAAAAAAAAAAAAAAAAAAAAAAAAAAAAAAAAAAAAAAAAAAAAAAA&#10;AAAAAAAAAAAAAAAAAAAAAAAAAAAAAAAAAAAAAAAAAAAAAAAAAAAAAAAAAAAAAAAAAAAAAAAAAAAA&#10;AAAAAAAAAAAAAAAAAAAAAAAAAAAAAAAAAAAAAAAAAAAAAAAAAAAAAAAAAAAAAAAAAAAAAAAAAAAA&#10;AAAAAAAAAAAAAAAAAAAAAAAAAAAAAAAAAAAAAgI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CAgAAAAAAAAAAAAAA&#10;AAAAAAAAAAAAAAAAAAAAAAAAAAAAAAAAAAAAAAAAAAAAAAAAAAAAAAAAAAAAAAAAAAAAAAAAAAAA&#10;AAAAAAAAAAAAAAAAAAAAAAAAAAAAAAAAAAAAAAAAAAAAAAAAAAAAAAD/AAAA/gD+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6mYvgAAADG0EjjxgAA&#10;AAATEaoj7fAAh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AAAAAAAAb&#10;GswZ//wC8+bqMvUAAAAAAAAAAAAAAAAbGskaAAD6L+TlPLgAAAAAAAAAAAAAAAAAAAAAAAAAAAAA&#10;AAAAAAAAAAAAAAAAAAAAAAAAAAAAAAAAAAAAAAAAAAAAAAAAAAAAAAAAAAAAAAAAAAAAAAAAAAAA&#10;AAAAAAAAAAAAAAAAAAAAAAAAAAAAAAAAAAAAAAAAAAAAAAAAAAAAAAAAAAAAAAAAAAAAAADl6Dft&#10;HBbNEQD9AfPk7T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sbzQLl5TP/AAAAAAAAAAAAAAAAAAAAAAAAAAAA&#10;AAAAAAAAAAAAAAAAAAAAAAAAAAAAAAAAAAAAAAAAAAAAAAAAAAAAAAAAAAAAAAAcGc4CAP7+EOTp&#10;NOo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OTlR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f4CAgIAAgI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wMAAAAAAAAAAAAAAAAAAAAAAAAAAAAAAAAAAAAAAAAAAAAAAAAAAAAAAG8x&#10;SgAAAAAAAAAAAAAAAAAAAAAAAAAAAAAAAAAAAAAAAAAAAAAAAAAAAAAAAAAAAAAAAAAAAAAAAAAA&#10;AAAAAAAAAAAAAAAAAAAAAAAAAAAAAAAAAAAAAAAAAAAAAAAAAAAAAAAAAAAAAAAAAAAAAAAAAAAA&#10;AAAAAAAAAAAAAAAAAAAAAAAAAAAAAAAAcjRNAJHPt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EAwAAAAAAAAAAAAAAAAAA&#10;AAAAAAAAAAAAAAAAAAAAAAAAAAAAAAAAAAAAAAAAAAAAAAAAAAAAAAAAAAAAAAAAAAAAAAAAAAAA&#10;AAAAAAAAAAAAAAAAAAAAAAAAAAAAAAAAAAAAAAAAAAAAAAAAAAAAAAAA/P79F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ByTkHBbNFuTqM+kAAAABAAAAAAAAAP8cG7kyAAADAAAAAAAAAAEAAAAAAAAAAQAA/v0AAP7+AAD/&#10;AQAA//8AAAICAAAA/wAAAP8AAAAAAAAAAAAAAf4AAAAAAAD//wAAAP8AAAAAAAAA/gAAAAAA5OlN&#10;zwAAAAAAAAAAAAAAAAAAAAAAAAAAHBW1MQD//wAABwcA5OVFzg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m5zXm&#10;GxfNLRoUztfm7DL+AAAAAAAAAAD+/gTsAv0EzgEBAf3///8DAAAAAAAAAAAAAAAAAAAAAAAAAAAA&#10;AAAAAAAAAAAAAAAAAAAAAAAAAAAAAAAAAAAAAAAAAAAAAAAAAAAAAAAAAAAAAAAAAAAAAAAAAAAA&#10;AAAAAAAAAAAAAAAAAAAAAAAAAAAAAAAAAAAAAAAAAAAAAAAAAAAAAAAAAAAAAAAAAAD///8B5es0&#10;7xsTzQ8AAAD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EA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BQUAAAAAAAAAAAAAAAAAAAAAAAAAAAAAAAAAAAAAAAAAAAAAAAAAaixFAAAAAAAA&#10;AAAAAAAAAAAAAAAAAAAAAAAAAAAAAAAAAAAAAAAAAAAAAAAAAAAAAAAAAAAAAAAAAAAAAAAAAAAA&#10;AAAAAAAAAAAAAAAAAAAAAAAAAAAAAAAAAAAAAAAAAAAAAAAAAAAAAAAAAAAAAAAAAAAAAAAAAAAA&#10;AAAAAAAAAAAAAAAAAAAAAAAAAAAAAAAAAG8xSgCW1L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YEBQAAAAAAAAAAAAAAAAAAAAAA&#10;AAAAAAAAAAAAAAAAAAAAAAAAAAAAAAAAAAAAAAAAAAAAAAAAAAAAAAAAAAAAAAAAAAAAAAAAAAAA&#10;AAAAAAAAAAAAAAAAAAAAAAAAAAAAAAAAAAAAAAAAAAAAAAAAAAAA/f/+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k6TL5&#10;AAAA6wAAAAIAAAAAAAAAAAAAAADk5UcAAAAAAAAAAAAAAAAAAAAAAAAAAAAAAAAAAAAAAAAAAAAA&#10;AAAAAAAAAAAAAAAAAAAAAAAAAAAAAAAAAAAAAAAAAAAAAAAAAAAAAAAAAAAAAAAAAAAAAAAAAQAA&#10;AAAAAAAAAAAAAAAAAAAAAAAA5OtLAAAAAAAAAAAAAAAAAgAAAAAAAAAAAAAAAAAAAAAAAAAAAAAA&#10;AAAAAA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B5Ogy&#10;1BsYwSYaGr3j5uZD+AAAAADm5zL8HBTO7BsWzSDk6TLjAAAAAAAAAAAAAAAAAAAAAAAAAAAAAAAA&#10;AAAAAAAAAAAAAAAAAAAAAAAAAAAAAAAAAAAAAAAAAAAAAAAAAAAAAAAAAAAAAAAAAAAAAAAAAAAA&#10;AAAAAAAAAAAAAAAAAAAAAAAAAAAAAAAAAAAAAAAAAAAAAAAAAAAAAAAAAAAAAAAAAAAA////AeTs&#10;MvIcF8AT5OlA7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foEBAQAB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BQUAAAAAAAAAAAAAAAAAAAAAAAAAAAAAAAAAAAAAAAAAAAAAAAAAAAAAAAAAAAAAAAAA&#10;AAAAAAAAAAAAAAAAAAAAAAAAAAAAAAAAAAAAAAAAAAAAAAAAAAAAAAAAAAAAAAAAAAAAAAAAAAAA&#10;AAAAAAAAAAAAAAAAAAAAAAAAAAAAAAAAAAAAAAAAAAAAAAAAAAAAAAAAAAAAAAAAAAAAAAAAAAAA&#10;AAAAAAAAAAAAAAAAAAAAAAAAAAAAAAAAAAAFBQ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EBQAAAAAAAAAAAAAAAAAAAAAAAAAA&#10;AAAAAAAAAAAAAAAAAAAAAAAAAAAAAAAAAAAAAAAAAAAAAAAAAAAAAAAAAAAAAAAAAAAAAAAAAAAA&#10;AAAAAAAAAAAAAAAAAAAAAAAAAAAAAAAAAAAAAAAAAAAAAAAA////C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CA/cGCAgA/vs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BQUAAAAAAAAAAAAAAAAAAAAAAAAAAAAAAAAAAAAAAAAAAAAAAAAAAAAAAAAAAAAAAAAAAAAA&#10;AAAAAAAAAAAAAAAAAAAAAAAAAAAAAAAAAAAAAAAAAAAAAAAAAAAAAAAAAAAAAAAAAAAAAAAAAAAA&#10;AAAAAAAAAAAAAAAAAAAAAAAAAAAAAAAAAAAAAAAAAAAAAAAAAAAAAAAAAAAAAAAAAAAAAAAAAAAA&#10;AAAAAAAAAAAAAAAAAAAAAAAAAAAAAABlJ0AAn97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EBQAAAAD/AAAAAQAAAAAAAAAAAAAAAAAA&#10;AAAAAAAAAAAAAAAAAAAAAAAAAAAAAAAAAAAAAAAAAAAAAAAAAAAAAAAAAAAAAAAAAAAAAAAAAAAA&#10;AAAAAAAAAAAAAAAAAAAAAAAAAAAAAAAAAAAAAAAAAAAA/wAA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CBPoHBQUA/g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AQEAAAAAAAAAAAAAAAAAAAAAAAAAAAAAAAAAAAAAAAAAAABeIToAAAAAAAAAAAAAAAAAAAAAAAAA&#10;AAAAAAAAAAAAAAAAAAAAAAAAAAAAAAAAAAAAAAAAAAAAAAAAAAAAAAAAAAAAAAAAAAAAAAAAAAAA&#10;AAAAAAAAAAAAAAAAAAAAAAAAAAAAAAAAAAAAAAAAAAAAAAAAAAAAAAAAAAAAAAAAAAAAAAAAAAAA&#10;AAAAAAAAAAAAAAAAAAAAAAAAAAAAAAAAAw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BAgABAAD//w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B&#10;AvoDAgMAB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GAAAA&#10;AAAAAAAAAAAAAAAAAAAAAAAAAAAAAAAAAAAAAAAAAAAAAAAAAAAAAAAAAAAAAAAAAAAAAAAAAAAA&#10;AAAAAAAAAAAAAAAAAAAAAAAAAAAAAAAAAAAAAAAAAAAAAAAAAAAAAAAAAAAAAAAAAAAAAAAAAAAA&#10;AAAAAAAAAAAAAAAAAAAAAAAAAAAAAAAAAAAAAAAAAAAAAAAAAAAAAAAAAAAAAAAAAAAAAAAAAAAA&#10;AAAAAAAAAAAAAAAAAAAAAAAA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AAQABAQH9////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AAfv9&#10;9f0A//3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KCQoAAAAA&#10;AAAAAAAAAAAAAAAAAAAAAAAAAAAAAAAAAAAAAAAAAAAAAAAAAAAAAAAAAAAAAAAAAAAAAAAAAAAA&#10;AAAAAAAAAAAAAAAAAAAAAAAAAAAAAAAAAAAAAAAAAAAAAAAAAAAAAAAAAAAAAAAAAAAAAAAAAAAA&#10;AAAAAAAAAAAAAAAAAAAAAAAAAAAAAAAAAAAAAAAAAAAAAAAAAAAAAAAAAAAAAAAAAAAAAAAAAAAA&#10;AAAAAAAAAAAAAAAAAAAAAAAACgk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EBgABAQL3AP/9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BA/r7+vsA&#10;/P78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KCgoAAAAAAAAA&#10;AAAAAAAAAAAAAAAAAAAAAAAAAAAAAEQOJgAAAAAAAAAAAAAAAAAAAAAAAAAAAAAAAAAAAAAAAAAA&#10;AAAAAAAAAAAAAAAAAAAAAAAAAAAAAAAAAAAAAAAAAAAAAAAAAAAAAAAAAAAAAAAAAAAAAAAAAAAA&#10;AAAAAAAAAAAAAAAAAAAAAAAAAAAAAAAAAAAAAAAAAAAAAAAAAAAAAAAAAAAAAAAAAAAAAAAAAAAA&#10;AAAAAAAAAAAAAAAAAAAAThgwALzy2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FBgAEAgP4/f79D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Af7+&#10;/gD//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DBAAAAAAA&#10;AAAAAAAAAAAAAAAAAAAAAAAAAAAAAAAAAAAAAAAAAAAAAAAAAAAAAAAAAAAAAAAAAAAAAAAAAAAA&#10;AAAAAAAAAAAAAAAAAAAAAAAAAAAAAAAAAAAAAAAAAAAAAAAAAAAAAAAAAAAAAAAAAAAAAAAAAAAA&#10;AAAAAAAAAAAAAAAAAAAAAAAAAAAAAAAAAAAAAAAAAAAAAAAAAAAAAAAAAAAAAAAAAAAAAAAAAAAA&#10;AAAAAAAAAAAAAAAAAAAAAAAAAAAABAM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MEAAEAAf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fP/AP8AAAAA&#10;AAAAAAAAAAAAAAAAAAAAAAAAAAAAAAAAAAAAAAAAAAAAAAAAAAAAAAAAAAAAAAAAAAAAAAAAAAAA&#10;AAAAAAAAAAAAAAAAAAAAAAAAAAAAAAAAAAAAAAAAAAAAAAAAAAAAAAAAAAACAQH+AAAA7QgAAwD8&#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QAAAAAAAAAA&#10;AAAAAAAAAAAAAAAAAAAAAAAAAAAAAAAAAAAAAAAAAAAAAAAAAAAAAAAAAAAAAAAAAAAAAAAAAAAA&#10;AAAAAAAAAAAAAAAAAAAAAAAAAAAAAAAAAAAAAAAAAAAAAAAAAAAAAAAAAAAAAAAAAAAAAAAAAAAA&#10;AAAAAAAAAAAAAAAAAAAAAAAAAAAAAAAAAAAAAAAAAAAAAAAAAAAAAAAAAAAAAAAAAAAAAAAAAAAA&#10;AAAAAAAAAAAAAAAAAAAAAAAAAQ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BAAEBAf0AAAAAAAAAAAAAAAAAAAAAAAAAAAAAAAAAAAAAAAAA&#10;AAAAAAAAAAAAAAAAAAAAAAAAAAAAAAAAAAAAAAAAAAAAAAAAAAAAAAAAAAAAAAAAAAAAAAAAAAAA&#10;AAAAAAAAAAAAAAAAAAAAAAAAAAAAAAAABAIDmvz+/W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kY7EDJKFWnvj8+QwAAAAAAAAAAAAA&#10;AAAAAAAAAAAAAAAAAAAAAAAAAAAAAAAAAAAAAAAAAAAAAAAAAAAAAAAAAAAAAAAAAAAAAAAAAAAA&#10;AAAAAAAAAAAAAAAAAAAAAAAAAAAAAAAAAAAAAAAAAAAAAAAAAAAAAAAGAgXztD+AcgYCBAD9//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sECQAAAAAAAAAAAAAA&#10;AAAAAAAAAAAAAAAAAAAAAAAAAAAAAAAAAAAAAAAAAAAAAAAAAAAAAAAAAAAAAAAAAAAAAAAAAAAA&#10;AAAAAAAAAAAAAAAAAAAAAAAAAAAAAAAAAAAAAAAAAAAAAAAAAAAAAAAAAAAAAAAAAAAAAAAAAAAA&#10;AAAAAAAAAAAAAAAAAAAAAAAAAAAAAAAAAAAAAAAAAAAAAAAAAAAAAAAAAAAAAAAAAAAAAAAAAAAA&#10;AAAAAAAAAAAAAAAAAAAACwQ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MGAAD//+4AAAAdAAAAAAAAAAAAAAAAAAAAAAAAAAAAAAAAAAAAAAAA&#10;AAAAAAAAAAAAAAAAAAAAAAAAAAAAAAAAAAAAAAAAAAAAAAAAAAAAAAAAAAAAAAAAAAAAAAAAAAAA&#10;AAAAAAAAAAAAAAAAAAAAAAAAAAAAAgECQdRjpQEsnV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74AAAAAAAAAAAAAAAAAAAAAAAAAAAAAAAAAAAAAAAAAAAAAAAAAAAAAADm&#10;5jjlAAAAAAAAAAAAAAAAAAAAAAAAAAAAAAAAAAAAAAAAAAAAAAAAAAAAAAAAAAAAAAAAAAAAAAAA&#10;AAAAAAAAAAAAAAAAAAAAAAAAAAAAAAAAAAAAAAAAAAAAAAAAAAAAAAAAAAAAAAAAAAAAAAAAAAAA&#10;AAAAAAAAAAAAAAAAAAAAAAAAAAAAAAAAAAAAAAAAAAAAAAAAAAAAAAAAAAAAAQEB+/4CE+Tn5T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4AAATAwECNQAAAAAAAAAAAAAAAAAAAAAA&#10;AAAAAAAAAAAAAAAAAAAAAAAAAAAAAAAAAAAAAAAAAAAAAAAAAAAAAAAAAAAAAAAAAAAAAAAAAAAA&#10;AAAAAAAAAAAAAAAAAAAAAAAAAAAAAAAAAAAAAAAAAAAAAAAAAAAUCA/kDAYLAAMBAgD9AP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GBgAAAAAAAAAAAAAAAAAA&#10;AAAAAAAAAAAAAAAAAAAAAAAAAAAAAAAAAAAAAAAAAAAAAAAAAAAAAAAAAAAAAAAAAAAAAAAAAAAA&#10;AAAAAAAAAAAAAAAAAAAAAAAAAAAAAAAAAAAAAAAAAAAAAAAAAAAAAAAAAAAAAAAAAAAAAAAAAAAA&#10;AAAAAAAAAAAAAAAAAAAAAAAAAAAAAAAAAAAAAAAAAAAAAAAAAAAAAAAAAAAAAAAAAAAAAAAAAAAA&#10;AAAAAAAAAAAAAAAAC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EGAAUDBOD3/PkvAAAAAAAAAAAAAAAAAAAAAAAAAAAAAAAAAAAAAAAAAAAA&#10;AAAAAAAAAAAAAAAAAAAAAAAAAAAAAAAAAAAAAAAAAAAAAAAAAAAAAAAAAAAAAAAAAAAAAAAAAAAA&#10;AAAAAAAAAAAAAAAAAAAAAAAA/f79Gz2lZpniY7FtHp1P+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qmZ3+v37GwAAAAAAAAAAAAAAAAAAAAAAAAAA&#10;AAAAAAAAAAAAAAAAAAAAAAAAAAAAAAAAAAAAAAAAAAAAAAAAAAAAAAAAAAAAAAAAAAAAAAAAAAAA&#10;AAAAAAAAAAAAAAAAAAAAAAAAAAAAAAAAAAAAAAAAAAAAAAADAgLnCwcI8QABAQ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ABAAAAAAAAAAAAAAAAAAAAAAA&#10;AAAAAAAAAAAAAAAAAAAAAAAAAAAAAAAAAAAAAAAAAAAAAAAAAAAAAAAAAAAAAAAAAAAAAAAAAAAA&#10;AAAAAAAAAAAAAAAAAAAAAAAAAAAAAAAAAAAAAAAAAAAAAAAAAAAAAAAAAAAAAAAAAAAAAAAAAAAA&#10;AAAAAAAAAAAAAAAAAAAAAAAAAAAAAAAAAAAAAAAAAAAAAAAAAAAAAAAAAAAAAAAAAAAAAAAAAAAA&#10;AAAAAAAAAAAAC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CAAYDBfABAAD+/wAAAgAAAAAAAAAAAAAAAAAAAAAAAAAAAAAAAAAAAAAAAAAA&#10;AAAAAAAAAAAAAAAAAAAAAAAAAAAAAAAAAAAAAAAAAAAAAAAAAAAAAAAAAAAAAAAAAAAAAAAAAAAA&#10;AAAAAAAAAAAAAAAAAAAA/f/+CQMCAjLy//oVAAAA5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D+TnNuYAAAAAAAAA&#10;AAAAAAAAAAAAAAAAAAAAAAAAAAAAAAAAAAAAAAAAAAAAAAAAAAAAAAAAAAAAAAAAAAAAAAAAAAAA&#10;AAAAAAAAAAAAAAAAAAAAAAAAAAAAAAAAAAAAAAAAAAAAAAAAAAAAAAAAAAAAAAAAAAAAAAAAAAAA&#10;AAAAAAAAAAAAAAAAAAAAAAAAAAAAAAAAAAAAAAAAAAICBOQZE8ok+gE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vwS+/78DgAAAAAAAAAAAAAAAAAAAAAAAAAAAAAA&#10;AAAAAAAAAAAAAAAAAAAAAAAAAAAAAAAAAAAAAAAAAAAAAAAAAAAAAAAAAAAAAAAAAAAAAAAAAAAA&#10;AAAAAAAAAAAAAAAAAAAAAAAAAAAAAAAAAAAAAAEAAf7u+PLSHqxc6uxfsQAA//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ACAPwA/g0xn1vd/P79FQAAAAAAAAAAAAAAAAAAAAAAAAAAAAAAAAAAAAAAAAAAAAAA&#10;AAAAAAAAAAAAAAAAAAAAAAAAAAAAAAAAAAAAAAAAAAAAAAAAAAAAAAAAAAAAAAAAAAAAAAAAAAAA&#10;AAAAAAAAAAAAAAAAAAAAAAMCA/gPBwyr7vfxX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QSO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uB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RW55/PrRgAAAAAAAAAAAAAAAAAAAAAAAAAAAAAAAAAA&#10;AAAAAAAAAAAAAAAAAAAAAAAAAAAAAAAAAAAAAAAAAAAAAAAAAAAAAAAAAAAAAAAAAAAAAAAAAAAA&#10;AAAAAAAAAAAAAAAAAAAAAAAAAAAAAAAAAAcDBfX5/fsMAAAAAOxfsQ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gAAAAAAAAAAAAAAAAAAAAAAAAAAAAAA&#10;AAARAAcAAAAAAAAAAAAAAAAAAAAAAAAAAAAAAAAAAAAAAAAAAAAAAAAAAAAAAAAAAAAAAAAAAAAA&#10;AAAAAAAAAAAAAAAAAAAAAAAAAAAAAAAAAAAAAAAAAAAAAAAAAAAAAAAAAAAAAAAAAAAAAAAAAAAA&#10;AAAAAAAAAAAAAAAAAAAAAAAAAAAAAAAAAAAAAAAAAAAAAAAAAAAAAAAAAAAAAAAAAAAAAAAAAAAA&#10;AAAABw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ACACmdVvMCAQLKAAAASwAAAAAAAAAAAAAAAAAAAAAAAAAAAAAAAAAAAAAAAAAAAAAAAAAA&#10;AAAAAAAAAAAAAAAAAAAAAAAAAAAAAAAAAAAAAAAAAAAAAAAAAAAAAAAAAAAAAAAAAAAAAAAAAAAA&#10;AAAAAAAAAAAAAAAAAP3+/Qj8/v0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vclAAAAAAAAAAAAAAAAAAAAAAAAAAAAAAAAAAAAAAAAAAAA&#10;AAAAAAAAAAAAAAAAAAAAAAAAAAAAAAAAAAAAAAAAAAAAAAAAAAAAAAAAAAAAAAAAAAAAAAAAAAAA&#10;AAAAAAAAAAAAAAAAAAAAAAAAAAAAAA4GC/C+TYsELapl/On47Q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wUU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z//gAAAAAAAAAAAAAAAAAAAAAAAAAAAAAAAADr&#10;APcAFQEJAAAAAAAAAAAAAAAAAAAAAAAAAAAAAAAAAAAAAAAAAAAAAAAAAAAAAAAAAAAAAAAAAAAA&#10;AAAAAAAAAAAAAAAAAAAAAAAAAAAAAAAAAAAAAAAAAAAAAAAAAAAAAAAAAAAAAAAAAAAAAAAAAAAA&#10;AAAAAAAAAAAAAAAAAAAAAAAAAAAAAAAAAAAAAAAAAAAAAAAAAAAAAAAAAAAAAAAAAAAAAADr//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BAwED+v3//QYAAAAAAAAAAAAAAAAAAAAAAAAAAAAAAAAAAAAAAAAAAAAAAAAA&#10;AAAAAAAAAAAAAAAAAAAAAAAAAAAAAAAAAAAAAAAAAAAAAAAAAAAAAAAAAAAAAAAAAAAAAAAAAAAA&#10;AAAAAAAAAAAAAAAAAAAFAgQ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5/PoQAAAAAAAAAAAAAAAAAAAAAAAAAAAAAAAAAAAAAAAAAAAAAAAA&#10;AAAAAAAAAAAAAAAAAAAAAAAAAAAAAAAAAAAAAAAAAAAAAAAAAAAAAAAAAAAAAAAAAAAAAAAAAAAA&#10;AAAAAAAAAAAAAAAAAAAAAAAAAAgDBvoQBQkAAAAAAPv9+Q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T47gAAAAAAAAAAAAAAAAAAAAAAAAAAAAAAAAAxCRsA&#10;AAAAAAAAAAAAAAAAAAAAAAAAAAAAAAAAAAAAAAAAAAAAAAAAAAAAAAAAAAAAAAAAAAAAAAAAAAAA&#10;AAAAAAAAAAAAAAAAAAAAAAAAAAAAAAAAAAAAAAAAAAAAAAAAAAAAAAAAAAAAAAAAAAAAAAAAAAAA&#10;AAAAAAAAAAAAAAAAAAAAAAAAAAAAAAAAAAAAAAAAAAAAAAAAAAAAAAAAAAAAAAAAAADk+O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DCXptPTKhw6fL69RIAAAAAAAAAAAAAAAAAAAAAAAAAAAAAAAAAAAAAAAAAAAAAAAAAAAAA&#10;AAAAAAAAAAAAAAAAAAAAAAAAAAAAAAAAAAAAAAAAAAAAAAAAAAAAAAAAAAAAAAAAAAAAAAAAAAAA&#10;AAAAAAAAAAAAAAABAQE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sYrEEJqZdifD58w4AAAAAAAAAAAAAAAAAAAAAAAAAAAAAAAAAAAAAAAAAAAAA&#10;AAAAAAAAAAAAAAAAAAAAAAAAAAAAAAAAAAAAAAAAAAAAAAAAAAAAAAAAAAAAAAAAAAAAAAAAAAAA&#10;AAAAAAAAAAAAAAAAAAAAAAAAAAAACQQH7QcEBv8AAAAADwc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UDAAAAAAAAAAAAAAAAAAAAAAAAAAAAAAAAAAAA&#10;AAAAAAAAAAAAAAAAAAAAAAAAAAAAAAAAAAAAAAAAAAAAAAAAAAAAAAAAAAAAAAAAAAAAAAAAAAAA&#10;AAAAAAAAAAAAAAAAAAAAAAAAAAAAAAAAAAAAAAAAAAAAAAAAAAAAAAAAAAAAAAAAAAAAAAAAAAAA&#10;AAAAAAAAAAAAAAAAAAAAAAAAAAAAAAAAAAAAAAAAAAAAAAAAAAAAAAAAAAAAAAAAAAAAAAgF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0FBwANBwrx8vr1EgAAAAAAAAAAAAAAAAAAAAAAAAAAAAAAAAAAAAAAAAAAAAAAAAAA&#10;AAAAAAAAAAAAAAAAAAAAAAAAAAAAAAAAAAAAAAAAAAAAAAAAAAAAAAAAAAAAAAAAAAAAAAAAAAAA&#10;AAAAAAAAAAAAAAAAAPn8+g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jsHBTOFOXtM+v///8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AQFAcQJe748gMAAAAAAAAAAAAAAAAAAAAAAAAAAAAAAAAAAAAAAAAAAAAAAAAA&#10;AAAAAAAAAAAAAAAAAAAAAAAAAAAAAAAAAAAAAAAAAAAAAAAAAAAAAAAAAAAAAAAAAAAAAAAAAAAA&#10;AAAAAAAAAAAAAAAAAAAAAAAAAwMC3gIEBv8AAAAACwY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v4LAAAAAAAAAAAAAAAAAAAAAAAAAAAAGwYNAAAAAAAA&#10;AAAAAAAAAAAAAAAAAAAAAAAAAAAAAAAAAAAAAAAAAAAAAAAAAAAAAAAAAAAAAAAAAAAAAAAAAAAA&#10;AAAAAAAAAAAAAAAAAAAAAAAAAAAAAAAAAAAAAAAAAAAAAAAAAAAAAAAAAAAAAAAAAAAAAAAAAAAA&#10;AAAAAAAAAAAAAAAAAAAAAAAAAAAAAAAAAAAAAAAAAAAAAAAAAAAAAAAAAAAAAAAAAA7+C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z+CP4HAQbpAAAAIQAAAAAAAAAAAAAAAAAAAAAAAAAAAAAAAAAAAAAAAAAAAAAAAAAAAAAA&#10;AAAAAAAAAAAAAAAAAAAAAAAAAAAAAAAAAAAAAAAAAAAAAAAAAAAAAAAAAAAAAAAAAAAAAAAAAAAA&#10;AAAAAAAAAAAAAPz+/A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l5zL9AAAA7RwVyB/k6zj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x//cF6/jvKAAAAAAAAAAAAAAAAAAAAAAAAAAAAAAAAAAAAAAAAAAAAAAAAAAAAAAAAAAA&#10;AAAAAAAAAAAAAAAAAAAAAAAAAAAAAAAAAAAAAAAAAAAAAAAAAAAAAAAAAAAAAAAAAAAAAAAAAAAA&#10;AAAAAAAAAAAAAAADAQL9CgMI6wD/AQAAAAAAAgE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f4NAAAAAAAAAAAAAAAAAAAAAAAAAAAAAAAAAAAAAAAAAAAA&#10;AAAAAAAAAAAAAAAAAAAAAAAAAAAAAAAAAAAAAAAAAAAAAAAAAAAAAAAAAAAAAAAAAAAAAAAAAAAA&#10;AAAAAAAAAAAAAAAAAAAAAAAAAAAAAAAAAAAAAAAAAAAAAAAAAAAAAAAAAAAAAAAAAAAAAAAAAAAA&#10;AAAAAAAAAAAAAAAAAAAAAAAAAAAAAAAAAAAAAAAAAAAAAAAAAAAAAAAAAAAAABH+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D/BwAGAgXZAAAAOAAAAAAAAAAAAAAAAAAAAAAAAAAAAAAAAAAAAAAAAAAAAAAAAAAAAAAAAAAA&#10;AAAAAAAAAAAAAAAAAAAAAAAAAAAAAAAAAAAAAAAAAAAAAAAAAAAAAAAAAAAAAAAAAAAAAAAAAAAA&#10;AAAAAAAAAPz+/Q0HAwWC+f37f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uQcF84DAP8AAeTqMv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qWOG8vn2IwAAAAAAAAAAAAAAAAAAAAAAAAAAAAAAAAAAAAAAAAAAAAAAAAAAAAAAAAAAAAAA&#10;AAAAAAAAAAAAAAAAAAAAAAAAAAAAAAAAAAAAAAAAAAAAAAAAAAAAAAAAAAAAAAAAAAAAAAAAAAAA&#10;AAAAAAAAAAApDx/XtkaKowD+AAAAAAAAAPw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Q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AMAAAAAAAAAAAAAAAAAAAAAAAAAAAAAAAAAAAAAAAAAAAAAAAAA&#10;AAAAAAAAAAAAAAAAAAAAAAAAAAAAAAAAAAAAAAAAAAAAAAAAAAAAAAAAAAAAAAAAAAAAAAAAAAAA&#10;AAAAAAAAAAAAAAAAAAAAAAAAAAAAAAAAAAAAAAAAAAAAAAAAAAAAAAAAAAAAAAAAAAAAAAAAAAAA&#10;AAAAAAAAAAAAAAAAAAAAAAAAAAAAAAAAAAAAAAAAAAAAAAAAAAAA/vsAAAg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MBQjxCQMH9ff9+QsAAAAAAAAAAAAAAAAAAAAAAAAAAAAAAAAAAAAAAAAAAAAAAAAAAAAAAAAA&#10;AAAAAAAAAAAAAAAAAAAAAAAAAAAAAAAAAAAAAAAAAAAAAAAAAAAAAAAAAAAAAAAAAAAAAAAAAAAA&#10;AAAAAPv+/AwXCxI0xFiXDiWdV/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TrMv8AAAD/AAAAABwYxQkAAfAd5OdL2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5Oc9eBwbn9gAAP8BAAAAAAAAAAAAAAAAAAAAAAAAAAAAAAAAAAAAAAAAAAAAAAAAAAAAAAAA&#10;AAAAAAAAAAAAAAAAAAAAAAAAAAAAAAAAAAAAAAAAAAAAAAAAAAAAAAAAAAAAAAAAAAAAAAAAAAAA&#10;AAAAAAAAAAAAAAAAAAAAAAAAAAAAAAAAAAAAAAAAAAAAAAAAAAAAAAAZGcYm5eUy/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9&#10;/v4g/wD/AgAAAAAAAAAAAAAAAAAAAAAAAAAAAAAAAAAAAAAAAAAAAAAAAAAAAAAAAAAAAAAAAAAA&#10;AAAAAAAAAAAAAAAAAAAAAAAAAAAAAAAAAAAAAAAAAAAAAAAAAAAAAAAAAAAAAAAAAAAAAAAAAAAA&#10;AAAAAAD0/vjiAgUA2RSfT/4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ToO/jk50vbHBu5J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TlYSgAAAAAAAAAAAAAAAAAAAAAAAAAAAAAAAAAAAAAAAAAAAAAAAAAAAAAAAAAAAAAAAAA&#10;AAAAAAAAAAAAAAAAAAAAAAAAAAAAAAAAAAAAAAAAAAAAAAAAAAAAAAAAAAAAAAAAAAAAAAAAAAAA&#10;AAAAAAAAAAAAAAAAAAAAAAAAAAAAAAAAAAAAAAAAAAAAAAAAAADl5TX2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3/Pks&#10;AAAAAAAAAAAAAAAAAAAAAAAAAAAAAAAAAAAAAAAAAAAAAAAAAAAAAAAAAAAAAAAAAAAAAAAAAAAA&#10;AAAAAAAAAAAAAAAAAAAAAAAAAAAAAAAAAAAAAAAAAAAAAAAAAAAAAAAAAAAAAAAAAAAAAAAAAAUC&#10;BPvy+vXiFZ9P8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0AAAAAAAAAAAAAAAAAAAAAAAAAAAAAAAQAAAAAAAAAAAAAAAAAAAAAAAAA&#10;AAAAAAAAAAAAAAAAAAAAAAAAAAAAAAAAAAAAAAAAAAAAAAAAAAAAAAAAAAAAAAAAAAAAAAAAAAAA&#10;AAAAAAAAAAAAAAAAAAAAAAAAAAAAAAAAAAAAAAAAAAAAAAAAAAAAAAAAAAAAAAAAAAAAAAAAAAAA&#10;AAAAAAAAAAAAAAAAAAAAAAAAAAAAAAAAAAAAAAAAAAAAAP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SgT//rXLHd&#10;/wD/yAAAACQAAAAAAAAAAAAAAAAAAAAAAAAAAAAAAAAAAAAAAAAAAAAAAAAAAAAAAAAAAAAAAAAA&#10;AAAAAAAAAAAAAAAAAAAAAAAAAAAAAAAAAAAAAAAAAAAAAAAAAAAAAAAAAAAAAAAAAAAAAAAAAAAA&#10;AAD4/PoVAAABJ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oU4xwawSLk5j/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wbrwXk5V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P8HAAAA&#10;AAAAAAAAAAAAAAAAAAAAAAAAAAAAAAAAAAAAAAAAAAAAAAAAAAAAAAAAAAAAAAAAAAAAAAAAAAAA&#10;AAAAAAAAAAAAAAAAAAAAAAAAAAAAAAAAAAAAAAAAAAAAAAAAAAAAAAAAAAAAAAAAAAAAAAIBAvW2&#10;Vpl8OKJZAAA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I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AAAAAAAAAAAAAAAAAAAAAAAAAAAAAAAAAAAAAAAAAAAAAAAAAAAAAAAAAA&#10;AAAAAAAAAAAAAAAAAAAAAAAAAAAAAAAAAAAAAAAAAAAAAAAAAAAAAAAAAAAAAAAAAAAAAAAAAAAA&#10;AAAAAAAAAAAAAAAAAAAAAAAAAAAAAAAAAAAAAAAAAAAAAAAAAAAAAAAAAAAAAAAAAAAAAAAAAAAA&#10;AAAAAAAAAAAAAAAAAAAAAAAAAAAAAAAAAAAAAA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VpE/2CgQI&#10;7gQCA/P8/v0NAAAAAAAAAAAAAAAAAAAAAAAAAAAAAAAAAAAAAAAAAAAAAAAAAAAAAAAAAAAAAAAA&#10;AAAAAAAAAAAAAAAAAAAAAAAAAAAAAAAAAAAAAAAAAAAAAAAAAAAAAAAAAAAAAAAAAAAAAAAAAAAA&#10;AAAA/P78PBQJD4vs9/F1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5Osz+BwZyOUcG7Yn5OVK2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D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HDJXx+fQNAAAAAAAA&#10;AAAAAAAAAAAAAAAAAAAAAAAAAAAAAAAAAAAAAAAAAAAAAAAAAAAAAAAAAAAAAAAAAAAAAAAAAAAA&#10;AAAAAAAAAAAAAAAAAAAAAAAAAAAAAAAAAAAAAAAAAAAAAAAAAAAAAAAAAAAAAAAAAAUCBPAKBQb+&#10;AAAAAAAAAAAAAAAA5g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AAk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gUAAAAAAAAAAAAAAAAAAAAAAAAAAAAACgAAAAAAAAAAAAAAAAAAAAAAAAAAAAAAAAAA&#10;AAAAAAAAAAAAAAAAAAAAAAAAAAAAAAAAAAAAAAAAAAAAAAAAAAAAAAAAAAAAAAAAAAAAAAAAAAAA&#10;AAAAAAAAAAAAAAAAAAAAAAAAAAAAAAAAAAAAAAAAAAAAAAAAAAAAAAAAAAAAAAAAAAAAAAAAAAAA&#10;AAAAAAAAAAAAAAAAAAAAAAAAAAAAAAAAAAAA9g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V6mf0Wr&#10;aTLk8+k8AAAAAAAAAAAAAAAAAAAAAAAAAAAAAAAAAAAAAAAAAAAAAAAAAAAAAAAAAAAAAAAAAAAA&#10;AAAAAAAAAAAAAAAAAAAAAAAAAAAAAAAAAAAAAAAAAAAAAAAAAAAAAAAAAAAAAAAAAAAAAAAAAAAA&#10;/P79EAABAT7qY7ENFp1P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G7scAP8L5uTmOv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AUJfPn8+k8AAAAAAAAAAAAAAAAA&#10;AAAAAAAAAAAAAAAAAAAAAAAAAAAAAAAAAAAAAAAAAAAAAAAAAAAAAAAAAAAAAAAAAAAAAAAAAAAA&#10;AAAAAAAAAAAAAAAAAAAAAAAAAAAAAAAAAAAAAAAAAAAAAAAAAAAAAAAAAAAAABULEtsEAAP/AAAA&#10;AAAAAAAAAAAACAM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AAAAAAAAAAAAAAAAAAAAAAAAAAAAACgAAAAAAAAAAAAAAAAAAAAAAAAAAAAAAAAAAAAAA&#10;AAAAAAAAAAAAAAAAAAAAAAAAAAAAAAAAAAAAAAAAAAAAAAAAAAAAAAAAAAAAAAAAAAAAAAAAAAAA&#10;AAAAAAAAAAAAAAAAAAAAAAAAAAAAAAAAAAAAAAAAAAAAAAAAAAAAAAAAAAAAAAAAAAAAAAAAAAAA&#10;AAAAAAAAAAAAAAAAAAAAAAAAAAAAA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gED9fn9+9AA&#10;AAA8AAAAAAAAAAAAAAAAAAAAAAAAAAAAAAAAAAAAAAAAAAAAAAAAAAAAAAAAAAAAAAAAAAAAAAAA&#10;AAAAAAAAAAAAAAAAAAAAAAAAAAAAAAAAAAAAAAAAAAAAAAAAAAAAAAAAAAAAAAAAAAAAAAAAAAAA&#10;AO/48y5DsnKL7GKxexSeT+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k5Tb9HBvE6BwbwSAAAPst5OVEs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P9/AAAAAAAAAAAAAAAAAAAAAAAAAAAA&#10;AAAAAAAAAAAAAAAAAAAAAAAAAAAAAAAAAAAAAAAAAAAAAAAAAAAAAAAAAAAAAAAAAAAAAAAAAAAA&#10;AAAAAAAAAAAAAAAAAAAAAAAAAAAAAAAAAAAAAAAAAAAAAAAAAAAAAAAAAAAAAAAAAAAAAAAAAAAA&#10;AAAAAAAAAAAAAAAAAAAAHBrGIwD/AOrk5j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tgsREpqGA/7PvvGwAAAAAAAAAAAAAA&#10;AAAAAAAAAAAAAAAAAAAAAAAAAAAAAAAAAAAAAAAAAAAAAAAAAAAAAAAAAAAAAAAAAAAAAAAAAAAA&#10;AAAAAAAAAAAAAAAAAAAAAAAAAAAAAAAAAAAAAAAAAAAAAAAAAAAAAAAAAAADAQL19vv31woAAfYA&#10;AAAAAAAAAAAAAAAK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nU8AAAAAAAAAAAAAAAAAAAAA&#10;AAIBAfb+//8JAAAAAAAAAAAAAAAAAAAAAAAAAAAAAAAAAAAAAAAAAAAAAAAAAAAAAAAAAAAAAAAA&#10;AAAAAAAAAAAAAAAAAAAAAAAAAAAAAAAAAAAAAAAAAAAAAAAAAAAAAAAAAAAAAAAAAAAAAAAAAAAA&#10;AAAAAAAAABEHDd8dDBaZ0u3di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H/////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Lg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sY7EDAAAAC0izeHnT7d1q+f36DgAAAAAAAAAAAAAAAAAA&#10;AAAAAAAAAAAAAAAAAAAAAAAAAAAAAAAAAAAAAAAAAAAAAAAAAAAAAAAAAAAAAAAAAAAAAAAAAAAA&#10;AAAAAAAAAAAAAAAAAAAAAAAAAAAAAAAAAAAAAAAAAAAAAAAAAAAAAAAGAwXQ+v37MQAAAAAAAAAA&#10;AAAAAAAAAADjY7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z/foAAAAAAAAAAAAAAAAAAAAAAAAAAAALAwYAAAAAAAAAAAAAAAAAAAAAAAAAAAAAAAAAAAAA&#10;AAAAAAAAAAAAAAAAAAAAAAAAAAAAAAAAAAAAAAAAAAAAAAAAAAAAAAAAAAAAAAAAAAAAAAAAAAAA&#10;AAAAAAAAAAAAAAAAAAAAAAAAAAAAAAAAAAAAAAAAAAAAAAAAAAAAAAAAAAAAAAAAAAAAAAAAAAAA&#10;AAAAAAAAAAAAAAAAAAAAAAAAAAAAAADz/f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foAAP8JAAAAAAAAAAAAAAAAAAAAAAAAAAAAAAAAAAAAAAAAAAAAAAAAAAAAAAAAAAAAAAAAAAAA&#10;AAAAAAAAAAAAAAAAAAAAAAAAAAAAAAAAAAAAAAAAAAAAAAAAAAAAAAAAAAAAAAAAAAAAAAAAAAAA&#10;AAAAAO/58yEIBQc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OUA/g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Gckh5OY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8N9wIBKuj470f5/foOAAAAAAAAAAAAAAAAAAAAAAAAAAAA&#10;AAAAAAAAAAAAAAAAAAAAAAAAAAAAAAAAAAAAAAAAAAAAAAAAAAAAAAAAAAAAAAAAAAAAAAAAAAAA&#10;AAAAAAAAAAAAAAAAAAAAAAAAAAAAAAAAAAAAAAAAAAAAAAEAAf4IAwbU+v37AAAAAAAAAAAAAAAA&#10;AAAAAAD6//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BAg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Db&#10;7+IAAAAAAAAAAAAAAAAAAAAAAAAAAAAYFCQAAAAAAAAAAAAAAAAAAAAAAAAAAAAAAAAAAAAAAAAA&#10;AAAAAAAAAAAAAAAAAAAAAAAAAAAAAAAAAAAAAAAAAAAAAAAAAAAAAAAAAAAAAAAAAAAAAAAAAAAA&#10;AAAAAAAAAAAAAAAAAAAAAAAAAAAAAAAAAAAAAAAAAAAAAAAAAAAAAAAAAAAAAAAAAAAAAAAAAAAA&#10;AAAAAAAAAAAAAAAAAAAAAAAAAADb7+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EB+X1&#10;+/cPAAAAAAAAAAAAAAAAAAAAAAAAAAAAAAAAAAAAAAAAAAAAAAAAAAAAAAAAAAAAAAAAAAAAAAAA&#10;AAAAAAAAAAAAAAAAAAAAAAAAAAAAAAAAAAAAAAAAAAAAAAAAAAAAAAAAAAAAAAAAAAAAAAAAAAAA&#10;AAAAAADz+vY2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TqMvkcFc7mHBnCKOTnPt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P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9/v0IS7R4dur17SgAAAAAAAAAAAAAAAAAAAAAAAAAAAAAAAAAAAAA&#10;AAAAAAAAAAAAAAAAAAAAAAAAAAAAAAAAAAAAAAAAAAAAAAAAAAAAAAAAAAAAAAAAAAAAAAAAAAAA&#10;AAAAAAAAAAAAAAAAAAAAAAAAAAAAAAAAAAAAAAAAAAgEBuLLWZ1uJ6FYAAAAAAAAAAAAAAAAAAAA&#10;AAD5+/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D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ZCA4A&#10;AAAAAAAAAAAAAAAAAAAAAAAAAAAAAAAAAAAAAAAAAAAAAAAAAAAAAAAAAAAAAAAAAAAAAAAAAAAA&#10;AAAAAAAAAAAAAAAAAAAAAAAAAAAAAAAAAAAAAAAAAAAAAAAAAAAAAAAAAAAAAAAAAAAAAAAAAAAA&#10;AAAAAAAAAAAAAAAAAAAAAAAAAAAAAAAAAAAAAAAAAAAAAAAAAAAAAAAAAAAAAAAAAAAAAAAAAAAA&#10;AAAAAAAAAAAAAAAAANz06gAZCA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DBsv3/Pgn&#10;/v//AwAAAAAAAAAAAAAAAAAAAAAAAAAAAAAAAAAAAAAAAAAAAAAAAAAAAAAAAAAAAAAAAAAAAAAA&#10;AAAAAAAAAAAAAAAAAAAAAAAAAAAAAAAAAAAAAAAAAAAAAAAAAAAAAAAAAAAAAAAAAAAAAAAAAAAA&#10;AAD1+/cpAQEBof///1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D7AP8M3hwbziDk5TL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waxAvk&#10;5jP2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1rGdn6fjwQvv9/AkAAAAAAAAAAAAAAAAAAAAAAAAAAAAAAAAAAAAAAAAA&#10;AAAAAAAAAAAAAAAAAAAAAAAAAAAAAAAAAAAAAAAAAAAAAAAAAAAAAAAAAAAAAAAAAAAAAAAAAAAA&#10;AAAAAAAAAAAAAAAAAAAAAAAAAAAAAAAAAAAAAPz+/bwnoVjvAAAAAAAAAAAAAAAAAAAAAAAAAAAR&#10;/w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VCAwAAAAA&#10;AAAAAAAAAAAAAAAAAA8ECgAAAAAAAAAAAAAAAAAAAAAAAAAAAAAAAAAAAAAAAAAAAAAAAAAAAAAA&#10;AAAAAAAAAAAAAAAAAAAAAAAAAAAAAAAAAAAAAAAAAAAAAAAAAAAAAAAAAAAAAAAAAAAAAAAAAAAA&#10;AAAAAAAAAAAAAAAAAAAAAAAAAAAAAAAAAAAAAAAAAAAAAAAAAAAAAAAAAAAAAAAAAAAAAAAAAAAA&#10;AAAAAAAAAAAAABUI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lXmIA6q2s26fbu&#10;KQAAAAAAAAAAAAAAAAAAAAAAAAAAAAAAAAAAAAAAAAAAAAAAAAAAAAAAAAAAAAAAAAAAAAAAAAAA&#10;AAAAAAAAAAAAAAAAAAAAAAAAAAAAAAAAAAAAAAAAAAAAAAAAAAAAAAAAAAAAAAAAAAAAAAAAAAD/&#10;//8CBgMFPggDBW/y+va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k6DL/AAAA+xsXzuccGbMi5OdN3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TmPP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Ad+/38DQAAAAAAAAAAAAAAAAAAAAAAAAAAAAAAAAAAAAAAAAAAAAAAAAAA&#10;AAAAAAAAAAAAAAAAAAAAAAAAAAAAAAAAAAAAAAAAAAAAAAAAAAAAAAAAAAAAAAAAAAAAAAAAAAAA&#10;AAAAAAAAAAAAAAAAAAAAAAAAAAAAAgEC+/v+/GUAAAAAAAAAAAAAAAAAAAAAAAAAAAAAAAAC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PAwcAAAAAAAAA&#10;AAAAAAAAAAAAAAAAAAAAAAAAAAAAAAAAAAAAAAAAAAAAAAAAAAAAAAAAAAAAAAAAAAAAAAAAAAAA&#10;AAAAAAAAAAAAAAAAAAAAAAAAAAAAAAAAAAAAAAAAAAAAAAAAAAAAAAAAAAAAAAAAAAAAAAAAAAAA&#10;AAAAAAAAAAAAAAAAAAAAAAAAAAAAAAAAAAAAAAAAAAAAAAAAAAAAAAAAAAAAAAAAAAAAAAAAAAAA&#10;AAAAAAAAAA8D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DCPojERvT9fz3IPT6&#10;9wkAAAAAAAAAAAAAAAAAAAAAAAAAAAAAAAAAAAAAAAAAAAAAAAAAAAAAAAAAAAAAAAAAAAAAAAAA&#10;AAAAAAAAAAAAAAAAAAAAAAAAAAAAAAAAAAAAAAAAAAAAAAAAAAAAAAAAAAAAAAAAAAAAAAAAAAAA&#10;+v37IBMGDRXyAP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XpMvoAAAD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GOxAvr19wg5sm4gAAAAAAAAAAAAAAAAAAAAAAAAAAAAAAAAAAAAAAAAAAAAAAAAAAAAAAAAAAAA&#10;AAAAAAAAAAAAAAAAAAAAAAAAAAAAAAAAAAAAAAAAAAAAAAAAAAAAAAAAAAAAAAAAAAAAAAAAAAAA&#10;AAAAAAAAAAAAAAAAAAAAAAAACwUI6/P69gAAAAAAAAAAAAAAAAAAAAAAAAAAAAAAAADe/u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UAFw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MAAAAAAAAAAAAA&#10;AAAAAAAAAAABAAAAAAAAAAAAAAAAAAAAAAAAAAAAAAAAAAAAAAAAAAAAAAAAAAAAAAAAAAAAAAAA&#10;AAAAAAAAAAAAAAAAAAAAAAAAAAAAAAAAAAAAAAAAAAAAAAAAAAAAAAAAAAAAAAAAAAAAAAAAAAAA&#10;AAAAAAAAAAAAAAAAAAAAAAAAAAAAAAAAAAAAAAAAAAAAAAAAAAAAAAAAAAAAAAAAAAAAAAAAAAAA&#10;AAAAAAD/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u2xSIR0LKdhKPT69y4A&#10;AAAAAAAAAAAAAAAAAAAAAAAAAAAAAAAAAAAAAAAAAAAAAAAAAAAAAAAAAAAAAAAAAAAAAAAAAAAA&#10;AAAAAAAAAAAAAAAAAAAAAAAAAAAAAAAAAAAAAAAAAAAAAAAAAAAAAAAAAAAAAAAAAAAAAAAAAAAA&#10;AOv48VQAAAB8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7QEBAA////8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H7////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f8A&#10;B0a1dJXr+fI1AAAAAAAAAAAAAAAAAAAAAAAAAAAAAAAAAAAAAAAAAAAAAAAAAAAAAAAAAAAAAAAA&#10;AAAAAAAAAAAAAAAAAAAAAAAAAAAAAAAAAAAAAAAAAAAAAAAAAAAAAAAAAAAAAAAAAAAAAAAAAAAA&#10;AAAAAAAAAAAAAAAAAAAAFQkQzvP69gAAAAAAAAAAAAAAAAAAAAAAAAAAAAAAAAAOA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AAAAAAAAAAAAAAAAAA&#10;AAAAAAACAAAAAAAAAAAAAAAAAAAAAAAAAAAAAAAAAAAAAAAAAAAAAAAAAAAAAAAAAAAAAAAAAAAA&#10;AAAAAAAAAAAAAAAAAAAAAAAAAAAAAAAAAAAAAAAAAAAAAAAAAAAAAAAAAAAAAAAAAAAAAAAAAAAA&#10;AAAAAAAAAAAAAAAAAAAAAAAAAAAAAAAAAAAAAAAAAAAAAAAAAAAAAAAAAAAAAAAAAAAAAAAAAAA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SeT/kAAADjIhAczQD27i4AAAAA&#10;AAAAAAAAAAAAAAAAAAAAAAAAAAAAAAAAAAAAAAAAAAAAAAAAAAAAAAAAAAAAAAAAAAAAAAAAAAAA&#10;AAAAAAAAAAAAAAAAAAAAAAAAAAAAAAAAAAAAAAAAAAAAAAAAAAAAAAAAAAAAAAAAAAAAAAAAAP3/&#10;/SUOBguR112lcBudU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FBoYzgbl5zL4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kRwj4BAgzQ5u0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aFUiAQA&#10;A0T2/fgOAAAAAAAAAAAAAAAAAAAAAAAAAAAAAAAAAAAAAAAAAAAAAAAAAAAAAAAAAAAAAAAAAAAA&#10;AAAAAAAAAAAAAAAAAAAAAAAAAAAAAAAAAAAAAAAAAAAAAAAAAAAAAAAAAAAAAAAAAAAAAAAAAAAA&#10;AAAAAAAAAAADAQP6CgQI4AAAAAAAAAAAAAAAAAAAAAAAAAAAAAAAAAAAAAASBg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D6A/8AAAAAAAAAAAAAAAAAAAAA&#10;AAYAAQAAAAAAAAAAAAAAAAAAAAAAAAAAAAAAAAAAAAAAAAAAAAAAAAAAAAAAAAAAAAAAAAAAAAAA&#10;AAAAAAAAAAAAAAAAAAAAAAAAAAAAAAAAAAAAAAAAAAAAAAAAAAAAAAAAAAAAAAAAAAAAAAAAAAAA&#10;AAAAAAAAAAAAAAAAAAAAAAAAAAAAAAAAAAAAAAAAAAAAAAAAAAAAAAAAAAAAAAAAAAAAAAAAAPoD&#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gQH8QcDBvb5/foKAAAA&#10;AAAAAAAAAAAAAAAAAAAAAAAAAAAAAAAAAAAAAAAAAAAAAAAAAAAAAAAAAAAAAAAAAAAAAAAAAAAA&#10;AAAAAAAAAAAAAAAAAAAAAAAAAAAAAAAAAAAAAAAAAAAAAAAAAAAAAAAAAAAAAAAAAAAAAP8AAAL6&#10;/ftQI6FW9QAAAH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PsaGsEL5uY/9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fwAAAAAAAAAAAAAAAAAAAAAAAAAAAAAA&#10;AAAAAAAAAAAAAAAAAAAAAAAAAAAAAAAAAAAAAAAAAAAAAAAAAAAAAAAAAAAAAAAAAAAAAAAAAAAA&#10;AAAAAAAAAAAAAAAAAAAAAAAAAAAAAAAAAAAAAAAAAAAAAAAAAAAAAAAAAAAAAAAAAAAAAAAAAAAA&#10;AAAAAAAAAAAAAAAAAAAAAAAAAAAAAAAAAAAAAAAAAwUHzgD/AP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4q&#10;9v77HAAAAAAAAAAAAAAAAAAAAAAAAAAAAAAAAAAAAAAAAAAAAAAAAAAAAAAAAAAAAAAAAAAAAAAA&#10;AAAAAAAAAAAAAAAAAAAAAAAAAAAAAAAAAAAAAAAAAAAAAAAAAAAAAAAAAAAAAAAAAAAAAAAAAAAA&#10;AAAAAAAAAAAAAB8QGuC3UI2iHZ1RAAAAAAAAAAAAAAAAAAAAAAAAAAAAAAAAAAQ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Pr/+wAAAAAAAAAAAAAAAAAA&#10;AAAABgEGAAAAAAAAAAAAAAAAAAAAAAAAAAAAAAAAAAAAAAAAAAAAAAAAAAAAAAAAAAAAAAAAAAAA&#10;AAAAAAAAAAAAAAAAAAAAAAAAAAAAAAAAAAAAAAAAAAAAAAAAAAAAAAAAAAAAAAAAAAAAAAAAAAAA&#10;AAAAAAAAAAAAAAAAAAAAAAAAAAAAAAAAAAAAAAAAAAAAAAAAAAAAAAAAAAAAAAAAAAAAAAAAAAAA&#10;+v/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yT4uJOKhlOOr17TgA&#10;AAAAAAAAAAAAAAAAAAAAAAAAAAAAAAAAAAAAAAAAAAAAAAAAAAAAAAAAAAAAAAAAAAAAAAAAAAAA&#10;AAAAAAAAAAAAAAAAAAAAAAAAAAAAAAAAAAAAAAAAAAAAAAAAAAAAAAAAAAAAAAAAAAAAAAAAAAAA&#10;APj9+h4JBAdRDwcL8fH59Y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OYy/wAAAP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5Oo39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YKEXjs9/A+AAAA&#10;AAAAAAAAAAAAAAAAAAAAAAAAAAAAAAAAAAAAAAAAAAAAAAAAAAAAAAAAAAAAAAAAAAAAAAAAAAAA&#10;AAAAAAAAAAAAAAAAAAAAAAAAAAAAAAAAAAAAAAAAAAAAAAAAAAAAAAAAAAAAAAAAAAAAAAAAAAAA&#10;AAAABgMF+QoECM8F/wLjAAAAAAAAAAAAAAAAAAAAAAAAAAAAAAAAAAAAA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8AAAAAAAAAAAAAAAAAAAAAAAA&#10;AAYAAAAAAAAAAAAAAAAAAAAAAAAAAAAAAAAAAAAAAAAAAAAAAAAAAAAAAAAAAAAAAAAAAAAAAAAA&#10;AAAAAAAAAAAAAAAAAAAAAAAAAAAAAAAAAAAAAAAAAAAAAAAAAAAAAAAAAAAAAAAAAAAAAAAAAAAA&#10;AAAAAAAAAAAAAAAAAAAAAAAAAAAAAAAAAAAAAAAAAAAAAAAAAAAAAAAAAAAAAAAAAAAAAAAABv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nVLoCAQHzAIBAjD+//4I&#10;AAAAAAAAAAAAAAAAAAAAAAAAAAAAAAAAAAAAAAAAAAAAAAAAAAAAAAAAAAAAAAAAAAAAAAAAAAAA&#10;AAAAAAAAAAAAAAAAAAAAAAAAAAAAAAAAAAAAAAAAAAAAAAAAAAAAAAAAAAAAAAAAAAAAAAAAAAAA&#10;AAD3/PkoEgkOL91cpgkA+gD4FKN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G70T5OVD7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Gckh5Oc3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sWrEBJKxbW/b7+Fn+//8GAAAAAAAA&#10;AAAAAAAAAAAAAAAAAAAAAAAAAAAAAAAAAAAAAAAAAAAAAAAAAAAAAAAAAAAAAAAAAAAAAAAAAAAA&#10;AAAAAAAAAAAAAAAAAAAAAAAAAAAAAAAAAAAAAAAAAAAAAAAAAAAAAAAAAAAAAAAAAAAAAAAAAAAA&#10;CgQI3bBOjGYYnU/yAAAAAAAAAAAAAAAAAAAAAAAAAAAAAAAAAAAAAAD+/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B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3yHBrHFwEBAf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4A/AP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rl9h/wD/Z/T79y4AAAAAAAAAAAAAAAAA&#10;AAAAAAAAAAAAAAAAAAAAAAAAAAAAAAAAAAAAAAAAAAAAAAAAAAAAAAAAAAAAAAAAAAAAAAAAAAAA&#10;AAAAAAAAAAAAAAAAAAAAAAAAAAAAAAAAAAAAAAAAAAAAAAAAAAAAAAAAAAAAAAAAAAACAQL7FgoR&#10;0QEA//kAAAAAAAAAAAAAAAAAAAAAAAAAAAAAAAAAAAAAAA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kFBQAAAAAAAAAAAAAAAAAAAAAACAAAAAAA&#10;AAAAAAAAAAAAAAAAAAAAAAAAAAAAAAAAAAAAAAAAAAAAAAAAAAAAAAAAAAAAAAAAAAAAAAAAAAAA&#10;AAAAAAAAAAAAAAAAAAAAAAAAAAAAAAAAAAAAAAAAAAAAAAAAAAAAAAAAAAAAAAAAAAAAAAAAAAAA&#10;AAAAAAAAAAAAAAAAAAAAAAAAAAAAAAAAAAAAAAAAAAAAAAAAAAAAAAAAAAAAAAAA+QU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gAAAA8HDMjz+vYn/f/9DAAA&#10;AAAAAAAAAAAAAAAAAAAAAAAAAAAAAAAAAAAAAAAAAAAAAAAAAAAAAAAAAAAAAAAAAAAAAAAAAAAA&#10;AAAAAAAAAAAAAAAAAAAAAAAAAAAAAAAAAAAAAAAAAAAAAAAAAAAAAAAAAAAAAAAAAAAAAAAAAAAA&#10;+Pz6Eub07UhDsnTy7F+xiAD8APIUp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k6Db8AAAA6hwXziHk6TL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k6z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7GCxAf8DAA41qWg26/TwPAAAAAAAAAAAAAAAAAAAAAAAAAAA&#10;AAAAAAAAAAAAAAAAAAAAAAAAAAAAAAAAAAAAAAAAAAAAAAAAAAAAAAAAAAAAAAAAAAAAAAAAAAAA&#10;AAAAAAAAAAAAAAAAAAAAAAAAAAAAAAAAAAAAAAAAAAAAAAAAAAAAAAAAAAAAAAAUChDWt1CNhgMA&#10;/gAAAAAAAAAAAAAAAAAAAAAAAAAAAAAAAAAAAAAAAAAAAPUD/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AAD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A/wAAAAAAAAAAAAAAAAAAAAAAAAABAAAAAAAA&#10;AAAAAAAAAAAAAAAAAAAAAAAAAAAAAAAAAAAAAAAAAAAAAAAAAAAAAAAAAAAAAAAAAAAAAAAAAAAA&#10;AAAAAAAAAAAAAAAAAAAAAAAAAAAAAAAAAAAAAAAAAAAAAAAAAAAAAAAAAAAAAAAAAAAAAAAAAAAA&#10;AAAAAAAAAAAAAAAAAAAAAAAAAAAAAAAAAAAAAAAAAAAAAAAAAAAAAAAAAAAACQ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D/+r9QkXU6rGkM6PbtXwAAAAAA&#10;AAAAAAAAAAAAAAAAAAAAAAAAAAAAAAAAAAAAAAAAAAAAAAAAAAAAAAAAAAAAAAAAAAAAAAAAAAAA&#10;AAAAAAAAAAAAAAAAAAAAAAAAAAAAAAAAAAAAAAAAAAAAAAAAAAAAAAAAAAAAAAAAAAAAAAAAAAAA&#10;APD58yIVCw88/QT8JwMDA9MAAAD3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9AOgcGMwc5Og05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sACDSuaZTi9OhaAAAAAAAAAAAAAAAAAAAAAAAAAAAAAAAAAAAA&#10;AAAAAAAAAAAAAAAAAAAAAAAAAAAAAAAAAAAAAAAAAAAAAAAAAAAAAAAAAAAAAAAAAAAAAAAAAAAA&#10;AAAAAAAAAAAAAAAAAAAAAAAAAAAAAAAAAAAAAAAAAAAAAAAAAAAAAAMCA/QPBQuxDQIG3QAA//oA&#10;AAAAAAAAAAAAAAAAAAAAAAAAAAAAAAAAAAAAAAAAAAo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Z1Q/yKiVvf1/PfWCQQH2AAAAAAAAAAA&#10;AAAAAAAAAAAAAAAAAAAAAAAAAAAAAAAAAAAAAAAAAAAAAAAAAAAAAAAAAAAAAAAAAAAAAAAAAAAA&#10;AAAAAAAAAAAAAAAAAAAAAAAAAAAAAAAAAAAAAAAAAAAAAAAAAAAAAAAAAAAAAAAAAAAAAAAAAAAA&#10;AADe7+Y5PK9vjUi1eHrpYbE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TsMvsAAAHnHBuv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7hwax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rWrEPNbNqkeTz6FP/AP8CAAAAAAAAAAAAAAAAAAAAAAAAAAAAAAAAAAAAAAAA&#10;AAAAAAAAAAAAAAAAAAAAAAAAAAAAAAAAAAAAAAAAAAAAAAAAAAAAAAAAAAAAAAAAAAAAAAAAAAAA&#10;AAAAAAAAAAAAAAAAAAAAAAAAAAAAAAAAAAAAAAAAAAAAAAAAAAoFCMnAU5SIFp1P9xadU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AAIAAAAAAAAAAAAAAAAAAAAA&#10;AAAAAAAAAAAAAAAAAAAAAAAAAAAAAAAAAAAAAAAAAAAAAAAAAAAAAAAAAAAAAAAAAAAAAAAAAAAA&#10;AAAAAAAAAAAAAAAAAAAAAAAAAAAAAAAAAAAAAAAAAAAAAAAAAAAAAAAAAAAAAAAAAAAAAAAAAAAA&#10;AAAAAAAAAAAAAAAAAAAAAAAAAAAAAAAAAAAAAAAAAAAAAAD6AP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z+vaKAgEBDAEAAXf/AP8GAAAA&#10;AAAAAAAAAAAAAAAAAAAAAAAAAAAAAAAAAAAAAAAAAAAAAAAAAAAAAAAAAAAAAAAAAAAAAAAAAAAA&#10;AAAAAAAAAAAAAAAAAAAAAAAAAAAAAAAAAAAAAAAAAAAAAAAAAAAAAAAAAAAAAAAAAAAAAAAAAAD9&#10;//4D2+7kPCUSHQdQuHoA6mKuhfv5/PkbpV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DAP8U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FOTmO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F+xAQD+AAdNt3h07PfvS/3//gkAAAAAAAAAAAAAAAAAAAAAAAAAAAAAAAAAAAAAAAAAAAAAAAAA&#10;AAAAAAAAAAAAAAAAAAAAAAAAAAAAAAAAAAAAAAAAAAAAAAAAAAAAAAAAAAAAAAAAAAAAAAAAAAAA&#10;AAAAAAAAAAAAAAAAAAAAAAAAAAAAAAAAAAAAAAAACwUJx/X69robnU/3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fgoECM0AAAAAAAAAAAAA&#10;AAAAAAAAAAAAAAAAAAAAAAAAAAAAAAAAAAAAAAAAAAAAAAAAAAAAAAAAAAAAAAAAAAAAAAAAAAAA&#10;AAAAAAAAAAAAAAAAAAAAAAAAAAAAAAAAAAAAAAAAAAAAAAAAAAAAAAAAAAAAAAAAAAAAAAAAAAAA&#10;AAAAANvu4zXl9u5J9wECLv8GAQ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9AAEE3hwbuz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r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QA&#10;DjmzbJHM7ttv8/v2GgAAAAAAAAAAAAAAAAAAAAAAAAAAAAAAAAAAAAAAAAAAAAAAAAAAAAAAAAAA&#10;AAAAAAAAAAAAAAAAAAAAAAAAAAAAAAAAAAAAAAAAAAAAAAAAAAAAAAAAAAAAAAAAAAAAAAAAAAAA&#10;AAAAAAAAAAAAAAAAAAAAAAAAAAAAAAAMBQrN/f79pv7//4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QAB/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38AgD7/AAAAQEAAAAAAAAGBwAAAAAAAAAAAAAAAAAAAAAAAAAAAAAA&#10;AAAAAAAAAAAAAAAAAAAAAAAAAAAAAAAAAAAAAAAAAAAAAAAAAAAAAAAAAAAAAAAAAAAAAAAAAAAA&#10;AAAAAAAAAAAAAAAAAAAAAAAAAAAAAAAAAAAAAAAAAAAAAAAAAAAAAAAAAAAAAAAAAAAAAAAAAAAA&#10;AAAAAAAAAAAAAAAAAAAAAAAAAAAAAAAAAAAAAAAAAAAA+fk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MID7769vst+/78DAAAAAAA&#10;AAAAAAAAAAAAAAAAAAAAAAAAAAAAAAAAAAAAAAAAAAAAAAAAAAAAAAAAAAAAAAAAAAAAAAAAAAAA&#10;AAAAAAAAAAAAAAAAAAAAAAAAAAAAAAAAAAAAAAAAAAAAAAAAAAAAAAAAAAAAAAAAAAAAAAAAAAAA&#10;AAAAAADk8ugwUrR4grNMhnjsY7HeAP8A8xSeT/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k5TP+AAAA7xwbyNscGstH5OY1u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38AAAAAAAAAAAAAAAAAAAAAAAAAAAAAAAAA&#10;AAAAAAAAAAAAAAAAAAAAAAAAAAAAAAAAAAAAAAAAAAAAAAAAAAAAAAAAAAAAAAAAAAAAAAAAAAAA&#10;AAAAAAAAAAAAAAAAAAAAAAAAAAAAAAAAAAAAAAAAAAAAAAAAAAAAAAAAAAAAAAAAAAAAAAAAAAAA&#10;AAAAAAAAAAAAAAAAAAAAAAAAAAAAAAAAAAAAAAAAAAAAAAAAAAAAAAAAAAAAAAAAABwWyiHk6j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2KxAQQBAA1G&#10;sXN55/XsTfv+/A0AAAAAAAAAAAAAAAAAAAAAAAAAAAAAAAAAAAAAAAAAAAAAAAAAAAAAAAAAAAAA&#10;AAAAAAAAAAAAAAAAAAAAAAAAAAAAAAAAAAAAAAAAAAAAAAAAAAAAAAAAAAAAAAAAAAAAAAAAAAAA&#10;AAAAAAAAAAAAAAAAAAAAAAAAAAAAAQAB/v3//rv4/fqU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ABAAAA/wAAAAAAAAAAAAAAAAD/AAAAAP0BAAMCAAD2/PoA&#10;/f//AA0F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AMAAAf8AAAB+wAAAAEAAAAHAAAAAAAAAAAAAAAAAAAAAAAAAAAA&#10;AAAAAAAAAAAAAAAAAAAAAAAAAAAAAAAAAAAAAAAAAAAAAAAAAAAAAAAAAAAAAAAAAAAAAAAAAAAA&#10;AAAAAAAAAAAAAAAAAAAAAAAAAAAAAAAAAAAAAAAAAAAAAAAAAAAAAAAAAAAAAAAAAAAAAAAAAAAA&#10;AAAAAAAAAAAAAAAAAAAAAAAAAAAAAAAAAAAAAAAAAP/1AAA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VKZgCKpWzT7+fRHAAAA&#10;AAAAAAAAAAAAAAAAAAAAAAAAAAAAAAAAAAAAAAAAAAAAAAAAAAAAAAAAAAAAAAAAAAAAAAAAAAAA&#10;AAAAAAAAAAAAAAAAAAAAAAAAAAAAAAAAAAAAAAAAAAAAAAAAAAAAAAAAAAAAAAAAAAAAAAAAAAAA&#10;AAAAAAAAAP7//wPZ7eE4XLeDeapGfo0AAALVAAAA9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G8wAAAMwBAQbs///6F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D/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QAClnHg2zu+PJF&#10;9Pv3GQAAAAAAAAAAAAAAAAAAAAAAAAAAAAAAAAAAAAAAAAAAAAAAAAAAAAAAAAAAAAAAAAAAAAAA&#10;AAAAAAAAAAAAAAAAAAAAAAAAAAAAAAAAAAAAAAAAAAAAAAAAAAAAAAAAAAAAAAAAAAAAAAAAAAAA&#10;AAAAAAAAAAAAAAAAAAAAAAAADgYM3sJWooEvpFEAAAAAAAAAAAAAAAAAAAAAAAAAAAAAAAAAAAAA&#10;AAAAAAAAAAAAAAAAAAAAAAAAAAAA+P8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BAQEABP/9AAP+/gAAAQUAAAAAAAD/AADy/wAACAAAAAMAAAD+//8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AAP4F/gAB/v8AAQMBAAAAAgAAAAAAAAAAAAAAAAAAAAAAAAAAAAAA&#10;AAAAAAAAAAAAAAAAAAAAAAAAAAAAAAAAAAAAAAAAAAAAAAAAAAAAAAAAAAAAAAAAAAAAAAAAAAAA&#10;AAAAAAAAAAAAAAAAAAAAAAAAAAAAAAAAAAAAAAAAAAAAAAAAAAAAAAAAAAAAAAAAAAAAAAAAAAAA&#10;AAAAAAAAAAAAAAAAAAAAAAAAAAAAAAAAAAAAAA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aJP/AgEB84EAgNA/P79BwAA&#10;AAAAAAAAAAAAAAAAAAAAAAAAAAAAAAAAAAAAAAAAAAAAAAAAAAAAAAAAAAAAAAAAAAAAAAAAAAAA&#10;AAAAAAAAAAAAAAAAAAAAAAAAAAAAAAAAAAAAAAAAAAAAAAAAAAAAAAAAAAAAAAAAAAAAAAAAAAAA&#10;AAAAAAAAAAD0/PcPx+nWS0u4fAesS4aB6WKx3xeeT/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Oky/QAAAO4cGc035Ocz3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Tr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nYLEQQLJye/b9+Tvl9OoyAAAA&#10;AAAAAAAAAAAAAAAAAAAAAAAAAAAAAAAAAAAAAAAAAAAAAAAAAAAAAAAAAAAAAAAAAAAAAAAAAAAA&#10;AAAAAAAAAAAAAAAAAAAAAAAAAAAAAAAAAAAAAAAAAAAAAAAAAAAAAAAAAAAAAAAAAAAAAAAAAAAA&#10;AAAAAAAAAAAAAAAGAwX3GAsTzA8GAf8AAAAAAAAAAAAAAAAAAAAAAAAAAAAAAAAAAAAAAAAAAAAA&#10;AAAAAAAAAAAAAAAAAAAAAAAA9v3/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QAAAL+AQD7+/wAC//1AAoECQAAAAAAAAAAAAAAAAAAAAAAAAAAAAAAAAAB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sH/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BfpIJIsXgi0OzdVwAAAAAA&#10;AAAAAAAAAAAAAAAAAAAAAAAAAAAAAAAAAAAAAAAAAAAAAAAAAAAAAAAAAAAAAAAAAAAAAAAAAAAA&#10;AAAAAAAAAAAAAAAAAAAAAAAAAAAAAAAAAAAAAAAAAAAAAAAAAAAAAAAAAAAAAAAAAAAAAAAAAAAA&#10;AAAAAAAAAAAA9/35C8rp1k5CsHEXvlCPbuxcr9MUpFH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H8BAQdx/z84z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PgAAD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xXrgg6sm+G5fXrUvX59RcAAAAAAAAAAAAA&#10;AAAAAAAAAAAAAAAAAAAAAAAAAAAAAAAAAAAAAAAAAAAAAAAAAAAAAAAAAAAAAAAAAAAAAAAAAAAA&#10;AAAAAAAAAAAAAAAAAAAAAAAAAAAAAAAAAAAAAAAAAAAAAAAAAAAAAAAAAAAAAAAAAAAAAAAAAAAA&#10;AAAAAAUBBPk0FCnCrUV/kAUBAP4AAAAAAAAAAAAAAAAAAAAAAAAAAAAAAAAAAAAAAAAAAAAAAAAA&#10;AAAAAAAAAAAAAAAAAAAAEg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wA&#10;APL5AP0G/gDy/fQAAQMJ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sFRavXhwbvV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E70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L/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6tSYSgULd9H+/58xL6/fsLAAAA&#10;AAAAAAAAAAAAAAAAAAAAAAAAAAAAAAAAAAAAAAAAAAAAAAAAAAAAAAAAAAAAAAAAAAAAAAAAAAAA&#10;AAAAAAAAAAAAAAAAAAAAAAAAAAAAAAAAAAAAAAAAAAAAAAAAAAAAAAAAAAAAAAAAAAAAAAAAAAAA&#10;AAAAAAAAAAAAAAD8/v0F1erdPWnBj3GUQXSK6GOu3Pz7/PYcol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l5jP2GRrO3QAAC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k7U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fsAAf38AAAAAAAAAP4AAAABAAADAQD99QEAAQIHAAIJAQAAAAEAAAMDAAIC&#10;B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Yy///9COIcGMQl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YBBAv/AP8q7/nzR9Ls20EAAAAAAAAAAAAAAAAAAAAAAAAAAAAAAAAAAAAAAAAA&#10;AAAAAAAAAAAAAAAAAAAAAAAAAAAAAAAAAAAAAAAAAAAAAAAAAAAAAAAAAAAAAAAAAAAAAAAAAAAA&#10;AAAAAAAAAAAAAAAAAAAAAAAAAAAAAAAAAAAAAAAAAAAAAAAAAAAAAAAAAAABAAH+EwkPwrhOjXsA&#10;/wD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BAAAAAAAAAAAAAAAAAAAAAAAAAAEAAAABAAAAAQAA/v/7APwA9gD7Ae4A/AH0AP/18gAA8/MA&#10;/gH/APH/8gDz/vEAAAH/AAD//QAA//wAAAD8AAAA/QD//f0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ikUP8Xn0/0Av8A4rpSj3IcDRfGAAAAAAAAAAAA&#10;AAAAAAAAAAAAAAAAAAAAAAAAAAAAAAAAAAAAAAAAAAAAAAAAAAAAAAAAAAAAAAAAAAAAAAAAAAAA&#10;AAAAAAAAAAAAAAAAAAAAAAAAAAAAAAAAAAAAAAAAAAAAAAAAAAAAAAAAAAAAAAAAAAAAAAAAAAAA&#10;AAAAAAAAAAAAAAAAAPX8+A3S6ttFQa5qkEaydXfrY7E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XoM/cA/wfjHBrEL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6mGxEEq6eHNCrm2N4/LoNAAAAAAAAAAAAAAAAAAAAAAAAAAAAAAAAAAAAAAAAAAAAAAAAAAA&#10;AAAAAAAAAAAAAAAAAAAAAAAAAAAAAAAAAAAAAAAAAAAAAAAAAAAAAAAAAAAAAAAAAAAAAAAAAAAA&#10;AAAAAAAAAAAAAAAAAAAAAAAAAAAAAAAAAAAAAAAAAAAAAAAAAAAAAAAMBwrcw1idYxudT/EUn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QAAAAEAAAABAAAAAQAAAP3/AAD9&#10;/wAAAAAAAAAAAP8A/wD5APwA/vz/AAD5AAD2+e8A6/rWAPsB7gAAAAEAAAD/AAD//gAA/v4AAAAA&#10;AP0A/QD+AP4AAAABAAAAAQAAAAEAAAABAAAAAQAA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oA9wv9A9gaCRKrIQ4axgAAAAAAAAAA&#10;AAAAAAAAAAAAAAAAAAAAAAAAAAAAAAAAAAAAAAAAAAAAAAAAAAAAAAAAAAAAAAAAAAAAAAAAAAAA&#10;AAAAAAAAAAAAAAAAAAAAAAAAAAAAAAAAAAAAAAAAAAAAAAAAAAAAAAAAAAAAAAAAAAAAAAAAAAAA&#10;AAAAAAAAAAAAAAAAAAD/AP8C3u/lOfb++kFRt31w7GKx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P6APwK2xwWzi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BAhn&#10;QrFwf+Hz6Vbb7+M8/wAAAAAAAAAAAAAAAAAAAAAAAAAAAAAAAAAAAAAAAAAAAAAAAAAAAAAAAAAA&#10;AAAAAAAAAAAAAAAAAAAAAAAAAAAAAAAAAAAAAAAAAAAAAAAAAAAAAAAAAAAAAAAAAAAAAAAAAAAA&#10;AAAAAAAAAAAAAAAAAAAAAAAAAAAAAAAAAAAAAAAAAAAAAAAAAP/+/v62DgAA6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EAAAD+AAAA+wAAAPv/AAD6/AAA/PwAAPf6AAD8/QAA&#10;AQAAAAEAAPoB/gDmAfIA9/b8AADpAADm7dYA/v/7AAEAAQAAAAEAAAAAAAAAAQAAAQEAAAAAAAEA&#10;AQAB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KRP/wAAAPrrXbGZQrZyDgsECR31/PcdAAAA&#10;AAAAAAAAAAAAAAAAAAAAAAAAAAAAAAAAAAAAAAAAAAAAAAAAAAAAAAAAAAAAAAAAAAAAAAAAAAAA&#10;AAAAAAAAAAAAAAAAAAAAAAAAAAAAAAAAAAAAAAAAAAAAAAAAAAAAAAAAAAAAAAAAAAAAAAAAAAAA&#10;AAAAAAAAAAAAAAAAAAAAAAAAANrt4TrtCQ8XRrR1C+xisYQUnk/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k6jL/AAAA+xwTzt8AAAD/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P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cMegAA&#10;AEnU7t88AAAAAAAAAAAAAAAAAAAAAAAAAAAAAAAAAAAAAAAAAAAAAAAAAAAAAAAAAAAAAAAAAAAA&#10;AAAAAAAAAAAAAAAAAAAAAAAAAAAAAAAAAAAAAAAAAAAAAAAAAAAAAAAAAAAAAAAAAAAAAAAAAAAA&#10;AAAAAAAAAAAAAAAAAAAAAAAAAAAAAAAAAAAAAAAAAAAAAAAADAUJzvT793EXnU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0AAAAAAAAAAAAAAPsAAAD7AAAAAf8A//z3AAAFAwABAAMAAAEA&#10;AAAAAAAAAAAAAQAAAAMAAgABAQAAAAMAAAMCBQ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WjT/fsXbGEN7FqEeT16135&#10;/foTAAAAAAAAAAAAAAAAAAAAAAAAAAAAAAAAAAAAAAAAAAAAAAAAAAAAAAAAAAAAAAAAAAAAAAAA&#10;AAAAAAAAAAAAAAAAAAAAAAAAAAAAAAAAAAAAAAAAAAAAAAAAAAAAAAAAAAAAAAAAAAAAAAAAAAAA&#10;AAAAAAAAAAAAAAAAAAAAAAAAAAAAAAAAAO338SMBAABQRrN1++xfrYUA/gL2FKNR/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5O0y+BwbxgPk5T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AAAAAAAAAAAQD/&#10;AP8ABwEEAAcBBAD7/f8ABf0BAAECAAAA/QAAAP4AAAACAAAAAAAAAAICAAABAQ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YBAP/9AAD/AAAA/vz/AAAAAAAAAQAAAAAAAAAAAAAAAAAAAAAB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Uo0/+6l6xfDSwZwDl8+pn&#10;/f/+CQAAAAAAAAAAAAAAAAAAAAAAAAAAAAAAAAAAAAAAAAAAAAAAAAAAAAAAAAAAAAAAAAAAAAAA&#10;AAAAAAAAAAAAAAAAAAAAAAAAAAAAAAAAAAAAAAAAAAAAAAAAAAAAAAAAAAAAAAAAAAAAAAAAAAAA&#10;AAAAAAAAAAAAAAAAAAAAAAAAAAAAAAAAAADs9/Ek7/j0byiqYzD6/fvHAAAAg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TlOv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C4H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4AAAECAAD9/wAAAPsBAAT8AAD7CwAA/gQAAP/8AAAFAP4AAAD+AAAAAgAAAAAA//8AAAEA&#10;AAAAAAEA/w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qJP9eRjsXknolg39fv3&#10;OQAAAAAAAAAAAAAAAAAAAAAAAAAAAAAAAAAAAAAAAAAAAAAAAAAAAAAAAAAAAAAAAAAAAAAAAAAA&#10;AAAAAAAAAAAAAAAAAAAAAAAAAAAAAAAAAAAAAAAAAAAAAAAAAAAAAAAAAAAAAAAAAAAAAAAAAAAA&#10;AAAAAAAAAAAAAAAAAAAAAAAAAAAAAAAAAAAA/f/9Cuz38EkNBgoSDwcMEfH59H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wbqwHk5V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AAAAAAAP8AAP4AAAD/A/0ABAL1AAD/DQAAAAMA/v/+APv9/wAD&#10;AAIABP8BAP7//wAAAAAA/wE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3/fn7/fvCBwMGD/n9&#10;+ioAAAAAAAAAAAAAAAAAAAAAAAAAAAAAAAAAAAAAAAAAAAAAAAAAAAAAAAAAAAAAAAAAAAAAAAAA&#10;AAAAAAAAAAAAAAAAAAAAAAAAAAAAAAAAAAAAAAAAAAAAAAAAAAAAAAAAAAAAAAAAAAAAAAAAAAAA&#10;AAAAAAAAAAAAAAAAAAAAAAAAAAAAAAAAAAAAAAAAAADz+vY3AQABMQEAAFT/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QEBAP0E/wDw/PUA&#10;8gD7APgEAAD5BP8A+gH/AP7/AAAEAwEAAg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umUv/6/vx4BQIDrQYCBeAA&#10;AAAAAAAAAAAAAAAAAAAAAAAAAAAAAAAAAAAAAAAAAAAAAAAAAAAAAAAAAAAAAAAAAAAAAAAAAAAA&#10;AAAAAAAAAAAAAAAAAAAAAAAAAAAAAAAAAAAAAAAAAAAAAAAAAAAAAAAAAAAAAAAAAAAAAAAAAAAA&#10;AAAAAAAAAAAAAAAAAAAAAAAAAAAAAAAAAAAAAAAAAAAA/wD/Bv8AAB0FAgTjGgwVouVeqw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cG6w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XaoNHA0WoAQCBOr///8x/v//CQAAAAAAAAAAAAAAAAAAAAAAAAAAAAAAAAAAAAAA&#10;AAAAAAAAAAAAAAAAAAAAAAAAAAAAAAAAAAAAAAAAAAAAAAAAAAAAAAAAAAAAAAAAAAAAAAAAAAAA&#10;AAAAAAAAAAAAAAAAAAAAAAAAAAAAAAAAAAAAAAAAAAAAAAAAAAAAAAAAAAAAAAAAAAAAAAAAAAAA&#10;AAAAAAAMBgu/zlylVR6dT/gWo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BAAACAQDz+PoA8Pn4AP4BAQD9AQEA&#10;+QEBAPIBAQD0Af8A/w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AAgD2/PgA9AL/&#10;AAwDDAADAP4AAwIBAP/1AgDv9vYADgkGAAgHBAD9/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Pv3fgMBAvsAAACC&#10;AAAAAAAAAAAAAAAAAAAAAAAAAAAAAAAAAAAAAAAAAAAAAAAAAAAAAAAAAAAAAAAAAAAAAAAAAAAA&#10;AAAAAAAAAAAAAAAAAAAAAAAAAAAAAAAAAAAAAAAAAAAAAAAAAAAAAAAAAAAAAAAAAAAAAAAAAAAA&#10;AAAAAAAAAAAAAAAAAAAAAAAAAAAAAAAAAAAAAAAAAAAAAAAAAAD7/vwc6/bvVDaqaAQKAwfoBQIE&#10;6dxYopAVo1P5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TlRf8AAAD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Xa0H7+/u&#10;BzC2aoszqmcT8Pv1Rvz+/A0AAAAAAAAAAAAAAAAAAAAAAAAAAAAAAAAAAAAAAAAAAAAAAAAAAAAA&#10;AAAAAAAAAAAAAAAAAAAAAAAAAAAAAAAAAAAAAAAAAAAAAAAAAAAAAAAAAAAAAAAAAAAAAAAAAAAA&#10;AAAAAAAAAAAAAAAAAAAAAAAAAAAAAAAAAAAAAAAAAAAAAAAAAAAAAAAAAAAAAAAAAAAAAAAAAAQD&#10;BOD1+/a9I51P9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AABAAAAAAAA8PPxALbX0QAZFSAAJhgSAA4AAAD+AAAAAQAA&#10;AAI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ACAQIAAgACAAIA&#10;AAACAAAAAgAAAP/+AAD3+v4A6PLfAPT28AAzITEABwUEAPz9/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3//oMlER0U3vDl&#10;Z/3//gcAAAAAAAAAAAAAAAAAAAAAAAAAAAAAAAAAAAAAAAAAAAAAAAAAAAAAAAAAAAAAAAAAAAAA&#10;AAAAAAAAAAAAAAAAAAAAAAAAAAAAAAAAAAAAAAAAAAAAAAAAAAAAAAAAAAAAAAAAAAAAAAAAAAAA&#10;AAAAAAAAAAAAAAAAAAAAAAAAAAAAAAAAAAAAAAAAAAAAAAAAAAAA+/78CeX47VkAAAAABgD+7imt&#10;ZDEAAAB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BbL///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1sGqM9vv4Ovr+&#10;/Czo+e8GAAAAAAAAAAAAAAAAAAAAAAAAAAAAAAAAAAAAAAAAAAAAAAAAAAAAAAAAAAAAAAAAAAAA&#10;AAAAAAAAAAAAAAAAAAAAAAAAAAAAAAAAAAAAAAAAAAAAAAAAAAAAAAAAAAAAAAAAAAAAAAAAAAAA&#10;AAAAAAAAAAAAAAAAAAAAAAAAAAAAAAAAAAAAAAAAAAAAAAAAAAAAAAAAAAAAAAD/GgoTmfP899Hz&#10;/fa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AAAQAAAAAAAPf5+ACTwasA8fL0APX+BwBEEBsACwU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GAwMA+Pv5AN/q4ADs8u4ASTRDAAUGBAAAAA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xjsQEA/wCQRLJ0F9Ds&#10;21YAAAABAAAAAAAAAAAAAAAAAAAAAAAAAAAAAAAAAAAAAAAAAAAAAAAAAAAAAAAAAAAAAAAAAAAA&#10;AAAAAAAAAAAAAAAAAAAAAAAAAAAAAAAAAAAAAAAAAAAAAAAAAAAAAAAAAAAAAAAAAAAAAAAAAAAA&#10;AAAAAAAAAAAAAAAAAAAAAAAAAAAAAAAAAAAAAAAAAAAAAAAAAAAAAAAAAAAAAAAA+v37EvH59EoM&#10;BgqxBQIE1dhbo4sBAADxFp1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u7DOblRf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7hsayVLk5T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lgsAL8+/gPL61ncP3//iDw+fRB8vr1HQAAAAAA&#10;AAAAAAAAAAAAAAAAAAAAAAAAAAAAAAAAAAAAAAAAAAAAAAAAAAAAAAAAAAAAAAAAAAAAAAAAAAAA&#10;AAAAAAAAAAAAAAAAAAAAAAAAAAAAAAAAAAAAAAAAAAAAAAAAAAAAAAAAAAAAAAAAAAAAAAAAAAAA&#10;AAAAAAAAAAAAAAAAAAAAAAAAAAAAAAAAAAAAAAAAAAAAAAAAAAAAAAAWCBCs0kmZcBStVP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BAAD/AADu8/MApca5AMLcywD8Av0AEQcQACUaKwAEAgIA/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BAIDAAkHCQDf6+QAu9XGADcjMgATCww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F9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D/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T5OU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6NWlAEBAUT3/PkkAAAAAQAAAAAAAAAAAAAA&#10;AAAAAAAAAAAAAAAAAAAAAAAAAAAAAAAAAAAAAAAAAAAAAAAAAAAAAAAAAAAAAAAAAAAAAAAAAAAA&#10;AAAAAAAAAAAAAAAAAAAAAAAAAAAAAAAAAAAAAAAAAAAAAAAAAAAAAAAAAAAAAAAAAAAAAAAAAAAA&#10;AAAAAAAAAAAAAAAAAAAAAAAAAAAAAAAAAAAAAAAAAAAAAAAAAAAACgUIw/X9+c75EAX6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wAAAAEAAAEAAAAB&#10;AADx8vMA3ebqAKPGugDj9OQA9vz3ABIQDwAKBg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BAAwHCADm7uoAvdvXAODz9QDz/P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WdT/oE/gDoCgUH&#10;ux0NF7sCAQL7AAAAAAAAAAAAAAAAAAAAAAAAAAAAAAAAAAAAAAAAAAAAAAAAAAAAAAAAAAAAAAAA&#10;AAAAAAAAAAAAAAAAAAAAAAAAAAAAAAAAAAAAAAAAAAAAAAAAAAAAAAAAAAAAAAAAAAAAAAAAAAAA&#10;AAAAAAAAAAAAAAAAAAAAAAAAAAAAAAAAAAAAAAAAAAAAAAAAAAAAAAAAAAAAAAAAAAAAAAAAAAAA&#10;AAD7/vwR5fPqUgABAU8SCA6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k5UD+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MBgmc/P/9Vvf8+SUAAAABAAAAAAAAAAAAAAAAAAAAAAAA&#10;AAAAAAAAAAAAAAAAAAAAAAAAAAAAAAAAAAAAAAAAAAAAAAAAAAAAAAAAAAAAAAAAAAAAAAAAAAAA&#10;AAAAAAAAAAAAAAAAAAAAAAAAAAAAAAAAAAAAAAAAAAAAAAAAAAAAAAAAAAAAAAAAAAAAAAAAAAAA&#10;AAAAAAAAAAAAAAAAAAAAAAAAAAAAAAAAAAAAAAAAAAAQBwy3/v//vvX794gbn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EAAAH+AP4BAAAAAP4AAP/8AO/q6QDG&#10;ys8Ay9nbAAoICAAFAwQACAU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ADAgMADAYGAOr39wD2APwAGgcHAA4GCAD+AP0AAgABAAI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n0/87GGxggAC&#10;ABhRt32AyOjWXfv+/AgAAAAAAAAAAAAAAAAAAAAAAAAAAAAAAAAAAAAAAAAAAAAAAAAAAAAAAAAA&#10;AAAAAAAAAAAAAAAAAAAAAAAAAAAAAAAAAAAAAAAAAAAAAAAAAAAAAAAAAAAAAAAAAAAAAAAAAAAA&#10;AAAAAAAAAAAAAAAAAAAAAAAAAAAAAAAAAAAAAAAAAAAAAAAAAAAAAAAAAAAAAAAAAAAAAAAAAAAA&#10;AAAAAAAAAPT69i4AAAAtAAAAdQEAAPUDAgOx2F2kaRAECvwUnU/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IEb/8AACz8/v09/wD/JgAAAAH0+vcAAAAAAAAAAAAAAAAAAAAAAAAAAAAAAAAAAAAAAAAAAAAA&#10;AAAAAAAAAAAAAAAAAAAAAAAAAAAAAAAAAAAAAAAAAAAAAAAAAAAAAAAAAAAAAAAAAAAAAAAAAAAA&#10;AAAAAAAAAAAAAAAAAAAAAAAAAAAAAAAAAAAAAAAAAAAAAAAAAAAAAAAAAAAAAAAAAAAAAAAAAAAA&#10;AAAAAAAAAAAAAAAAAAAAAAAAAAAAAgEB+iANGJLk9OvN+v78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P8BAAAB+wAAAPwA/wADAPwBBgAF/vsAAfz7AObk3QAEBAMA&#10;BgQ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QCAgAEAQEA8fn4AP8AAAD9AP8A+gD5AP4A+gAA&#10;APoA/wD8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J9P/gD9AOqv&#10;SYOBHQ4WuQIBAf0AAAAAAAAAAAAAAAAAAAAAAAAAAAAAAAAAAAAAAAAAAAAAAAAAAAAAAAAAAAAA&#10;AAAAAAAAAAAAAAAAAAAAAAAAAAAAAAAAAAAAAAAAAAAAAAAAAAAAAAAAAAAAAAAAAAAAAAAAAAAA&#10;AAAAAAAAAAAAAAAAAAAAAAAAAAAAAAAAAAAAAAAAAAAAAAAAAAAAAAAAAAAAAAAAAAAAAAAAAAAA&#10;AAAAAAAAAAAAAAABAAAABP8AAA/9/v5aOKtpvzSsaY/SW6Q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wbqR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ICAAAAAAACAAEA+wD+AP8A/wAAAAAA&#10;AAACAAAA/gAAAAQ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SgT/wAAADl&#10;4WOrbziqaRHo8+w8/wAAAgAAAAAAAAAAAAAAAAAAAAAAAAAAAAAAAAAAAAAAAAAAAAAAAAAAAAAA&#10;AAAAAAAAAAAAAAAAAAAAAAAAAAAAAAAAAAAAAAAAAAAAAAAAAAAAAAAAAAAAAAAAAAAAAAAAAAAA&#10;AAAAAAAAAAAAAAAAAAAAAAAAAAAAAAAAAAAAAAAAAAAAAAAAAAAAAAAAAAAAAAAAAAAAAAAAAAAA&#10;AAAAAAAAAAAAAAAAAAAAAAD/AP8E7PbwNvID9So6qmVBCQMH6QICAugDAQL0xlibdSyiWv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wbqBvk5V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DfMcG6sR5OVV7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P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TnQfwAAADwHBqoGeTmWO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AACf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OZY6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Bi6CeTlP/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sY7EB+OvsA+z29AIyvXGx///+HgIB&#10;Awvs9/AP+v37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fwdDBWZzVWadQD8&#10;APwAAAAAAAAAAAAAAAAAAAAAAAAAAAAAAAAAAAAAAAAAAAAAAAAAAAAAAAAAAAAAAAAAAAAAAAAA&#10;AAAAAAAAAAAAAAAAAAAAAAAAAAAAAAAAAAAAAAAAAAAAAAAAAAAAAAAAAAAAAAAAAAAAAAAAAAAA&#10;AAAAAAAAAAAAAAAAAAAAAAAAAAAAAAAAAAAAAAAAAAAAAAAAAAAAAAAAAAAAAAAAAAAAAAAAAAAA&#10;AAAAAAABAAACAAD9+/QA7vTCAO3uxAAABvMAExA0AAEBB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9DPv+/SwBAAApAwEC0v3//i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0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5OhG+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XnlGuCwYJEvf7+Sr///4S/wAAAv3//QD9&#10;/f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EC+BcLEqPIVpp6FJ1P+wAAAAAA&#10;AAAAAAAAAAAAAAAAAAAAAAAAAAAAAAAAAAAAAAAAAAAAAAAAAAAAAAAAAAAAAAAAAAAAAAAAAAAA&#10;AAAAAAAAAAAAAAAAAAAAAAAAAAAAAAAAAAAAAAAAAAAAAAAAAAAAAAAAAAAAAAAAAAAAAAAAAAAA&#10;AAAAAAAAAAAAAAAAAAAAAAAAAAAAAAAAAAAAAAAAAAAAAAAAAAAAAAAAAAAAAAAAAAAAAAAAAQEA&#10;AP8AAPP1vwDy89gA6+6/AAMDFAANDB4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o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DBQ8A//f7APLwwQD29+cABgcWABgWWgADAwwA&#10;AAAAAAAAAAAAAAAAAAAAAAAAAAAAAAAAAAAAAAAAAAAAAAAAAAAAAAAAAAAAAAAAAAAAAAAAAAAA&#10;AAAAAAAAAAAAAAAAAAAAAAAAAAAAAAAAAAAAAAAAAAAAAAAAAAAAAAAAAAAAAAAAAAAAAAAAAAAA&#10;AAAAAAAAAAAAAAAAAAAAAAAAAAAAAAAAAAAAAAAAAAAAAAAAAAAAAAAAAAAAAAAAAAAAAAAAAAAA&#10;AAAAAAD1+/iTAwIDBxUJEdv0+/ZC9/z5F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e////8UAAAAAAAAAAAAAAAAAAAAAAAA&#10;AAAAAAAAAAAAAAAAAAAAAAAAAAAAAAAAAAAAAAAAAAAAAAAAAAAAAAAAAAAAAAAAAAAAAAAAAAAA&#10;AAAAAAAAAAAAAAAAAAAAAAAAAAAAAAAAAAAAAAAAAAAAAAAAAAAAAAAAAAAAAAAAAAAAAAAAAAAA&#10;AAAAAAAAAAAAAAAAAAAAAAAAAAAAAACA/3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YDBZ8BAAAX/P7+JP7//Rr/AAALAAAAAP3//gDy+f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IHDtkKBQjBxFeZahmdT/0AAAAAAAAA&#10;AAAAAAAAAAAAAAAAAAAAAAAAAAAAAAAAAAAAAAAAAAAAAAAAAAAAAAAAAAAAAAAAAAAAAAAAAAAA&#10;AAAAAAAAAAAAAAAAAAAAAAAAAAAAAAAAAAAAAAAAAAAAAAAAAAAAAAAAAAAAAAAAAAAAAAAAAAAA&#10;AAAAAAAAAAAAAAAAAAAAAAAAAAAAAAAAAAAAAAAAAAAAAAAAAAAAAAAAAAAAAQAAAAAAAAH/APr8&#10;1AD6/N8A9ffVAPj68QAJByAA/P76A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gABAQUABgYbAPv77AD7/OoA4OKNAAsM&#10;JwAVE0wAAwIMAAAAAAAAAAAAAAAAAAAAAAAAAAAAAAAAAAAAAAAAAAAAAAAAAAAAAAAAAAAAAAAA&#10;AAAAAAAAAAAAAAAAAAAAAAAAAAAAAAAAAAAAAAAAAAAAAAAAAAAAAAAAAAAAAAAAAAAAAAAAAAAA&#10;AAAAAAAAAAAAAAAAAAAAAAAAAAAAAAAAAAAAAAAAAAAAAAAAAAAAAAAAAAAAAAAAAAAAAAAAAAAA&#10;AAAAAAAAAAAAAAD9/v2M1lGgC0i5dmvZ9ONt9Pn2H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xD5/fpGAgEB+0CsZiwBAAHr/wD/QQAA&#10;AAAAAAAAAAAAAAAAAAAAAAAAAAAAAAAAAAAAAAAAAAAAAAAAAAAAAAAAAAAAAAAAAAAAAAAAAAAA&#10;AAAAAAAAAAAAAAAAAAAAAAAAAAAAAAAAAAAAAAAAAAAAAAAAAAAAAAAAAAAAAAAAAAAAAAAAAAAA&#10;AAAAAAAAAAAAAAAAAAAAAAAAAAAAAAAAAAAAAAAAAAAwuB2CCwQJ4/z++Pb5/vr2AAAA9gAAAAAA&#10;/wAHAAAA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wgAA+l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z/3+/R/9//4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EC+iMNGZu2SYaYFZ1R/QAAAAAAAAAAAAAAAAAA&#10;AAAAAAAAAAAAAAAAAAAAAAAAAAAAAAAAAAAAAAAAAAAAAAAAAAAAAAAAAAAAAAAAAAAAAAAAAAAA&#10;AAAAAAAAAAAAAAAAAAAAAAAAAAAAAAAAAAAAAAAAAAAAAAAAAAAAAAAAAAAAAAAAAAAAAAAAAAAA&#10;AAAAAAAAAAAAAAAAAAAAAAAAAAAAAAAAAAAAAAAAAAAAAAEAAAAAAAAB/AD6++oA+f7cAAIA8QD9&#10;/uwAAwIOAAMC+wD7AP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ICCAAAAgIA/f71APX12gAC&#10;AaMAEBA8AAIAHQAEBBAAAAAAAAAAAAAAAAAAAAAAAAAAAAAAAAAAAAAAAAAAAAAAAAAAAAAAAAAA&#10;AAAAAAAAAAAAAAAAAAAAAAAAAAAAAAAAAAAAAAAAAAAAAAAAAAAAAAAAAAAAAAAAAAAAAAAAAAAA&#10;AAAAAAAAAAAAAAAAAAAAAAAAAAAAAAAAAAAAAAAAAAAAAAAAAAAAAAAAAAAAAAAAAAAAAAAAAAAA&#10;AAAAAAAAAAAAAAAAFaZP9exYsZU0t2oiBQIFMvH48y3+//4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Bff8+CsAAAAAAAAA/wEAAP4B&#10;AQL6AQAB/AIBAfsAAAAAAQAB/wEAAP4AAQH+AAAAAAMBAvoDAQP6AAAAAAAAAAAAAAAAPb0oAAAA&#10;AAABAQD9AQAA/v//AAIAAAAA/wD/AwAAAAAAAAAA/wD/Av7//wIAAAAAAAAAAv7//wICAQH+/v/+&#10;Avz//Q3///8C/wD/Bv7//wQAAAABAAAAAAAAAP8AAAD99fz3+gAAAPsAAAD7AAAA/AAAAAAAAAAD&#10;AAAAF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4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AAAAAAAAAAAAAAAAAAAAAAAAAAAAAAAAAAAAAAAAEAAfwCAQH5AgEC+gMBA/oCAQH5AAAAAAAA&#10;AAAAAAAAAgEB/gEAAf4AAAEAAgEB+wAAAAD/AP8CAAAAAAEAAf4AAAAAAAAAAP8A/wIAAAAAAAAA&#10;AAEAAf4AAAAAAAAAAP7//gX9//0G/v//Av8AAAT///8E/wD/Af///wL/AP8E////Bf4A/wYAAAAA&#10;/wAAAP3//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EGAAEBBAABAQgA&#10;+frdAPv54wALCzEABQUQAAIBCQAAAAAAAAAAAAAAAAAAAAAAAAAAAAAAAAAAAAAAAAAAAAAAAAAA&#10;AAAAAAAAAAAAAAAAAAAAAAAAAAAAAAAAAAAAAAAAAAAAAAAAAAAAAAAAAAAAAAAAAAAAAAAAAAAA&#10;AAAAAAAAAAAAAAAAAAAAAAAAAAAAAAAAAAAAAAAAAAAAAAAAAAAAAAAAAAAAAAAAAAAAAAAAAAAA&#10;AAAAAAAAAAAAAAAAAAALAPfMT5ZwAPkAASewXm0JBAdN5fXrO/8A/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L///4I&#10;AAAAAP3/AAAAAAAAAAAAAAAAAAAAAAAAAAAAAAAAAAAAAAAAAAAAAAAAAAAAAAAAAAAAAAAAAAAA&#10;AAAAAAAAAAAAAAAAAAAAAAAAAAAAAAAAAAAAAAAAAAAAAAAAAAAAAAAAAAAAAAAAAAAAAAAAAAAA&#10;AAAAAAAAAAAAAAAAAAAAAAAAAAAAAAAAAAEAAAAE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xrHe+bmPFT+//Y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wT9//8E/f/+C/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Awf0JBAdu+b27MH7/fvw1lieqQAAAPoAAAAAAAAAAAAAAAAAAAAAAAAAAAAAAAAAAAAA&#10;AAAAAAAAAAAAAAAAAAAAAAAAAAAAAAAAAAAAAAAAAAAAAAAAAAAAAAAAAAAAAAAAAAAAAAAAAAAA&#10;AAAAAAAAAAAAAAAAAAAAAAAAAAAAAAAAAAAAAAAAAAAAAAAAAAAAAAAAAAAAAAAAAAAAAAAAAAAA&#10;AAAAAAAAAAAAAAAAAAAAAAAAAAIBAAAAAAD/APYAAQD5AAAAAAAAAAEAAQAD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DAgAAAAAAAAAAAAAAAAAAAAAAAAAAAAAAAAAAAAAAAAAAAAAAAAAAAAAAAAAAAAAAAAAA&#10;AAAAAAAAAAAAAAAAAAAAAAAAAAAAAAAAAAAAAAAAAAAAAAAAAAAAAAAAAAAAAAAAAAAAAAAAAAAA&#10;AAAAAAAAAAAAAAAAAAAAAAAAAAAAAAAAAAAAAAAAAAAAAAAAAAAAAAAAAAAAAAAAAAAAAAAAAAAA&#10;AAAAAAD5+PcABwg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E&#10;AAICCAD5+eEAAAH6AAcFGAAAAAQAAAADAAAAAAAAAAAAAAAAAAAAAAAAAAAAAAAAAAAAAAAAAAAA&#10;AAAAAAAAAAAAAAAAAAAAAAAAAAAAAAAAAAAAAAAAAAAAAAAAAAAAAAAAAAAAAAAAAAAAAAAAAAAA&#10;AAAAAAAAAAAAAAAAAAAAAAAAAAAAAAAAAAAAAAAAAAAAAAAAAAAAAAAAAAAAAAAAAAAAAAAAAAAA&#10;AAAAAAAAAAAAABSdT/4AAAD4AAAAAAAAAIrbXK6kOKZhrfH59C/8/v0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oYuz7k5zv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gAAAPsAAAA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EB+gwF&#10;CswTCQ7ctVCNex2dT+QAAAAAFZ1PAAAAAAAAAAAAAAAAAAAAAAAAAAAAAAAAAAAAAAAAAAAAAAAA&#10;AAAAAAAAAAAAAAAAAAAAAAAAAAAAAAAAAAAAAAAAAAAAAAAAAAAAAAAAAAAAAAAAAAAAAAAAAAAA&#10;AAAAAAAAAAAAAAAAAAAAAAAAAAAAAAAAAAAAAAAAAAAAAAAAAAAAAAAAAAAAAAAAAAAAAAAAAAAA&#10;AAAAAAAAAAAAAAAAAgEA+PfkAAED/AAHBhkAAAD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YAAQEDAAAA+QAAAPkAAAAOAAAAAAAAAAAAAAAAAAAAAAAAAAAAAAAAAAAAAAAAAAAAAAAA&#10;AAAAAAAAAAAAAAAAAAAAAAAAAAAAAAAAAAAAAAAAAAAAAAAAAAAAAAAAAAAAAAAAAAAAAAAAAAAA&#10;AAAAAAAAAAAAAAAAAAAAAAAAAAAAAAAAAAAAAAAAAAAAAAAAAAAAAAAAAAAAAAAAAAAAAAAAAAAA&#10;AAAAAAAAAAAAAAAAAAAAAAAAAAAAAAAlnVLm12OqRkesb53y+vQv8PfzJ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JBAj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OUy+wAAAN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sY7EAAAAAAAAAAAAA&#10;AAAAAAAAAAAAAAAAAAAAAAAAABSdTwAAAAAAAAAAAAAAAAAAAAAAAQABkP8A/0MAAAAsAAAAEg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CQ7bAwEBwuz28WTy&#10;+vUAHZ1PAAAAAAAAAAAAAAAAAAAAAAAAAAAAAAAAAAAAAAAAAAAAAAAAAAAAAAAAAAAAAAAAAAAA&#10;AAAAAAAAAAAAAAAAAAAAAAAAAAAAAAAAAAAAAAAAAAAAAAAAAAAAAAAAAAAAAAAAAAAAAAAAAAAA&#10;AAAAAAAAAAAAAAAAAAAAAAAAAAAAAAAAAAAAAAAAAAAAAAAAAAAAAAAAAAAAAAAAAAAAAAAAAAAA&#10;AAEBAAD+/gD6+N4A8fPBAAwMNAAHBh8AAAD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sA7+27APb02wD///wAAAAAAAAAAAAAAAAAAAAAAAAAAAAAAAAAAAAAAAAA&#10;AAAAAAAAAAAAAAAAAAAAAAAAAAAAAAAAAAAAAAAAAAAAAAAAAAAAAAAAAAAAAAAAAAAAAAAAAAAA&#10;AAAAAAAAAAAAAAAAAAAAAAAAAAAAAAAAAAAAAAAAAAAAAAAAAAAAAAAAAAAAAAAAAAAAAAAAAAAA&#10;AAAAAAAAAAAAAAAAAAAAAAAAAAAAAAAAEgAH9MhUlWgNBAmjDwcLrAEAAP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UCBMwAAP/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xjsQDsY7EA7GOxAOxjsQAAAAAABQMElwMBAn4AAACdAAAA0gAAAP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YDBcoLAwil01mibAAAAAAAAAAA&#10;AAAAAAAAAAAAAAAAAAAAAAAAAAAAAAAAAAAAAAAAAAAAAAAAAAAAAAAAAAAAAAAAAAAAAAAAAAAA&#10;AAAAAAAAAAAAAAAAAAAAAAAAAAAAAAAAAAAAAAAAAAAAAAAAAAAAAAAAAAAAAAAAAAAAAAAAAAAA&#10;AAAAAAAAAAAAAAAAAAAAAAAAAAAAAAAAAAAAAAAAAAAAAAAAAAAAAAAAAAAAAAAAAAAAAAAA+PTl&#10;APr25wD+++0A/wD5AAICCg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j08AABB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A/Pz3APPyrgAQ/CcAAAAAAAAAAAAAAAAAAAAAAAAAAAAAAAAAAAAAAAAAAAAA&#10;AAAAAAAAAAAAAAAAAAAAAAAAAAAAAAAAAAAAAAAAAAAAAAAAAAAAAAAAAAAAAAAAAAAAAAAAAAAA&#10;AAAAAAAAAAAAAAAAAAAAAAAAAAAAAAAAAAAAAAAAAAAAAAAAAAAAAAAAAAAAAAAAAAAAAAAAAAAA&#10;AAAAAAAAAAAAAAAAAAAAAAAAAAAAF51P/wAAAO4AAACEAAAAAAAAAAACAQK0DgcLEPD48zo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DQUL3BYLEtXs9u/fwULXc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GrM75OZNx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uB0AAAAAAAAAAAAAAAAAAAAAAAAAAAAA&#10;AAAAAAAAAAAAAAAAAAAAAAAAAAAAAAAAAAAAAAAAAAAAAAAAAAAAAAAAAAAAAAAAAAAAAAAAAAAA&#10;AAAAAAAAAAAAAAAAAADsY7EAAAAAAAAAAAAAAAAAAAAAAAAAAAAAAAAAAAAAAAAAAAAAAAAAAAAA&#10;AAAAAAAAAAAAAAAAAAAAAAAAAAAAAAAAAAAAAADsY7EAAAAA7xSdT8UAAADFAAAAegAAAAAKBAiq&#10;+f37R/3//Q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IGAP///QD+/vEAAAAAAAAAAAAAAAAAAAAAAAAAAAAAAAAAAAAAAAAAAAAAAAAA&#10;AAAAAAAAAAAAAAAAAAAAAAAAAAAAAAAAAAAAAAAAAAAAAAAAAAAAAAAAAAAAAAAAAAAAAAAAAAAA&#10;AAAAAAAAAAAAAAAAAAAAAAAAAAAAAAAAAAAAAAAAAAAAAAAAAAAAAAAAAAAAAAAAAAAAAAAAAAAA&#10;AAAAAAAAAAAAAAAAAAAAAAAAAAAAAAAAAAAAAAAAAAAAAAAAAADqYq9N0FukRxIJD6wBAAD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wGCuUNBgqnxFiZNr5TlGDbXaV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Buh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xjsQAAAAAAAAAAAAAAAAAAAAAAAAAAAAAAAAAAAAAAAAAAAAAAAAAAAAAAAAAAAAAA&#10;AAAAAAAAAAAAAAAAAAAAAAAAAAAAAAAAAAAAAAAAAAAAAOxjsQAAAAAAAAAAAAAAAADYX6lZBgME&#10;kwMBAs0CAAH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QL8GAoTzxsNFpvWXKZC6WKvVgAAAAAAAAAAAAAAAAAAAAAAAAAAAAAAAAAA&#10;AAAAAAAAAAAAAAAAAAAAAAAAAAAAAAAAAAAAAAAAAAAAAAAAAAAAAAAAAAAAAAAAAAAAAAAAAAAA&#10;AAAAAAAAAAAAAAAAAAAAAAAAAAAAAAAAAAAAAAAAAAAAAAAAAAAAAAAAAAAAAAAAAAAAAAAAAAAA&#10;AAAAAAAAAAAAAAAAAAAAAAAAAAAAAAAAAAAAAAAAAAAAAAAAAAAAAAAAAAAAAAAAAQECAAAB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QH/CQUI8f////UAAAD1&#10;DQYL4bpYkmz/5T7a/+s/AO8AAAD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byAAAAAAAAAAAAAAAAAAAAAAAAAAAAAAAAAAAAAAAAAAAAAAAA&#10;AAAAAAAAAAAAAAAAAAAAAAAAAAAAAAAAAAAAAAAAAAAAAAAAAAAAAAAAAAAAAAAAAAAAAAAAAAAA&#10;AAAAAAAAAAAAAAAAAAAAAAAAAAAAgP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xjsQAAAAAAAAAAAAAAAAAAAAAAAAAAAAAAAAAAAAAAAAAAAAAAAAAAAAAAAAAAAAAAAAAAAAAA&#10;AAAAAAAAAAAAAAAAAAAAAAAAAAAAAAAAAAAAAAAAAAAAAAAAAAAAAOxjsQAAAAAAFJ1PAB6dT/0A&#10;AAB8AAAAfAQCBJ8PBgoY/v7+Evf8+R36/vs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BQrzBgME2ggEB9u8UpaBCwUG4R2dT/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P4C+MVcpU7/8+//&#10;E//8C2rNnoDU7+FG3e/lL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AsV2RAJDsiwT4pp+vz1+f34&#10;+wEJBQcADQAL/+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9Bv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7GOxAAAA&#10;AAAAAAAAAAAAAAAAAAAAAAAAAAAAAAAAAAAAAAAAAAAAAAAAAAAAAAAAAAAAAAAAAAAAAAAAAAAA&#10;AAAAAAAAAAAAAAAAAAAAAAAAAAAAAAAAAAAAAAAAAAAAAAAAAAAAAAAAAAAA7GOxABSdTwAAAAAA&#10;AAAAANhcpmL4//4C+wMA/jWiW4wUCRA08fn0M/v+/A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EC+zAW&#10;JcsiDBfFlzNlgv0HCfUEBQUB/Q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59R/wAAAP8AAAAAAAAA&#10;9OVjsIs8rGr+FQoQ0fb7+C/5/fsg/P79D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D9BAIE8gQCA+YGAwXdDAUJzrxNjJPo5TT3AAAAAAAAAAAQ&#10;G84AAAAAABwbz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w7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sY7EAAAAAAAAAAAAA&#10;AAAAAAAAAAAAAAAAAAAAAAAAAAAAAAAAAAAAAAAAAAAAAAAAAAAAAAAAAAAAAAAAAAAAAAAAAAAA&#10;AAAAAAAAAAAAAAAAAAAAAAAAAAAAAAAAAAAAAAAAAAAAAAAAAAAAAAAAAAAAAOxjsQAUnU8AAAAA&#10;ACSiVv8AAAD9AAAAAAAAAHPAWp0UQaZkjfj9+RP+/v4X/P/+Hvv+/BL+//4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QcDBuwFAgTlCAQG0axMhYkJ&#10;AAXwFZ1P9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ud&#10;UOkAAAB2AAAAAAAAAAAAAACBJBAcF/P89z7u9vEh+/78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H8BgMF6Pz+/NLNR+FLAAAAAAAAAAAAAAAAAAAAAOjnN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Lk5z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xjsQAAAAAAAAAAAAAAAAAAAAAA&#10;AAAAAAAAAAAAAAAAAAAAAAAAAAAAAAAAAAAAAAAAAAAAAAAAAAAAAAAAAAAAAAAAAAAAAAAAAAAA&#10;AAAAAAAAAAAAAAAAAAAAAAAAAAAAAAAAAAAAAAAAAAAAAAAAAAAAAAAAAAAAAADsY7EAFJ1PAAAA&#10;AAAAAAAAAAAAAAAAAAAsnVPsAAAAXwAAAAAAAAAAAAAAAC8UJIPr9/BJ6fbuKv3//g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DBeYAAAC9+v37Xvj9+gD4/foA8/v2ACKd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yEeSc89PmVE0FyixFgoS4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EB7QQC&#10;A84KBAeoy1CaLM1H4U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O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7GOxAAAAAAAAAAAAAAAAAAAAAAAAAAAAAAAA&#10;AAAAAAAAAAAAAAAAAAAAAAAAAAAAAAAAAAAAAAAAAAAAAAAAAAAAAAAAAAAAAAAAAAAAAAAAAAAA&#10;AAAAAAAAAAAAAAAAAAAAAAAAAAAAAAAAAAAAAAAAAAAAAAAAAAAAAAAAAAAAAAAA7GOxAAAAAAAA&#10;AAAAAAAAAAAAAAAAAAAAAAAAAAAAAAAAAAAAAAAAAL1PjYfOV51LDQYLlgkEB70CAQL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IDywkEB5nmYKx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TqMv4AAAAD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WdVPAAAAB0AAAAAAAA&#10;AAAAAAAAAAAAAAAAAAAAAAAACgMHnxcHERfs+/Ir8/v2HQAAAAEAAAAAAAAAAAAAAAAAAAAAAAAA&#10;AAAAAAAAAAAAAAAAAAAAAAAAAAAAAAAAAAAAAAAAAAAAAAAAAAAAAAAAAAAAAAAAAAAAAAAAAAAA&#10;AAAAAAAAAAAAAAAAAQAAAAICA/oGAgXwHAkV2fP89uXo9+1Z/f3+APn9+wD0AAAAAAAAAOX0AAAA&#10;AAAA7GOxAAAAAAAAAAAAAAAAAAAAAAAcG8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RPCIeftPt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Bu6E+TlR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nlH6AAAA3wAAAFYAAAAAAAAAAAAAAAAAAAAAAAAAAAAAAAAAAAAAAAAAAAAAAAAAAAAAAAAA&#10;AAAAAAADAQPbAAAAGv3//QoAAAAAAAAAAAAAAAAAAAAAAAAAAAAAAAAAAAAAAAAAAAAAAAAAAAAA&#10;AAAAAAAAAAAAAAAAAAAAAAAAAAAAAAAAAAAAAAAAAAAAAAAAAAAAAAAAAAAAAAAAAgEC+yEMGcoQ&#10;BAveoDt6cS20YO33/PkAAAAAAAAAAADt+P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12iY/r7+xL7/PgHQ7BxfwQBAg8AAAAS/P79B/7//wT+//4HAgIC+QMB&#10;Avn9//4H/P/9D/7//wP///8F/gD/AgD//wUAAQH+BwIF6wABAP4AAAAAAP8AAAAAAAAAAP8AAwEC&#10;+QMBA/kGAgT3/wEA+bNLgXcFBAn3AwQQAAQCAfApoV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L/5AAAAAAAAAAAAAAAAAAAAAAAAAAAAAAAAAAAAAAAAAAAAAAAAAAAAAAAAAAAAAAAAAAA&#10;AAAAAAAAAAAAAAAAAAAAAAAAAID/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3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sY7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lUrik0sVyL/f/9Fv3//REAAAAU/P79GP7//goAAAAAAQEB/AEAAfcHAwbsAwIC+f//&#10;/wL6/fsRAAAAAAEBAf7/AP8CAP8AAP3//g//AP8CAAABAAYCBOgEAQP2AwEC+QMCAur+AADptVGO&#10;iQQFBfkGAAP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6z/8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k5U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Fa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v27gADBRAAAwUHAAABAg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AP8A/v//AP7//wD9//8A/f//AP3//wD9//4AAv/+&#10;AP0A/gD///8A/gD/AP3//gD9AP4A/f/+AP8AAAD9//4A//8BAAD//gD///4AAP//AAD//wD9//8A&#10;/v//AP4A/wD+AP8A/gD/AP4A/wAB//8A/wEA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10;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D89vYAAPn9AAEA/QABAf8A/w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EBAAj/BQAF+QAAAv3/AAAB/w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wMAAAABAAD//gADA/oAAQT7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afD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AD&#10;AP8AAAAAAAAAAAAAAAAAAAAAAAAAAAAAAAAAAAAAAAAAAAAAAAAAAAAAAAAAAAAAACANCQAAAAAA&#10;AAAAAAAAAAAAAAAAAAAAAAAAAAAAAAAAAAAAAAAAAAAAAAAAAAAAAAAAAAAAAAAAAAAAAAAAAAAA&#10;AAAAAAAAAAAAAAAAAAAAAAAAAAAAAAAAAAAAAAAAAAAAAAAAAAAAAAAAAAAAAAAAAAAAAAAAAAAA&#10;AAAAAAAAAAAAAAAAAAAAAAAAAAAAAAAAAAAAAAAAAAAAAAAAAAAAAAAAC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AAACQEGAAYBBAAC/QAA/w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P4AAAL9AAEE+gADAPwAAAAAAAAAAAAAAQ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M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ALjAAEB&#10;CAD+/wEA/wAE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QD+/eQAAv/6AAAAAAD/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6AP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BAAABAAABAP4ABP/8AAP/AgABCQIA/wYA&#10;A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wsaAB0LAQAK&#10;BP0AAQD2AP0ACAD8//8A/P//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BgD4AAP75QD+/vIAAA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j/AAMB&#10;/A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P/AAAAf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CAAMBAAAXCP0A&#10;B/zLAAkB8AAPBQQADwQEAP8AAAD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QAAAf4BAAABAAACAfwABP78&#10;AP4BAAAAAAE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QD/AAYA9QAE&#10;Af4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9/wYA//7s&#10;ABEB2wAVCQYAFQcGABYEAwAOAv0A+v8DAP7/AQ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wAE/gIABPwAAAD/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CAP8A&#10;AAM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xwXsEcAAAAAAAAA&#10;AAAAAAAAAAAAAAAAAAAAAACA/3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QA/QAGAAD/AAAA/wAADAMCABQB+wAbBPAADAP6APn/BAD/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juAP739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9PPJAAYHHAAGARoAAP//AAAAAgAAAQ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AAP8AAAALAfsACgT6AA3+5gDu/xY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4AAQABAP/9/gD89fUA/PruAAMIF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3zAPPyvwAQBzMAAP0AAAAAEAAABhQAAAEFAAAAAQD/AP8A+/78AAP/Ag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k6zL/AAAA7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D9/wMAAwD6AAkB+AAR+dkAAAA5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CBQAC&#10;AAQAAQAAAAIA6AAGAO0A+/0CAPrzGAAB//8AAQAAAAEB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GAP//+wAA//sAAAEFAAH68AAA+/YAAAgYAAEECAAD/wEAEgcOAAEBCwD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CqT///Zb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0AAQAAAAIAAgAAAPn56AD5+/YA&#10;+wgDAAcE+AABAP8AAAD7AAD//wABAQI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EAAAABAAAAAQD/AAIAAPv0AAH++AAG/wEAIw8aAB4K+wD1/fQA/wEC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oVu2cAAAH6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sTsUoAAQX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LAP37+AD7+vEAAAAAAAAAAAAAAAAAAAAAAAAAAAAAAAAAAAAAAAAAAAAAAAAAAAAAAAAAAAAA&#10;AAAAAAAAAAAAAAAAAAAAAAAAAAAAAAD/AAE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gD/AA3/+wALAfYA9PjjAO7rvgDw660A8vTQ&#10;AAAADgAAAAE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CAAAAAQAAAAAAAAAAAPb33QD69cIAB/3jAAAAAAD8AAQA/g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XqO/YAAP/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AAAAAAAAAAAC+/4AAfv3ABAA+gAPAPEA8/HTAP//AwACAwwAAgIGAAAA&#10;/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CDQAA+twABP3jAA4D/AAJAgEABgESAAEA&#10;BwD/AP8AAAAAAAABAg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X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9uTrQP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xAP37&#10;+AACDA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D+//4A////AP8AAAAAAAAA&#10;/wAAAAIAAAAD/QAA//0AAAABAAAB/f0AAAH9APwDAgABAAMAAwMJAAEB9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o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QYA/wEHAAQA9QAKAfQABwH8AAQAAAAJ&#10;AAIACgAEAAL9+QABAPkAAAD/AAD/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EJ0RwWzg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3//gD+//8AAAAAAAMBAQAHBAYABAMDAAQBAAAHAAIABgAA&#10;AAUAAAAC/wAAAfwAAAH9AAD/AQEA/w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wD+AAAAAQABAAQAAAABAAAA&#10;//76AAfwwwAJCAwAAAMsAAACGAAAAAYAAAAAAAAAAAAAAAAA//8AAP//AAD8//8A+/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e6QgD7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EA+v7/AO349AD8BfwA8/sOAAoEBgAGAwQAAP79ABcNDQAWCykAAQH/AAD8/AAB/wAAAAEAAAAA&#10;AAD/AAAAAAE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D//QAB/wAAAATyAAAEAAAA/RQAAAAHAAAAAwAAAAAAAwMAAAAAAAAOAwQABgQHAAEBAA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P9/AAAAAAAAAAAAAAAAAAAAAAAAAAAAAAAAAAH/AAD/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k6Dv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6AAAABgAAAAAAAAAAAAAAAAAAAAAAAAAAAAAAAAAA&#10;AAAAAAAAAAAAAAAAAAAAAAAAAAAAAAAAAAAAAAAAAAAAAAAAAAAAAAAAAAAAAAAAAAAAAAAAAAAA&#10;AAAAAAAAAAAAAAAAAAAAAAAAAAAAAAAAAAAAAAAAAAAAAAAAAAAAAAAAAAAAAAAAAAAAAAAAAAAA&#10;AADd9e4ABQU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D7/v8A+Pz/&#10;APn+/gAVCAQASB4uAAUABAARBQUALRMYAAsGCQAAAPsAAQAAAAECAgAAAP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QAAAAEAAAADAAD/9QAA/wAAAAEKAAAAAAAEBQAABAQAABUEBgAAAQYA///+APz9&#10;AgD9/wIAAAH/AP7//wD8/v4A+/79APn8+wD+//4AAQ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9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AAAUDAAAAAAAAAAAAAAAAAAAAAAAAAAAAAAAA&#10;AAAAAAAAAAAAAAAAAAAAAAAAAAAAAAAAAAAAAAAAAAAAAAAAAAAAAAAAAAAAAAAAAAAAAAAAAAAA&#10;AAAAAAAAAAAAAAAAAAAAAAAAAAAAAAAAAAAAAAAAAAAAAAAAAAAAAAAAAAAAAAAAAAAAAOn39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7/AAAWDA4ADQb4AA0D&#10;8wAOCgUAazJEAAD5AAD6+O8AAwMAAAAA/gAAAAAAAAAAAAD//w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EAAAAAAAAAAAAA/wAAAP8AAAD//wAAAP8AAQAEAAcC9AAE&#10;/vQAAAEJAP8EBgAHDQsA/v0CABUKDgD8AwMA+/79AAAAAAAAAAAAAAAAAP8A/wD/AP8A/wD/AP8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7AAD/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0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wD/AP8A&#10;AAAAAAAAAAAAAAAAAAAAAP4AAAD9/gAA/gACAP8AAwABAQIAAgMAAPX14gANAusAEhAnAAD/9QAA&#10;/wEA/foAAPn5/wD3+/kADv8F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EA+wAEAPIA&#10;AAECAAABAwAFBQgAAAUFAAsAAAD++uUA7v0GAAABCAABAAAAAQABAAIBAgACAQIAAgECAAIAAgD9&#10;//4A/f8AAAL//wD9AP4A////AP4A/wD9//0A/AD+AP3+/QACAAAAA/7+AAACAg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L+/w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3+AAMDAgAAAAAAAAAAAAAAAAAAAAAAAAAA&#10;AAAAAAAAAAAAAAAAAAAAAAAAAAAAAAAAAAAAAAAAAAAAAAAAAAAAAAAAAAAAAAAAAAAAAAAAAAAA&#10;AAAAAAAAAAAAAAAAAAAAAAAAAAAAAAAAAAAAAAAAAAAAAAAAAAAAAAAAAAAAAAAAAAAAAAAAAAAA&#10;AAAAAAAAAAD8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QAAAAC&#10;AAAAAQAAAP4AAP7/AAABAQD//fkAEgP2AAAFCwD/AwoAAAMcAAALAAD/Af8A/wIAAPb39ADS5NEA&#10;CgQIAAUEBAAFAAQA//8AAP4A/wD9Af4A/QD+AP0C/AACAAIABQQEAP0A/wD1+/gAAf39AAD9/AAA&#10;/f4AAAEAAAICAgAFAgMAAQ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P3AP/8C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2/QABCgMAAAAAAAAAAAAAAAAAAAAAAAAA&#10;AAAAAAAAAAAAAAAAAAAAAAAAAAAAAAAAAAAAAAAAAAAAAAAAAAAAAAAAAAAAAAAAAAAAAAAAAAAA&#10;AAAAAAAAAAAAAAAAAAAAAAAAAAAAAAAAAAAAAAAAAAAAAAAAAAAAAAAAAAAAAAAAAAAAAAAAAA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IAAwD7AAAB/gAAAQEAAAEDAAADAAAAAQAAAAEAAA8IAwAxFfkABwkH&#10;AAUKFgAA/QkAAAAIAAABAAAAAAAAAP4AAAAF+gAAAP0AAAAFAPH58ADb7+gABgcFAAD8/wAA/v8A&#10;BAMEAAYFBAD8/QEA+f4AAAP+AwAA/gIAAv8BAAAAAQADAAEA+/8IAAL/AgD9AAgA/wEJAAABAg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BAAEAAQAAAAAAAAAAAAD/AAAAAAAAAAAAAP7//wD/AAAA/wAAAAAA&#10;AAAAAP8AAAAAAAAAAAAAAAAAAAAAAAD//wAAAf8AAAD9AA8GBgA0FhwAAAIMAAAABAAAAAAAAAAA&#10;AAAAAADw8uMA8PjmAA0HEAAEBAEAAAL9AAIBAQADAQAAEwTgAAD/+wAIAQwABPwIAAEBCgAGBQcA&#10;AAA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4AAAc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f0AAQD8AAD/AwAAAQEAAP8AAAAB&#10;AAALBO8ACAboAAgJ/wAAAgQAAP78AAD/AAAAAQAAGQbVAP/+8AD/AhEA/PsHAAL/EAAJChkAAAA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7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&#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9&#10;/wMA+/8FAP7+AwAAAAIAAP8BAAAAAQAAAAEA+/8JAPv/CwD9AAoA/wEKAAABCQD//w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Gpp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AQERwRQash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kA/AAAAAAAAAAAAAAAAAAAAAAAAAAAAAAA&#10;AAAAAAAAAAAAAAAAAAAAAAAAAAAAAAAAAAAAAAAAAAAAAAAAAAAAAAAAAAAAAAAAAAAAAAAAAAAA&#10;AAAAAAAAAAAAAAAAAAAAAAAAAAAAAAAAAAAAAAAAAAAA9vz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QEDAAAAAAABAAIAAQAJAAAABwAAAAcAAP8GAAD/BgAAAAYA&#10;AAAGAAEBBgABAQcAAQEHAAEBBwABAQYAAAAGAAAAAAABAQM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D/fwAAAAAAAAAAAAAAAAAAAAAAAAAAAAAAAAAAAAAAAAAAAAAAAAAAAAAA&#10;AAAAAAAAAAAAAAAAAAAAAAAAAAAAE/sAAAL6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vAWGqVRBgE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AA+QAAAAAAAAAAAAAA&#10;AAAAAAAAAAAAAAAAAAAAAAAAAAAAAAAAAAAAAAAAAAAAAAAAAAAAAAAAAAAAAAAAAAAAAAAAAPwA&#10;AAD++gAAAAAAAAAAAAAAAAAAAAAAAAAAAAAAAAAAAAAAAAAAAAAAAAAAAAAAAAAAAAAAAAAAAAAA&#10;AAAAAAAAAAAAAAAAAAAAAAAAAAAAAAAAAAAAAAAAAAAAAAAAAAAAAAAAAAAAAAAAAAAAAAAAAAAA&#10;AAAAAP//AP7/AQD+/wMA/wADAAAAAAAAAAAAAAAAAAAAAAAAAAAAAAAAAAAAAAAAAAAAAAABAAAB&#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CAgUAAAACAAAABQAAAAYAAQEGAAIC&#10;BwACAgcAAQEHAAEABwAAAAYAAP8GAP//BQAAAAcAAQEHAAEBBwAAAAU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P+8gANAg4AAAAAAAAAAAAAAAAA&#10;AAAAAAAAAAAAAAAAAAAAAAAAAAAAAAAAAAAAAAAAAAAAAAAAAAAAAAAAAAAAAAAAAAAAAAAAAAAA&#10;AAAAAAAAAAAAAAAAAAAAAAAAAAAAAAAAAAAAAAAAAOf7+wAPAQ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wD9/PYABP8FAgAC/Rb/AeML/wDnAAAB/RQAAgIWAAICAwD/&#10;A/4AAAoA/f4DAvz8/vv8/QvoAAD58P7+AAAAA/7w/v4I7fv79AABAQ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C/UcG6hD5OVXvQAA/w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EBA8Pp5Ur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MA/Pr6APz8+wAA&#10;AP0ACAobAAAAAAAAAAAAAAAAAAAAAAAAAAAAAAAAAAAAAAD/+8QAAAD0APv77AD9+wcACQt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wD5+e4ABwYRAgAA9BgBAPAJ/v7sAvz87xf9&#10;AfUS/v/zAf3/7///AO4AAQPzAAMB/AD//wAB/v4D8///B+gAAQ75AAAO/AABDOoAAAL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kAAv8DAAAHBAAAAAAAAAAA&#10;AAAAAAAAAAAAAAAAAAAAAAAAAAAAAAAAAAAAAAAAAAAAAAAAAAAAAAAAAAAAAAAAAAAAAAAAAAAA&#10;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EAAAAAAQQDFgD299X/+v3SD/j78jf2/b4fAgOvAv8GAzMFAwo4AQEHBPz7A/7+&#10;/goA9PcQA/LyDvX+/g/EAgIT1ggHFgANCRrY+Pf+xPX1+PUMCR4CAQENAAIBEgAAAg0AAwAKAAIC&#10;BgACAQ7/AAEGAAD/AAAA/wD/AAEAAAAAAg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K3AAIBEQAPDTgAAP//AAAB+gAAAPUA//7zAP767AAC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ACAAABAAAA/gAAAAEAAQAAAAAAAAMAAAAD&#10;AQAABgAAAAoAAgEHAAMB+wADAQgAAAEDAAUEGQDq6tT/+PraGQsKADz5/esX8O/iBvf35DsDA/Ev&#10;AwX4AQED8/4AAfUABAr5AAMCAQH4+v8B8vYR3v78KcIKBDTxCQU28wUGMsIA/wfcAP4AAAACAAAA&#10;AAD/AAAB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z8wAADQ0AAAAAAAAA&#10;AAAAAAAAAAAAAAAAAAAAAAAAAAAAAAAAAAAAAAAAAAAAAAAAAAAAAAAAAAAAAAAAAAAAAAAAAAAA&#10;AAAAAAAAAAAAAAAAAPYAAAA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P7yDPr94yb6ANEF9fXRFvX530wAAOgoDggRAAD/ACAFAwccAgIDAAAA/gD9AfkA&#10;AQHxAP8F+AD7/O8I//7oKfj53QD5+ArnAAAGPAIE+/f5//8DA/0QAPj8EgAE/w4A/v4OA/v6CvQC&#10;BRraBQEU7AACDf8AAwzi//wA5f/++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74AP/+7AABBQEbAAD4HgAA+AEA//cUAAH7JgAA&#10;9wz/A/H9+f/tAPj99AAC/wIAAwD3APz/5gACBPT+6+z1Eu8E/CYCAvsP/Pz2AwUD9yYFBPwUAgL8&#10;AP//AAAA/wUAAPsBAAMDAQAHAAAA/vv9FPL04g/w/P36Cgjv7RYR6QQIDCIUAAgNAAD/COUAAAji&#10;AAH8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EBAwAAAAAAAAAHCQAB/gYBAgsAAf/1AwD75w39/Pc8+/zqMPn46gP7/ewg/gPvPwMC9BD7&#10;/uz/9PbpAPv88gAHCAEA/v77APz6+gAGBwcACQwBAP78+QEDAQIBCwkJ/wD//AIA/f0AAwMCAP7+&#10;AAD9/wAAAv4DAAEAAQAFAgAA/wQADP3/9DL1/N8B9PXr8v383/8N+CEmERMr/wIDGNMBARjDAAAT&#10;8QAACPsAAAD+AAAD+wAAAPo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gIGAAICCgD3+NMAAQESAAj8&#10;IQAGBRcAAQMJAACA/38AAP8AAAAAAAAAAAAAAAAAAAAAAAAAAAAAAAAAAAAAAAAAAAAAAAAAAAAA&#10;AAAAAAAAAAAAAAAAAAAAAAAAAAAAAAAAAAAAAAAAAAAAAAAAAAAAAAAAAAAAAAAAAAAAAAAAAAAA&#10;AAAAAAAAAAAAAAAAAAAAAAAAAAAAAAAAAAAAAAAEA/sDnZ+fL/Hx8Bk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qqa1SQkE34Tk3OAcAAAAAAAAAAAAAAAAA&#10;AAAAAAAAAAAAAAAAAAAAAAAAAAAAAAAAAAAAAAAAAAAAAAAAAAAAAAAAAAAAAAAAAAAAAwAFAAAA&#10;AAAAAAAAAAAAAAAAAAAAAAAAAAAAAAAAAAAAAAAAAAAAAAAAAAAAAAAAAAAAAAAAAAAAAAAAAAAA&#10;AAAAAAAAAAAAAAABAAAAAQ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CDAD//wEA&#10;+fnkAAIA/gAFABEAAAIOAAAAAwAAAAAAAAAAAAAAAAAAAAAAAAAAAAAAAAAAAAAAAAAAAAAAAAAA&#10;AAAAAAAAAAAAAAAAAAAAAAAAAAAAAAAAAAAAAAAAAAAAAAAAAAAAAAAAAAAAAAAAAAAAAAAAAAAA&#10;AAAAAAAAAAAAAAAAAAAAAAAAAAAAAAAAAAAA+wgHnJutcP//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29vohx8XLPDY0NcUAAADgAAAAAAAAAAAAAAAA&#10;AAAAAAAAAAAAAAAAAAAAAAAAAAAAAAAAAAAAAAAAAAAAAAAAAAAAAAAAAAAAAAAAAAADAAAAAAAA&#10;AAAAAAAAAAAAAAAAAAAAAAAAAAAAAAAAAAAAAAAAAAAAAAAAAAAAAAAAAAAAAAAAAAAAAAAAAAAA&#10;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AIAAgIK&#10;AAD//QAA//cAAAAFAPwBDAAAAAAAAAAAAAAAAAAAAAAAAAAAAAAAAAAAAAAAAAAAAAAAAAAAAAAA&#10;AAAAAAAAAAAAAAAAAAAAAAAAAAAAAAAAAAAAAAAAAAAAAAAAAAAAAAAAAAAAAAAAAAAAAAAAAAAA&#10;AAAAAAAAAAAAAAAAAAAAAAAAAAAAAADHxdEM7e7v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7rDQFxdWa7b2creAAAA8yUnNv0AAAAAAAAA&#10;AAAAAAAAAAAAAAAAAAAAAAAAAAAAAAAAAAAAAAAAAAAAAAAAAAAAAAAAAAAAAAAAAAAAAAAAAAAA&#10;AAAAAAAAAAAAAAAAAAAAAAAAAAAAAAAAAAAAAAAAAAAAAAAAAAAAAAAAAAAAAAAAAAAAAAAAAAAA&#10;AAAAAP/9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AgAAAAMAAAD/AP4AAAAAAAAAAAAAAAAAAAAAAAAAAAAAAAAAAAAAAAAAAAAAAAAAAAAAAAAAAAAA&#10;AAAAAAAAAAAAAAAAAAAAAAAAAAAAAAAAAAAAAAAAAAAAAAAAAAAAAAAAAAAAAAAAAAAAAAAAAAAA&#10;AAAAAAAAAAAAAAAAAAAAAAAAAACYoZ0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N/iFsnL0jZNSkTo/wAAzAAAAPUAAAAAAAAAAAAA&#10;AAAAAAAAAAAAAAAAAAAAAAAAAAAAAAAAAAAAAAAAAAAAAAAAAAAAAAAA/gAAAAAAAAAAAAAAAAAA&#10;AAAAAAAAAAAAAAAAAAAAAAAAAAAAAAAAAAAAAAAAAAAAAAAAAAAAAAAAAAAAAAAAAP8AAAD++/MA&#10;APz2AAUJFwAA//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A/QD+AQMAAAAAAAAAAAAAAAAAAAAAAAAAAAAAAAAAAAAAAAAAAAAAAAAAAAAAAAAA&#10;AAAAAAAAAAAAAAAAAAAAAAAAAAAAAAAAAAAAAAAAAAAAAAAAAAAAAAAAAAAAAAAAAAAAAAAAAAAA&#10;AAAAAAAAAAAAAAAAANvZyg8tLz6X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Khpi4zNDDEGhYUAwAAAAAAAAAAAAAAAAAAAAAA&#10;AAAAAAAAAAAAAAAAAAAAAAAAAAAAAAAAAAAAAAAAAAAAAAAAAAAA/P3+AAAAAAAAAAAAAAAAAAAA&#10;AAAAAAAAAAAAAAAAAAAAAAAAAAAAAAAAAAAAAAAAAAAAAAAAAAAAAAAA/wABAAUB/QAB+/IA/wE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EAAAEEAQADAwAD//T6CQ3h7ek42+3PM87ixRTL5dQp1PLZMPUPEgwC&#10;EyoA9QYeAAP0+AAK8uAA//PnAAP77QAWDfgAIh8CABsN+AApGQgAMB8GABwM/AALAgQA//T9AAH4&#10;HAAIBAgA/Ab0APwB+AAB/w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IAAAAA&#10;AAAAAAAAAAEAAAABAAAAAQABAQEAAwQDAAAAAQD//wAA/v7+AP///w0D/w02/QHw/vv+w///AARF&#10;/P39/P37AwD0/Q0ACvoUAP7/BwD//wcACAoTAAwLFQIGBBD8AQEExv7/AcwC+iX+BQUS4AADA8EA&#10;AQLuAAAPAgABCfwAAAf+AAACAAAAAP4AAQD8AQED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MA9wACAQoAAAACAAAAAAAAAAAAAAAAAAAAAAAAAAAAAAAAAAAAAAAAAAAAAAAAAAAAAAAA&#10;AAAAAAAAAAAAAAAAAAAAAAAAAAAAAAAAAAAAAAAAAAAAAAAAAAAAAAAAAAAAAAAAAAAAAAAAAAAA&#10;AAAAAAAAAAAAAFRVYnn4+Pg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HR1TrIyMibRkZFAAAAAAAAAAAAAAAAAAAAAAAAAAAA&#10;AAAAAAAAAAAAAAAAAAAAAAAAAAAAAAAAAAAAAAAAAAAAAAAAKyo4AAAAAAAAAAAAAAAAAAAAAADT&#10;1ccAAAAAAAAAAAAAAAAAAAAAAAAAAAAAAAAAAAAAAAAAAAAAAAAAAQD8AAL9+gD/AAEA/w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P8AAPgCAAsAAgAh7AD3DNDx2Rm0zbpMwdPHNOTz7AcCCwYSBQ8kDhQIBwD6/esA&#10;8O3eAAb09wAZ9f8ABwP2ABUV+gApIgsALSQKACIYAgAVB/oACv/zAAX4/QD88v8AAPkGAAf+DQAF&#10;AgwA/v/2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P8AAAAAAAABAAAAAAAAAAAAAAAAAAAAAAAAAAAAAAAAAAAAAAEAAAAAAAAA&#10;AAAAAAEAAAAAAAAAAAD///8A/P38AAAAAAABAQIAAQECAAICAgICAgQHAP31AP/+6gAHBw0AAwMH&#10;AP3+AAD6+fMA+fzqAPz9AwD//wUA+f4JAPb4CgAEBQgA/wECOfv8/R4E+iL/DAoX8AoMDUMBAQj4&#10;AP0G9wMDCtQEBRDmAgMQAAACCN/7+f7a/fr1AAgJCgAAAAEAAAAB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0AAAECAAAAAAAAAAAAAAAAAAAAAAAAAAAAAAAAAAAAAAAAAAAAAAAAAAAAAAAAAAAA&#10;AAAAAAAAAAAAAAAAAAAAAAAAAAAAAAAAAAAAAAAAAAAAAAAAAAAAAAAAAAAAAAAAAAAAAAAAAAAA&#10;AAAAAAAAAN3e4E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qtrK9AKCkovQAAAAAAAAAAAAAAAAAAAAAAAAAAAAAA&#10;AAAAAAAAAAAAAAAAAAAAAAAAAAAAAAAAAAAAAAAAAAAAAAAAAAAAAAAAAAAAAAAAAAAAAAAGBAMA&#10;AAAAAAAAAAAAAAAAAAAAAAAAAAAAAAAAAAAAAAAAAAAAAAAAAgD9AAD7AQ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gEAC/oAACDl8OwxwN3BH7bWuSPR5dw85v35IwUaFQAMCQsA/P8CAPby6gAB++0AFA39&#10;ABwLCwAu9xEAGBccACAk/gAgHP0AFQ/xAAkC6QAG/O4AAvv5AAL8BQAGAg4AAwgNAAT7DgD/9gUA&#10;/QMAAAAH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AAAAAAAAAAAAAAAAAAAAAAAAAAAAAAAAAAAAAAAAAAAAAAAAEAAAAAAAAAAAAA&#10;AAAAAAAAAAAAAAABAQAA/wAAAAAAAAD///4A//8AAAAAAAD9/QIAAQP3AAYI7QAAAfQA/v8GAAAD&#10;AwAFCAIABQAFAP8ABAD8/gEA/fwAAPz+AgD9+QQA/gIBFfz9/BX49+0A+voTAPP4CAACAAkA//wJ&#10;9wECCMUHBRPdDAsYAP39CtT+/QgPCQcR+AACCwQAAP//AAH/9wABAPEAAQD/AAEA+wABAPEAAP/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AAAAAAAAAAAAAAAAAAAAAAAAAAAAAAAAAAAAAAAAAAAAAAAAAAAAAA&#10;AAAAAAAAAAAAAAAAAAAAAAAAAAAAAAAAAAAAAAAAAAAAAAAAAAAAAAAAAAAAAAAAAAAAAADb2coE&#10;Z2l4LsDAwC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Ly9Rf39/em9vZyvIlJzb7AAAAAAAAAAAAAAAAAAAAAAAA&#10;AAAAAAAAAAAAAAAAAAAAAAAAAAAAAAAAAAAAAAAAAAAAAAAAAAAAAAAAAAAAAAAAAAD/AAAAAAAA&#10;AAAAAAAAAAAAAAAAAAAAAAAAAAAAAAAAAAAAAAAAAAAA//8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x8fH&#10;sP7+/g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8KysjQR0pGRvUAAADaAAAAAAAAAAAAAAAAAAAAAAAAAAAA&#10;AAAAAAAAAAAAAAAAAAAAAAAAAAAAAAAAAAAAAAAAAAAAAAAAAAAAAAAAAAAAAAAAAAAAAAAAAAAA&#10;AAAAAAAAAAAAAAAAAAAAAAAAAAAAAAAAAAACAPwAA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wAAAQEA/QMIAP/7+QAEAPwAAwD+AAP9AQD9&#10;/vkABQACAAH+9QD69/wACAcPABAJ+gAREv0AFSoYABjq6wAa6voA4ursAOH2AwDq7wwA9QgTAAEM&#10;FgD7/QIAAQgAFPsD/DPU8u383Na1J7fsvv5BHTTcafhk/yAgIdIKAwPT/v8CAA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4AAAD9AAAG/QMAFPQG/AT29/gZ&#10;w9zORLjNvzHF1ccM7Qb3HxEhHx32CgkA+/HxAAL36wAKAP0AJBD5ADMVEgA3GgsAKBb2ABEMDAAG&#10;BgAABQH3AAD99AD++PkAAfz7AAgCCAAC/wUAAf/8AAECAgD6+/oA/fz3AAICAgAGCQMAAf8EAAD/&#10;AQAAAP8AAAAAAAAAAAAAAAAAAAAAAAAAAAAAAAAAAAAAAAAAAAAAAAAAAAAAAAAAAAAAAAAAAAAA&#10;AAAAA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wD///8A/v79AAAAAgABAAEAAAEBAAAAAAABAQAA//0BAPr6BAABAgEAAgICAAICBAAAAQAA&#10;/v7/AAD/AQACAAEAAQH/AAEBAQAA/wAA/f39AP7+/wAGCPcA/wD5AP39AgD//wYAAgIGAAH+BhL+&#10;/vQS/gD2AP4BAR39/AUA9PcJAPn7CwD/AAAA/vsDJQL9DBkICAz5CgkP8QQFDSL+/gzn+vwHAgD9&#10;7wAC//MAAAAJAAAACQIBAAP+AQMD6gABBOgAAQL+AAAC9QAA/+b//fz/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P9/AAAAAAAAAAAAAAAAAAAAAAAAAAAAAAAAAAAAAAAAAAAAAAAAAAAAAAAAAAAA&#10;AAAAAAD//wAAAP8AAAABAAAAAAAAAAAAAAAAAAAAAAAAAAAAAAAAAAAAAAAAAAAAAAAAAAAAAAAA&#10;AAAAAAAAAAAAAAAAAAAAAAAAAAAAAAAAAAAAAAAAAAAAAAAAAAAAAAAAAADZ1soEAgMAEICCi1X4&#10;+Pg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xsbZnaWplvAAAAAAAAAAAAAAAAAAAAAAAAAAAAAAA&#10;AAAAAAAAAAAAAAAAAAAAAAAAAAAAAAAAAAAAAAAAAAAAAAAAAAAAAAAAAAAAAAAAAAMAAAAAAAAA&#10;AAAAAAAAAAAAAAAAAAAAAAAAAAAAAAAAAAD9AAD//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APz89AAGCPYAAAMAGQD/+g39/fsBAAH1FgIC9Rn+//IC/f/x/Pr68AHy9fYm/P77&#10;LgH/4wX7+u0S+Pn6Mf//+g4EA/0AAAL6AP7/9wD+AfYAAgD7AP0A+wAAAfkAAwP8AAIDAAACAv4A&#10;//0JAP/+AQACAAMAAf0FAAD/BAAA/QAAAf8CAAUCBAD//gEAAAIAAAD//gAAAPwAAQABAAD//QD/&#10;AAAAAQAAAAEBAQAAAAAA/v4BAP79/gAAAgMAAQECAAAAAgAA/wIAAP8CAAAAAwAAAQE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QD+AAIAAAIFAP4BAQD9AQAAAQH/&#10;AAEBAAD+/PwAAgD9AAoFAQD8//gA9fH2AAT/BAAiFg8AChABABoaBwDm7QUA1OX5ANPn+wDg8+4A&#10;7/T9AAoNFAD9BQUGAwQDFQEQCwD29/kO3fTs+fnXyy8S7h/8PwI6Di0hK/sOBQT8AP8A9wD+AOgA&#10;AAD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BAgAAAAAAAQIAAvIAABbd+/ExzeHWF8vY&#10;1x/D67NI6fTlKf8ZFwEFAyAF+PIGAPvq8QAHAPkAHxPwADAU+AA3HgEANhUDACUDBQAT/xcA/QDu&#10;AOb9zwAC/wgAAfwNAAH+CwAE/QoA//oIAAABAwD+AQEA+wH4AP8E9QD+CfgA/gLzAPsC9wAC+xIA&#10;AQAK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D9AQAAAP0AAAAAAAAAAAAAAAAAAAAAAAAAAAAAAAAAAAAAAAAAAAAAAAAAAAAAAAAAAAAAAAAA&#10;AAAAAAAAAAAAAAAAAAAAAAAAAAAAAAAAAAAAAAAAAAAAAAAAAAAAAAD/AAAI/v0AKK+vtIH///8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9PYcsrG3C9DTxwIwLT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gADAgwAAAEAAAD/AAIC&#10;AAwBBQMfAPn5+AACBOMUAgP2PPf26h70+egC/wDzNQMF9jn///ED/Pzz/vr88AD8//YG/P37CAcE&#10;5gAEAvcDAwgCBwAAAQD/AfwAAgD9AAQB/AAB//8AAAH9AAAB/QABAPwAAf8AAAAB+wAA/wsABPYw&#10;AAAA/AD/Af4AAAD+AAAA/QADAP4AAAD9AP/++wACAfoAAAD+AAAD/QAAAP4AAQH9AAEBBgABAAcA&#10;/v78AAD+/QAAAQAAAAAFAAEBBQAA/wEAAP8AAAAAAQAA/wQAAP8CAAAAAgAA//0AAAL6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D/AAAAAAAAAAAAAAAAAAAAAAAAAAAAAQD/AP3/AgD6AQYAAgQGAP7//AD+//sA/AD6AAH/&#10;AwADAgMAAAH+AP359gD/APkACQIDAP8ABAD/9PkAGwTvACUXBAD0ExQAMA8KANoTBgDO4PsAyN3y&#10;AOr3/AD0CA4A9wwJAPoPBQAAERUJAAEJMtz0/v6e38P9yPPgB0I0OQxFIzT+JwwY4gsBBMEAAADr&#10;AP8AAQD/AP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ECAPb89gADBwAH8gD8Jdb35Se72M4nvsvIK9vg2yn2&#10;EfklAQ8VCwoIAwAM994ABfbsABYC9gAmEAMANyMWACoYFwAjGgkADwT4AAD27wDw+PMA+/3+AAAC&#10;EQAA/gQA/wEFAAAC/QD8APgAAAL8AAAAAwD/AAAA/wH+AP0CAAD+/wUA//4OAP4ADAAFAAMAAgD9&#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AAAQQAAAD+AAAAAAAAAAAAAAAAAAAAAAAAAAAAAAAAAAAAAAAAAAAAAAAAAAAAAAAAAAAAAAAA&#10;AAAAAAAAAAAAAAAAAAAAAAAAAAAAAAAAAAAAAAAAAAAAAAAAAAADAwABmZikMPb29x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mJickj9APmjb2crXJSc28AAAAAAAAAAAAAAAAAAAAAAA&#10;AAAAAAAAAAAAAAAAAAAAAAAAAAAAAAAAAAAAAAAAAAAAAAAAAAAAAAAAAAAAAAAAAAAAAAAAAAAA&#10;AAAAAAAAAAAAAAAAAAAAAAAAAAD+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EGBQIDCvj//QHh8uQWxOLUQsHZ0SzF5dgR4/bvKwAWASj/FRoB&#10;APv7APrz5gAcCfcAPh4GADgSCgArB/wAHQj6ABUH/gAA9/cA/P/2APD79QD6Af8A/wIDAAH+CQAA&#10;/wEAAAAAAAAA/QD/Af8AAAL7AAAABAD///8A/QEDAPwBAQD/AAUA/wAGAPwABAAEAPcAAAD8AAAA&#10;AQAAAAAAAAAAAAAAAAAAAAAAAP8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AAAAAAAAAAAAAAAAAAAAAAAAAAAAAAAAAAAAAAAAAAAAAAAAAAAAAAAAAAAAAAAAAAAAAA&#10;AAAAAAAAAAAAAAAAAAAAAAAAAAAAAAAAAAAA2tfKAfr5AAYA/wAYnJ+h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L0LuDf4TInIxzoAAAA8AAAAAAAAAAAAAAAAAAAAAAAAAAA&#10;AAAAAAAAAAAAAAAAAAAAAAAAAAAAAAAAAAAAAAAAAAAAAAAAAAAAAPz8/AAAAAAAAAAAAAAAAAAA&#10;AAAAAAAAAAEAAQADBAE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wEA&#10;AAIAAAABAAAAAAAAAAAAAAAAAAAAAAAAAAAAAAAAAAAAAAAAAAAAAAAAAAAAAAAAAAAAAAAAAAAA&#10;AAAAAAAAAAAAAAAAAAAAAAAAAAAAAAAAAQAAAQQFACTQ0tRP8PDxG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uKj01DQDm2AAAAAAAAAAAAAAAAAAAAAAAAAAAAAAAAAAAA&#10;AAAAAAAAAAAAAAAAAAAAAAAAAAAAAAAAAAAAAAAAAAAAAAAAAP7//wAAAAAAAAAAAAAAAAAAAAAA&#10;AAAAAAUCA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MEABNqanZ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Pj5EDd3d4JAAAAAAAAAAAAAAAAAAAAAAAAAAAAAAAAAAAAAAAA&#10;AAAAAAAAAAAAAAAAAAAAAAAAAAAAAAAAAAAAAAAAAAAAAAIEBQAAAAAAAAAAAAAAAAAAAAAAAAAA&#10;AAH/AAAA//4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AEAAAAAAAAAAAAAAAAAAAAAAAAA&#10;AAAAAAAAAAAAAAAAAAAAAAAAAAAA/gAEAP8A/wABAP4AAQD/AAAA/wAAAAAAAQAAAAEA/wAAAAAA&#10;AQAAAAAAAQABAAAAAAAAAAAA+QABAAQDBQAFBwsAA/3/APr79QD79/QAA/35AP74+gAUBxIANh8T&#10;ACQVCAAuGfYA4eHnAM/u+gC2+P4A+vHoAPoFBgAJDBAA/AoIBfT1/hzM6dkA8rz2AuDp5iQ9IC8d&#10;MBcf+xgHEeACAwD8AAEA7wAAAP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3/AAD4AQUABAAj&#10;8PzyJsDgzg+w0L81xOLTRukF9w//CP4AAAcHCwcEBgD7+PkACAYQACkfJAB3C78AMhTlAAsVHwAA&#10;/QkA/fABAPICCQD7BvIA/wH3AAIN8wABAv4AAP4FAAD9CAAE/BEAAQD8AP4E7AD/AAQA//4HAAT9&#10;BQAA/QYAAP8DAAIA/gABAP8AAgH9AP8D+gD9AfMA/wL6AP4D/QAB/AwA//8G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4BAAAD&#10;/gAA/wAAAAAAAAAAAAAAAAAAAAAAAAAAAAAAAAAAAAAAAAAAAAAAAAAAAAAAAAAAAAAAAAAAAAAA&#10;AAAAAAAAAAAAAAAAAAAAAAAAAAIAAOnm6wns7e0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7+/gd2eH9QAAAA1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wABAAP//AAI//gA/QABAP8ABAD9AQMA/AEEAP8AAQD/AAUAAAD/AAAAAAAA&#10;AAAAAAAAAAAAAAAC/gAA9gcAAPkC+wAFAAIABQYPAAEGDAAA+/sABPr/AAT+/gAF9+8ADAP0ABkA&#10;AgAqDvsA/yTvAOr4GwAo8UwAxN7PANnq5QDs+/cA9xEMAAAUDQD49v4Wyu7mD9PTuf7F3NUgRBkq&#10;AEsjMtszHyftAAUH0QAAAOAAAAAAAw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&#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7AOgA&#10;Af8YAAAAAAAAAAAAAAAAAAAAAAAAAAAAAAAAAAAAAAAAAAAAAAAAAAAAAAAAAAAAAAAAAAAAAAAA&#10;AAAAAAAAAAAAAAAAAAAAAAAAAGdrc3b///8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Z2d5zt7esqiQiHuAlJzb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gD6AQcA/wAAAAAAAgD+AAEAAAAAAAEAAAAAAP0AAAD/AAEA/wAAAAAA&#10;AAAAAAAAAAD+AQEACgEBAAX+/wD//vsABP4DAAMBAQABAgMAAQH/AAMEBAD9/PwA8vr5AAIAAAAF&#10;BAUABw4SABUWDgBfC+8AMBr/AMDY+wDD4+UA3eoAAPX2FAD9DBkGAA4OBgD1AwDS6eIl4d3g/9Tk&#10;3h9QQ0bWQh0q+xUFCgH+AAXl9gD8+gE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EBAAAAAAIAAAAI+gH8I8vp2TayysgrxdrWK+IB&#10;+TDwDhAUAAHvAQD+8QARCvwAMxAEAD8YBwBDFgAAMgbmAAb72ADq+RcA9AAGAAMA/wAHBwEAAAAB&#10;AP/+AAAA/wEABAEHAP/7AAAAAAAABQEAAAAA/wAA+/4A/wAAAAQBCAAAAP8A/wD/AAAB/wD/AfsA&#10;AAH/AP8AAQD/AAAAAf8AAAAAAQAA/wQAAQAFAAH+AAAAA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9AdMABAPy&#10;AAIAJgAAAAAAAAAAAAAAAAAAAAAAAAAAAAAAAAAAAAAAAAAAAAAAAAAAAAAAAAAAAAAAAAAAAAAA&#10;AAAAAAAAAAAAAAAAAAAAAtfY2j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9/f0Sjo6ZapaUhY3W2croKic2/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D/fwAAAAAAAAAAAAAAAAAAAAAAAAAAAAAAAAAAAAAAAAAAAAAAAAAAAAAAAAAAAAAA&#10;AAAAAAAAAAAAAAAAAAAAAAAAAAAAAAAAAAAAAAAAAAAAAAAAAAAAAAAAAAAAAAAAAAAAAAEABAAB&#10;AOoAAQAmAAAAAAAAAAAAAAAAAAAAAAAAAAAAAAAAAAAAAAAAAAAAAAAAAAAAAAAAAAAAAAAAAAAA&#10;AAAAAAAAAAAAAAAAAABnaHMF/v7+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BwcFg6e/3vhEPCdPY2MriKCg2/wAAAAAAAAAAAAAAAAAAAAAA&#10;AAAAAAAAAAAAAAAAAAAAAAAAAAAAAAAAAAAA//8AAAAAAAAAAAAAAAAAAAEBAAAC/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AAAAAQEBDAAEARH0/v3/5vPsIeDe4Ueq28ElyezIDwAM9iUSBQMWCwHq&#10;ABsK+ABDKh8ALRcOABQD+AAbDwMACvbwAPv39AD+/f0ABgYOAAMC9wD+//w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EA&#10;AwP7AAIF9QAAAgMAAgQBAAD9AwD/APkAAAD1AAABBBn//gUZ/f8GAPr6Ayb+/gEzAP//IAABCOLz&#10;+OL/BwcN1QD/BBj+/w37Af8PA///8//+/gfzAAEB7P4BA/4DAwL5AAAG7P399v0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YA&#10;AAAAAAAAAAAAAAAAAAAAAAAAAAAAAAAAAAAAAAAAAAAAAAAAAAAAAAAAAAAAAAAAAAAAAAAAAAAA&#10;AAAAAAAAANvZygIyNEO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6+voQhoOIT4yNgecDAQDjAAAA/wAAAAAAAAAAAAAAAAAAAAAAAAAA&#10;AAAAAAAAAAAAAAAAAAAAAAAAAAAAAAAAAgIAAAAAAAD/AAAAAQAAAP///QAB/wAAAAE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4ABQYHAAUNEwD08/cA+OfnAAoH9QAoBg4AJSkaAC0WEgDBD+IAw+TtANHv5ADxAPQA/REXBgAb&#10;Dh/u5Pj6veLY/PX3vgX5IgcCUSE0/xkPCuP7+vn4/f/9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AAAAEBAQDs/f8A/QMAItjx5zXU4t0E3erlH9ra30fN89kfABfvAgwC8goT9/YAMBIAAEcl&#10;GABCIP4AGQTpAAD6+AAA+PsA/vj8APT+BgD+BA0A/gENAP8A+gAAAPs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f8A/PgH&#10;AAD5DwAAAAIAAQAAAAEBAgAAAf8AAQL+AP0A+AD/AfgAAgD+AAIFAAAAAgAHBAMDMP8AACj3+uAA&#10;//0JPAL/B/L5/AX///0MAvz9Ff/19RHX+/sLxgYHF/gJBxftBAMMxvLw++gEAxYAAgENAAIBDQAC&#10;AgUAAgAKAAEABgABAgwAAAAOAAAACAAAAAAAAAEAAAIBCAD+//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IKCizf09PR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vLu8VPf3fKEFCgUAAAAAAAAAAAAAAAAAAAAAAAAAAAAAAAAAAAAA&#10;AAAAAAAAAAAAAAAAAAAAAAAAAAAAAAAAAAAAAAACAAAA//75APj10wAJByMAAwU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f8A&#10;+/0BAOz4BQAHAv8ADwH1AAz45gAK+OcAAAMDABUJCAAqNA8ALiAFALnd7AC+6e8A2fTzAPz8DAIA&#10;Fjof8wwGBL/n5v/s6qYE5+XLFVUwM8MLBPvVCRAIABAHDQAEAP8A/gD+AAAAAg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PgAAAD2AAAA&#10;CgAAAAAAAAAAAAAAAAAAAAAAAAAAAAAAAAAAAAAAAAAAAAAAAAAAAAAAAAAAAAAAAADa2coGAQAA&#10;FS4wPqz///8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r7EJKQlzyhoaTEAAAAAAAAAAAAAAAAAAAAAAAAAAAAAAAAAAAAAAAA&#10;AAAAAAAAAAAAAAAAAAAAAAAAAQD/AAAAAAACAAEA9/jnAP356QABCS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D9/fcA/PnaAAQJAhEAAPIe/wD4AvsA9Qz9&#10;/Pci//z1LgQG/Cfs7+MF9fbsEAUE+iv/APcL/f/5AP39+QD///oAAPTxAAAB/AD+/f0ABAH+AAQF&#10;AQAFBAIABAECAAD//AAFAgYA//8BAAAA/QAA//0AAf4BAP/+AAD9APMAAP77AAAB+wABAv4AAgD/&#10;AAEBAQAAAP8AAAAAAAAAAQ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EAAAAAAAAAAAAAAAAAAAAA&#10;AAAAAAAAAAAAAAAAAAAAAAAAAAAAAAAAAAAAAAAAAAAAAAD/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D/AAAAAAAAAAAAAAAAAAAAAAABAAEA/v7+&#10;AP//+wACBAAA/wICAPb4+wD5/fgABv8BAP76AgD+CQEAMyUdABAYGgAf4/MAyN/nANvi6ADi7d4I&#10;8QgVGgQJ9vvi+e0brOPi9NP31igtJSjSMgsq3SP2D+8gCwr5DAEK6gD7/u8A/fo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D/AAAAAAAAAAAAAAAAAAAAAAAAAAAAAAAAAAAAAAAAAfsAAv0fAAD7EQAB&#10;AvoAAgICAAAA+wD/AP0AAAH6AP/7+wAAAvwA/wL+AP8A+wD+/v0A/gD+AAEB/AAGBPsA/v0AAAIB&#10;AAAHBAAAAAX7AP4A7wD+/u8VBQQBPf/+AQD9APz+/f8AS/8A//4CAwAB9vsHAPjvDQADAgUA/fwD&#10;Afv7A/8DBA/JCgkUyBAMG/wA/gnk+fsDwQP/D+sJByABAAIE+//+BPwBAw4AAP8B/QAAAPoCAgU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PgAAQDcAAD/JQD/&#10;AAkAAAAAAAAAAAAAAAAAAAAAAAAAAAAAAAAAAAAAAAAAAAAAAAAAAAAAAAAAAAABAAAKoKOpS/j4&#10;+R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ioq3PR0cWVLy878wAAAAAAAAAAAAAAAAAAAAAAAAAAAAAAAAAAAAAA&#10;AAAAAAAAAAAAAAAAAAAAAAAAAAAAAAAAAAAAAQEDAAAB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AAAAAAAAAAAAAAAAAAAAAAAAD/AAAAAQEBAAID&#10;AgD+AfoA9gH6AAMI/AAEAfkA+gP7AP3+AAAB/PsAA+31ACcGGgArIx4ATA8SANgAAwCc2gMAu/X2&#10;CPkM7iX4Gf8k7Qj5/tj06UCx2dvqE8zLwFUhRNZpNFHsLhcI0AD2/NMA/fn6AA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&#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AAD7AAAA9gAA/wkA&#10;AAAAAAAAAAAAAAAAAAAAAAAAAAAAAAAAAAAAAAAAAAAAAAAAAAAAAAAAAAAAAAACjo2Wf////w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n5+RS5ur5M29nKuCUnNu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H/AgEDAQ/6/vUj7+zmMOPh0CHd4tAk7OzdOvv76xsM&#10;C/gAFRcHAAgPGwADCv8ABw0JAAYWEAAo/PcAAuTqAAIG/gAGBwIA+gUCAPkC/wD9BAgA+gIFAP0B&#10;/wADAQAABAL+AAAF/wAB/vkA+/z7AAH/CAAAAAIAAAAAAAAAAAAAAAAAAAAAAAAAAAAAAAAAAAAA&#10;AAAA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AAAAAAAAAAAAAAAAIAAAL3AAEB/wAAAAAA/wAA&#10;AAAB/wAA/wEAAAAAAAED/wAAAAEAAv/+AAAA/wAAAP8AAAD/AAH/BAAA/wcAAQD+AAD//wAA/v0A&#10;/wH/AP8A/gABAP0AAgH7AP8B/gAAAPsAAAD8AP///wD+/P0AAgEEAAUFCAAA//8AAAADAAABAwD/&#10;//gQ//30EP3/AgABAQQA/wAGOfb5BAD1+QL8AAAAyAD/Bdn29+kA9vcT2gUFBhL8/gr1AgENAwAA&#10;+QAAAPkAAAD5AAAA/wAAAAIAAAEDAQABAvcAAP/vAQL7/AACAf0AAgDvAP78+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ACAAAAAQAAAAAAAAAA&#10;AAAAAAAAAAAAAAAAAAAAAAAAAAAAAAAAAAAAAAAAAAAA2tfKAQECAAzX19ct+Pj4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Dg4mOUU5H3dnZytgAAP/1Jyc3/QAAAAAAAAAAAAAAAAAAAAAAAAAAAAAA&#10;AAAAAAAAAAAAAAAAAAAAA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AAAABAAACCgD9+vcAAgD0DfUA6TTp7dwr393XHeLg0S/49uksEAz5ExAPAAANEAAA&#10;DRABAA8RCQAEB/0A/QD5AP4A6QAHAvUA6xbxAP0CBgD/AAkA/gACAAD/CgAI+gUAB/r+AAAAAAAA&#10;APwAAQL5AAEA+QAAAfsA/wL7AAH+BwAA/wE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ABAAAAAAAAAAAA&#10;AAAAAAAAAAAAAAAAAAAAAAAAAAAAAAEAAAAAAAAAAAAAAAAAAAAAAAAAAAAAAAAAAAAAAAAAAAAA&#10;AAAAAAAAAAAAAAAAAAAAAAAAAAAAAAAAAAAAAAAAAAAAAAAAAAAAAAAAAAAAAAAAAAAAAAD/AAAA&#10;AAAAAAEAAAAAAAAAAAE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08/UXs7i9Q01IQ///AAHXAAAA9AAAAAAAAAAAAAAAAAAAAAAAAAAAAAAAAAAA&#10;AAAAAAAAAQABAAAAAAAAAPYAAQDwAP8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UAAAH9CAAA9hb+A+wG7u7nHt3ozkjl6tsr7OnmCwH/8SIeHAoXHx4WABEQAgAAAfQABAP5&#10;AP8B+QD8+/gAAf77AAEBAwAAA/0A9QcDAAAAAgAB/gAAAf8AAAH9/wAD/v4AAQD/AAAAAQAAAAAA&#10;//8CAAABAwAAAgQAAAAB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BAAAAAAAA&#10;AAAAAAAAAA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BeHV/e0FAPNQMCAfdAAAAAAAAAAAAAAAAAAAAAAAAAAAAAAAAAAAAAAAAAAAA&#10;AAAA//8AAAEB9wAAAP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wAAAAAAAAAAAAAAAAAAAAAA&#10;AAAAAAAAAAAAAAAAAAAAAAAAAAAAAAAAAAAAAAAAAAAAAAAAAAAAAAAAAAAAAAAAAAAAAAAAAAAA&#10;AAAAAAAAAAAAAAAAAAAAAAAAAAAAAAAAAAAAAAAAAAAAAAAAAAAA/wABAP4BBAAA/wEAAQABAAH+&#10;/wAAAP4ABP8BAAEAAAABAAAA/AH+APwA/wD9AP8A/AH+AP4CAADx9fkADf4HACEVDAAaCg4AIxb+&#10;ACjt/QDb+QUAwuboAN/49wPvAAIS/wEHJe376gO91bor2NjFHkEYJP1GKjPiHQD8+w0BAuoAAf33&#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wEA&#10;Au8CAADuG/z74TLp7tkX6OrdI+/v20X79ukjCwj5ARcVCgQgHQgAEBH0AAIA9wD9/fYAAv36AP3/&#10;+wAD/v8AAgEBAAQDAQD0AwMA6AcHAAf+AgAH+wIAB/wBAAb+/wAD/fwABv0AAAEAAAD+Af8A/gEB&#10;AP0CAwD+/wkA/wH8AAAAAQ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D/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EA+QIHAAEB+wAAAP4A/wH+AAQA&#10;+QAAAfsAAv7/AAb//gAH+wUAB/wHAAX8AwAE+wYABvsHAP8O9gD7DPkA/QAOAPUAAgD0//0AB/73&#10;AAoA8wAJ+OQAGgYGACAjGwAnGC0Au94EALzUBgDR8u0I/BT4KNDs3gkK7vb+Bur1AwwmNwYlGSMA&#10;AAcQ5AAAAf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gAAAgAAAP38Ff393yny8cYP8fjMJff/2kr9&#10;DO0iBQb5A/0IBA/xAgQAAQEMAAL9AgABAP4AAQAGAAMACgACA/wABAD+AAD9/gACAAAAAv4AAAH9&#10;/QADAP4ABQEAAP8BBgD1BgMAAAEAAP8ABQAE+wQABAD/AAEA/wAAAP8AAAD/AAAA/wABAAEAAf/+&#10;AAAA9QABAP8A9gEDAP0ABgADAAEAAAAAAAD/AAABAAAAAAAAAAH/AQABAP4AAQD9AAAA/wAAAP8A&#10;AQD/AP8BAAD8Ag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B+gAAAP4AAAACAAAAAAAAAAAA&#10;AP8BAAAAAQAAAAIAAAAAAAAAAQAAAAAAAAAAAP8AAQAC/gMAC/76AAAA/wAAAAQAAAEDAAEACAAA&#10;AAAA/wD/AP8B/wD4Af8A+QUAAP8GAQABAPwA///9AAMBBwAN+wUA/v8BAP7//QD/AQEAAAAGAPkC&#10;EwD7AgQA7fj+AP8F/gAkEfUAGy4AAEEM4QDM4ecAlPEYAO76+xncBfw0s/IPAt3iBf88/v8POhoy&#10;0BHxAM4K+v/8AhcBAAAAAAAA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EA9gIAAPcU+fTgJOjoxC/8/9QkAgblJwUE6SwGB/wQ&#10;AgYDAP0AAQD8+v8A///6AAD/AgAA/fwAAQL/AAEB/wABAP8A//8AAAEBAAAA/wAA/wEAAP4A/wD/&#10;/v8AAf8BAP8B/AD9A/4AAAD/AAAA/wAB/wEAAQAAAAEA/wAAAP8AAQD/AAAA/gAAAAAAAf8AAAAB&#10;/gABAP4AAAAIAAEAAgAAAP8AAAABAAAAAQAAAA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P8ABP/8AAD/AAAAAAAAAAH/AP8AAAAAAAAA&#10;/wH/AP///wAAAf8AAAD/AAABAAD/AP8A/wH/AP7/AQAA/gAAAAH+AAABAAABAP8A/wABAP3/AAAA&#10;//8AAAD/AP/79wD88+gADAUEADAfBgAgHCMA+eodAM/T5Abc6e0a7unX98vw8Q3m5uQt2RHdEDUa&#10;KfctGSHvGgYN+gUAAO4A/Pv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AAAQAAAgACAQAA5RP48r8w7/DGK///zykPCe81BAUGI////wkB/wYA/vcN&#10;APv7BwD6/P4AAAjtAAAB/gABAP8AAP8BAAAA/wAAAgEAAAEAAAABAAD+/wIA/wECAAD/BAAA/wMA&#10;AP4CAPwE+gD5BfkAAf8AAAAAAQAAAAAAAAD/AAAAAAABAP8AAgD/AAAAAAAAAAAAAAAAAAAAAAD+&#10;AP8ACfkEAAT+AwD/Af8AAAABAAAAAgAAAAAAAAAAAP8C/QD/AAAAAf8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D/AAAAAwAAAP8AAAAAAAAAAAAAAAAAAAABAAAA&#10;AQAAAAAAAAAAAAAA/wAAAAAAAAAAAAAAAAABAPsABf78AP8AAQAAAAAAAAH9AAAAAAAA//4AAP//&#10;AAAB/wAAAP8AAAABAAD+AAAAAP4AAQD/APcCBgD4AwQAAQH9AAAA/gAC//8AAQAAAAAAAAD9//0A&#10;BgMCAAL/AgD6+fgA9Pf8AAYHAwAWCA8Aeg4HAOEdFwC7CfoDxe7vIMv26hy99N7+x/nXEaf7HgM7&#10;ADDmXgUz5z8KHtAC9wLrAAMH/wAC+wAAAP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P8AAAAAAAAAAAAAAA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P8DAAAA/wAAAAAAAAH/AAAA/wAAAAAAAAAA&#10;AAAAAAAAAAAAAAAAAAEA/wD+AQIA+AMHAAH//wAAAwAAAAD/AP//AAADAP4AAAAAAAAB/wAB//8A&#10;AAAAAAAA/gAAAAAA/wEBAAr89QAK/fEA/gEBAAH/AwAAAQAAAAECAP//AgADBQcA/gICAPr8AwD4&#10;//8A/QAAAAECBQD/CgIA5gwbAAL+AQAA9woACf8IABgIFgA2DhEA+AcIAA0HDgXjDPsjB/8GFcnq&#10;4fvX7Ok6EgUKSiH3Icsh8+nUFREX8hsSHOcQAhHaBP0A+QIBAAABAA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A/gAAAv8BAQIBAR/n/PAqv93LD7vQxy3T3OBH&#10;6wHUFQEK3gAD/hcLBvQVAAbxFAAKAQQACgAGAAoD9wAQDfYAFRPyAAkL+QAGA/wACgYHAAwJCQAg&#10;B+oAFxABABQTFQALCQoAAP72AAL++wAEAfwAAvz6AAD7+AAC/vgAAgH+AAT+AAAB/fkA8gAKAPEF&#10;GQAGAv8A/Pv7AP4BAQAEBQUA/v4AAAIBAQABAQEA+/39AAAAAAD//wIAAQEBAP0A/gAN+gQABf4D&#10;AP4B/wADAQEAAQEBAAAA+wD9/vwA/wMEAAD/AwAA/wAAAAEBAAAAAgD/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4AAAAAAAAAAAAAAP8AAQEAAAUFAgAAAP4AAAH/AAEBAAAAAAAA/wD9AP7/9QAB&#10;BPEAAP8FAAEBBQAAAAYAAP4FAAD9CQD/AAcAAv4IAAL/CQAA/ggAAP4EAAAABAAEAAcAAgu/AAAD&#10;6wAA/wcAAgQFAP8DBAAAAAAAAP8EAAUHAwD//wMA/gEFAP3/AgAA/gIMAAf/NP3/Bfvz8gr///4C&#10;PgH/B/YFBA0ACAYTAAYGEwAFBBID/PsK8fz5B8MHBQ/eBQoX/wMDDM7b1Z7TAAD1L9zc323///8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AAAAAAAAAAAAAAAAAAAAAAAAAAAAAAAAAAAAAAAAAAAAAAAAAAAA&#10;AAAAAAAAAAAAAAAAAAAAAAAAAAAAAAAAAAAAAAAAAAAAAAAAAAAAAAAAAAAAAAAAAAAAAAAAAAAA&#10;AAAAAAAAAAAAAAAAAAAAAAAB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D/AAAAAAAAAAAAAAAAAAAAAAAAAAAAAAAAAAAAAAAAAAAA&#10;AAAB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&#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H///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&#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AAA&#10;AAAAAAAAAAAAAAAAAAAAAAAAAAAAAAAAAAAAAAAAAAAAAAAAAAAAAAEAAAD/AAAA/wIAAAAAAAAB&#10;/wAAAP0AAAD/AAEA/wAAAP4AAAD/AAAB/QAAAP8AAAH/AAAA/wAAAP4AAPwXAAD/BwAAAPsAAAAA&#10;AAAAAAD/Af8AAAD/AP4B/gAAAAAAAAD/AP8B/wAAAP8AAAH/AAD9AQAD+wMAAQEBAAIDAgABAf0A&#10;/wD/AP8B/gD7/fkAAgL/AAQGAwD+/f4A/wL+AAIDAQB+ewAAwcE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wAAAAAAAAAAAAAAAAAAAAAAAAAAAAAAAAAAAAAAAAAAAAAAAAAA&#10;AAAAAAAAAAAAAAAAAAAAAAAAAAAAAAAAAAAAAAAAAAAAAAAAAAAAAAAAAAAAAAAAAAAAAAAAAAAA&#10;AAAAAAAAAAAAAAAAAAAAAAAAAAAAAAAAAQ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w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wAAAAAAAAAAAAAAAAAAAAAAAAAAAAAAAAAAAAAAAAAAAAAAAAAAAAAAAAAAAAAAAAAAAAAA&#10;AAAAAAAAAAAAAAAAAAAAAAAAAAAA/wAAAAEAAAAAAAAAAP8AAAAAAAAAAAAAAAAAAAAAAAAAAAAA&#10;AAAAAAAAAAAAAAAAAAAAAAAAAAAAAAAAAAAAAAAAAAD/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D/AAAAAAAAAAAAAAAAAAAAAAAAAAAAAAAAAAAAAAAAAAAAAAAAAAAAAAAAAAAAAAAAAAAAAAAA&#10;AAAAAAAAAAAAAAAAAAAAAAAAAAAAAAAAAQ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oLAAL/AQACAQUAAgD5AP//+QAAAAAAAAD/AAAA/QAAAfwAAAH5AAAA/wAAAAAAAAAAAAAAAAAA&#10;AAAAAAAAAAAAAAAAAAAAAAAAAAAAAAAAAAAAAAAAAAAAAQAAAP8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P8AAAAAAAAAAAAAAAAAAAAAAAAAAAAAAAAAAAAA&#10;AAAAAAAAAAAAAAAAAAAAAAAAAAAAAAAAAAAAAAAAAAAAAAAAAAAAAAAAAAAAAAAAAAAAAAAAAAAA&#10;AAAAAAAAAAAAAAAAAAAAAAAAAAAAAAAAAAAAAAAAAAAAAAAAAAAAAAAAAAAAAAAAAAAAAAAAAAAA&#10;AAAAAQ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wAAAAAAAAAAAAAAAAAAAAAAAAAAAAAA&#10;AAAAAAAAAAAAAAAAAAAA/wAAAAEAAAAAAAAAAAAAAAAAAAAAAAAAAAAAAAAAAAAAAAABAAEA/wD/&#10;AAEAAQD/AP8AAAAAAAAAAAAAAAAAAAAAAAAAAAAAAAAAAAAAAAAAAAAAAAAAAAAAAAAAAAAAAAAA&#10;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cEPAPX53ADz8/gABgEV&#10;AAcEBQABBQUA/f/8AAAC/QD/AAEA/wEAAP8ABgD//wYAAAD7AAEA/g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wAAAAAAAAAAAAAAAAAAAAAAAAAAAAAAAAAAAAAA&#10;AAAAAAD/AAAAAAAAAAEAAAAAAAAAAAAAAAAAAAAAAAAAAAAAAAAAAAAAAAABAAEA/wD/AAEAAQD/&#10;AP8AAAAAAAAAAAAAAAAAAAAAAAAAAAAAAAAAAAAAAAAAAAAAAAAAAAAAAAAAAAAAAAAAAAAA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&#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x8GACcnAwD19fwAAAAAAAIC/wABAQEAAQEBAP//AgAAAP8AAAD/&#10;AAAA/wAAAAAAAAAAAAAAAQ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D/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D/AAAA&#10;AAAAAAAAAAAAAAAAAAAAAAAAAAAAAAAAAAAAAAAAAAAAAAAAAAAAAAAAAAAAAAAAAAAAAAAAAAAA&#10;AAAAAAAAAAAAAAAA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&#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D/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3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VCAv5/f8A0RoXFO9waWX5KyIoAIqL&#10;iCr6+vofAAAAAAAAAAAAAAAAAAAAAAAAAAAAAAAAAAAAAAAAAAAAAAAAAAAAAAAAAAAAAAAAAAAA&#10;AAAAAAAAAAAAAAAAAAAAAAAAAAAAAAAAAAAAAAAAAAAAAAAAAAAAAAAAAAAAAAAAAAAAAAAAAAAA&#10;AAAAAAAAAAAAAAAAAAAAAAAAAAAAAAAAAAAAAAAAAAAAAAAAAAAAAAAAAAAAAAAAAAAAAAH/AP9o&#10;Ul2aXEpP1QYJB8wAAADiEQI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tJzb/AAAA+dTVyOEaFw/+W1tM+NLSywCx&#10;srZ6AQEBAQAAAAAAAAAAAAAAAAAAAAAAAAAAAAAAAAAAAAAAAAAAAAAAAAAAAAAAAAAAAAAAAAAA&#10;AAAAAAAAAAAAAAAAAAAAAAAAAAAAAAAAAAAAAAAAAAAAAAAAAAAAAAAAAAAAAAAAAAAAAAAAAAAA&#10;AAAAAAAAAAAAAAAAAAAAAAAAAAAAAAAAAAAAAAAAAAAAAAAAAAAAAAAAAAAAAAAAACorKqxFUkTU&#10;BhUHy/39/OIoKjr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wrOPolJzbdBAMA1EpLQNQgIBSU&#10;AAAAAAAAAAAAAAAAAAAAAAAAAAAAAAAAAAAAAAAAAAAAAAAAAAAAAAAAAAAAAAAAAAAAAAAAAAAA&#10;AAAAAAAAAAAAAAAAAAAAAAAAAAAAAAAAAAAAAAAAAAAAAAAAAAAAAAAAAAAAAAAAAAAAAAAAAAAA&#10;AAAAAAAAAAAAAAAAAAAAAAAAAAAAAAAAAAAAAAAAAAAAAAAAAAAAAAAAAwMD+1tcUc4hKx/YAAAA&#10;3SgqOv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zEwMs5OUFHSAgL+&#10;9gAAAAAAAAAAAAAAAAAAAAAAAAAAAAAAAAAAAAAAAAAAAAAAAAAAAAAAAAAAAAAAAAAAAAAAAAAA&#10;AAAAAAAAAAAAAAAAAAAAAAAAAAAAAAAAAAAAAAAAAAAAAAAAAAAAAAAAAAAAAAAAAAAAAAAAAAAA&#10;AAAAAAAAAAAAAAAAAAAAAAAAAAAAAAAAAAAAAAAAAAAAAAABAf//ZWZfgERDQ7oIBQXbJSc2/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Sc2+BIRD+NQUE7VSElEhv//&#10;//8AAAAAAAAAAAAAAAAAAAAAAAAAAAAAAAAAAAAAAAAAAAAAAAAAAAAAAAAAAAAAAAAAAAAAAAAA&#10;AB8fHwCQkYjmv8GyuZ2dladUVVa5BQUF5gAAAAAAAAAAAAAAAAAAAAAAAAAAAAAAAAAAAAAAAAAA&#10;AAAAAAAAAAAAAAAAAAAAAAAAAAAAAAAAAAAAAAAAAAAPDw++QkJC1REQDNwlJzb0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PkeGhjQVVVU97+/xy/3&#10;9vdVAAAAAAAAAAAAAAAAAAAAAAAAAAAAAAAAAAAAAAAAAAAAAAAAAAAAAAAAAAAAAAAAAAAAAPHy&#10;7wAhICDUHBgYgxwYGNocGyEm397efs3NzBoAAAAAAAAAAAAAAAAAAAAAAAAAAAAAAAAAAAAAAAAA&#10;AAAAAAAAAAAAAAAAAAAAAAAAAAAAAAAAAAAA//xMTUe6KCgj9P7/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P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IBQP/T09O8yUn&#10;Ia0AAAAAAAAAAAAAAAAAAAAAAAAAAAAAAAAAAAAAAAAAAAAAAAAAAAAAAAAAAAAAAAAAAAAA/v7+&#10;AP39/QMAAAAIAAAAAO3u8Qj///8DAAAAAAAAAAAAAAAAAAAAAAAAAAAAAAAAAAAAAAAAAAAAAAAA&#10;AAAAAAAAAAAAAAAAAAAAAAAAAAAGBgXnTk9N3C0qItUlJzbiKyw2+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DtMC8pxUFBQLT8&#10;/fzvAAAAAAAAAAAAAAAAAAAAAAAAAAAAAAAAAAAAAAAAAAAAAAAAAAAAAAAAAAAAAAAA+vr7APb2&#10;9gAAAAAAAAAAAPj49wD29vYAAAAAAAAAAAAAAAAAAAAAAAAAAAAAAAAAAAAAAAAAAAAAAAAAAAAA&#10;AAAAAAAAAAAAAAAAAAEBAf9pamV5Q0M8wwAAAO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Jzb4Jyc230FBQdYoKSab&#10;/////wAAAAAAAAAAAAAAAAAAAAAAAAAAAAAAAAAAAAAAAAAAAAAAAAAAAAAAAAAA////APr7+gAA&#10;AAAAAAAAAP7+/gD///8AAAAAAAAAAAAAAAAAAAAAAAAAAAAAAAAAAAAAAAAAAAAAAAAAAAAAAAAA&#10;AAAAAAAAAAAAAB4eHpo3ODfWLSw54SUnNv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EwKABKS0f+9vf0&#10;5gAAAAAAAAAAAAAAAAAAAAAAAAAAAAAAAAAAAAAAAAAAAAAAAAAAAAAAAAAAAAAAAPr6+gAAAAAA&#10;AAAAAPTz9ADy8vIAAAAAAAAAAAAAAAAAAAAAAAAAAAAAAAAAAAAAAAAAAAAAAAAAAAAAAAAAAAAA&#10;AAAAAgIA/ktORO8qKC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BAeU9PTzJJSYjt///&#10;//8AAAAAAAAAAAAAAAAAAAAAAAAAAAAAAAAAAAAAAAAAAAAAAAAAAAAA////APf29wAAAAAAAAAA&#10;AObn5gDr6+sAAAAAAAAAAAAAAAAAAAAAAAAAAAAAAAAAAAAAAAAAAAAAAAAAAAAAAAAAAAD/////&#10;PEA3nUxMS8kLCQf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BgT2S0pJ8DY3OeH8/Pvm&#10;AAAAAAAAAAAAAAAAAAAAAAAAAAAAAAAAAAAAAAAAAAAAAAAAAAAAAPv6+wAAAAAAAAAAAAQEBQAE&#10;BAQAAAAAAAAAAAAAAAAAAAAAAAAAAAAAAAAAAAAAAAAAAAAAAAAAAAAAAAEBAf9OUk3fNzY1+QAA&#10;AP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BMTEu7E1LS9wFBgKj////&#10;/wAAAAAAAAAAAAAAAAAAAAAAAAAAAAAAAAAAAAAAAAAAAAAAAPz8/AAAAAAAAAAAAAEBAAABAQAA&#10;AAAAAAAAAAAAAAAAAAAAAAAAAAAAAAAAAAAAAAAAAAAAAAAAAAAAACwsLMtJSEfhGRcW7/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77A//93FNQSdJSUlLm/P77yAAA&#10;AAAAAAAAAAAAAAAAAAAAAAAAAAAAAAAAAAAAAAAAAAAAAPX2+AD/AAAAAAAAACAfEwAVFA0AAAAA&#10;AAAAAAAAAAAAAAAAAAAAAAAAAAAAAAAAAAAAAAAAAAAAAP787Ds7N7Y6NTS2AwAA0gIAAPkAAAAA&#10;AAAAAAAAAAAAAAAAAAAAAAAAAAAAAAAAAAAAAAAAAAAAAAAAAAAAAAAAAAAAAAAAAAAAAAAAAAAA&#10;AAAAAAAAAAAAAAAAAAAAAAAAAAAAAAAAAAAAAAAAAAAAAAAAAAAA1Li8ANrEx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D/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cpOP4AAAD22djJ31dZVwzY2dwq&#10;09HTNwICAgIAAAAAAAAAAAAAAAAAAAAAAAAAAAAAAAAAAAAAAAAAAP4AAAAAAAAAEhERAA0MDQAA&#10;AAAAAAAAAAAAAAAAAAAAAAAAAAAAAAAAAAAAAAAAAP////8mJSSzODY32wAAAOElJzbyAAAAAAAA&#10;AAAAAAAAAAAAAAAAAAAAAAAAAAAAAAAAAAAAAAAAAAAAAAAAAAAAAAAAAAAAAAAAAAAAAAAAAAAA&#10;AAAAAAAAAAAAAAAAAAAAAAAAAAAAAAAAAMjZygD+/QAA/wAAAAjk8Q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yg39DEsJMtFRUPQ9/n1&#10;7gAAAAAAAAAAAAAAAAAAAAAAAAAAAAAAAAAAAAD///8AAAAAAAAAAAAAAAAA////AAEBAQAAAAAA&#10;AAAAAAAAAAAAAAAAAAAAAAAAAAAAAAAAAAAAAA4MCbBUVFPaNjYu8AAAAP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UnNvxDREHaOzk4wfv7&#10;+vkAAAAAAAAAAAAAAAAAAAAAAAAAAAAAAAAAAAAAAQABAAIAAAAAAAAA9/b6APv8+wAAAAAAAAAA&#10;AAAAAAAAAAAAAAAAAAAAAAAAAAAA/v7++khISN9VVVDTBQUB0gAAAP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R0dBAFhZVAALDAkA&#10;AAAAAAAAAAAAAAAAAAAAAAAAAAAAAAAAAAEAAAAAAAAAAAAAAgICAAMDAwAAAAAAAAAAAAAAAAAA&#10;AAAAAAAAAAAAAAAGBAPKSUpItDAxKb4AAAD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bvMkA2b7FANDVvwAAAAAAAAAAAAAAAAAA&#10;AAAAAAAAAAAAAAAAAAAAAAAAAAAAAAAAAAAAAAAAAAAAAAAAAAAAAAAAAAAAAAAAAAAAAAAAAAAA&#10;AAAAAAAAAAAAAAAAAAAAAAAAAAAAAAAAAAAAAAAAAAAAAAAAAAD29/rtEA0J1T8/O9AWFhbf/v7+&#10;/gAAAAAAAAAAAAAAAAAAAAAAAAAAAP7/AAAAAAAAAAAA9vb3AP39/QAAAAAAAAAAAAAAAAAAAAAA&#10;AAAAAP////8jIiHUQUE/4AcGBOIlJzb5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BQLmAAAAvhYUE7MuKynE+Pby5wAA&#10;AAAAAAAAAAAAAAAAAAAAAAAA+vj7AAEAAAAAAAAA8vPzAPr6/QAAAAAAAAAAAAAAAAAAAAAAAAAA&#10;AAwKBuFSU0/6LC0m/g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Kzr+AAAA7xUVE+dnZmXeVVNU0vn4+O0A&#10;AAAAAAAAAAAAAAAAAAAAAP8AAAAAAAAAAAAA9vb3APX19gAAAAAAAAAAAAAAAAAAAAAA/Pr58UtL&#10;TLxTU0+8BQQC1/8AAP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3/AwMDAfImJx7gXl5dCdnY2grb4OE+&#10;AQEBAQAAAAAAAAAABQMEAAAAAAAAAAAA6urqAPDw8AAAAAAAAAAAAAAAAAD/////KysqtklJSMAN&#10;DQjEJSc26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3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789/f53gAAAM8yNCnjU1RU9fr2&#10;9fgAAAAAAAAAAAAAAAABAgEAAAAAAAAAAADr6+sA9PTzAAAAAAAAAAAAAAAAABkWFcBiYmPfMzQw&#10;8gAAAP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Kjn/AAAA89nXyOACAgIRRERCGqenpxnf&#10;4uMuAwQEAwAAAAAKCgoAAAAAAAAAAAD6+/sA//8AAAAAAAAAAAAAAv/++klJStVBQT7ZCQgB5AAA&#10;APsAAAAAAAAAAAAAAAAAAAAAAAAAAAAAAAAAAAAAAAAAAAAAAAAAAAAAAAAAAAAAAAAAAAAAAAAA&#10;AAAAAAAAAAAAAAAAAAAAAAAAAAAAAAAAAAAAAADa2coAAAAAAAAAAAAAAAAAAQAAAP0AAADy//4A&#10;/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AEAQAABAICAAQCBAAEAgQABAIEAAAAAAAAAAAA&#10;AAAAAAAAAAAAAAAAAAAAAAAAAAAAAAAAAAAAAAAAAAAAAAAAAAAAAAAAAAAAAAAAAAAAAAAAAAAA&#10;AAAAAAAAAAAAAAAAAAAAAAAAAAAAAAAAAAAAAAAAAAAAAAAAAAAAAAAA+y8vJ+daW1bFLS0pqgYG&#10;BPAMDQjl+/r9+wAAAAAtLCj7EhEN5fz8+vgrKiOwTU1HuwYGBMglJzb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AAAQCAAAFAgAAAAABAAAAAAAAAAAAAAAAANvZygAAAAAAAAAA&#10;AAAAAAAAAAAAAAAAAAAAAAAAAAAAAAAAAAAAAAAAAAAAAAAAAAAAAAAAAAAAAAAAAAAAAAAAAAAA&#10;AAAAAAAAAAAAAAAAAAAAAAAAAAAAAAAAAAAAAAAAAAAAAAAA//8A7QEBAM1VVVQGOzw7CwMDAsIL&#10;CwzzCw0J7c7MvwABAAHt3+Dfm+fn5r9cXVwKJCUh9QAAAPvb18oAAAEAAP8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9gAAAPYLDAsAFBQTAAABANQDAgMA&#10;AgIAAAYGBgABAQH2IyQiyYGDgdo/Pj0o////8fT09wICAgH+AAAAAAAAAAAAAAAAAAAAAAAAAAAA&#10;AAAAAAAAAAAAAAAAAAAAAAAAAAAAAAAAAAAAAAAAAAAAAAAAAAAAAAAAAAAAAAAAAAAAAAAAAAAA&#10;AAAAAAAAAAAAAAAAAAAAAAAAAAAAAAAAAAAAAAAAAAAAAAAAAAAA//8ABgQEAPoFBQ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6+voA9/f3AAEBAQAHBwcA//8A&#10;AP39/QD5+foARkVEAA0NDfIAAADa+fn7+////v/+/gEAAAAAAAAAAAAAAAAAAAAAAAAAAAAAAAAA&#10;AAAAAAAAAAAAAAAAAAAAAAAAAAAAAAAAAAAAAAAAAAAAAAAAAAAAAAAAAAAAAAAAAAAAAAAAAAAA&#10;AAAAAAAAAAAAAAAAAAAAAAAAAAAAAAAAAAAAAAAAAAAAAAABAAAABPv6AP0BAgD7BQ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P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D/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AAABgAAAAXwAAADAA&#10;AAAAAAAA8AAAA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wAA&#10;ADAAAAAAAAAA4AAAAMEAAACwAAAA8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8AAAAw&#10;AAAAAAAAAMAAAACxAAAAsAAAA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AAAAJ8AAAAQAAAAAA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AAA&#10;AAAAAAAAAAAAAAAAAADwAAAAgQAAAJ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AAAAAA&#10;AAAAAAAAAAAAAAAAAAAAAIAAAAC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AAAAYAAAAAAAAAAAAAAAAAAAAAAAAAAA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AAAAAAAAAA&#10;AAAAAAAAAAAAAAAAAAAAAADAAAAAUQAAAP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8AAABgAAAAAAAAAAA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AAAAAAAAAAAAAA&#10;AAAAAAAAAAAAAAAAAAAAAAAAsAAAAF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AAAAH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8AAAA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AAAA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AAAB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BAAAACPAAAAAAAAAAAAAAAAAAAA&#10;AAAAAAAAAAAAAAAAAAAAAAAAAACfAAAAAAAAAAAAAAAAAAAAAAAAAAAAAAAAAAAAAAAAAAAAAAAA&#10;AAAA8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3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AAAAAAAAAAAAAAAAAAAAAAAAAAAAAAAAAAAAAAAAAAAAAAAAAAAAAAAAABQAAAAAAAAAAAAAAAA&#10;AAAAAAAAAAAAAAAAAAAATwAAAAAAAAAAAAAAAAAAAAAAAAAAAAAAAAAAAAAAAAAAAAAAAAAAA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AAA&#10;ANAAAAAAAAAAAAAAAAAAAAAAAAAAAAAAAAAAAAAAAAAAAAAAAAAAAABPAAAAAAAAAAAAAAAAAAAA&#10;AAAAAAAAAAAAAAAAMAAAAAAAAAAAAAAAAAAAAAAAAAAAAAAAAAAAAAAAAAAAAAAAAAAAAM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EA&#10;AAAAAAAAAAAAAAAAAAAAAAAAAAAAAAAAAAAAAAAAAAAAAAAAAAAAAAAAAAAAAAAAAAAAAAAAAAAA&#10;AAAAAAAAAAAAIAAAAAAAAAAAAAAAAAAAAAAAAAAAAAAAAAAAAAAAAAAAAAAAAAAAAL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AAAADg&#10;AAAAAAAAAAAAAAAAAAAAAAAAAAAAAAAAAAAAAAAAAAAAAAAAAAAAAAAAAAAAAAAAAAAAAAAAAAAA&#10;AAAAAAAAAAAAAAAAAAAAAAAAAAAAAAAAAAAAAAAAAAAAAAAAAAAAAAAA4AAAA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xAAAA&#10;AAAAAAAAAAAAAAAAAAAAAAAAAAAAAAAAAAAAAAAAAAAgAAAAAAAAAAAAAAAAAAAAAAAAAAAAAAAA&#10;AAAAAAAAAAAAAAAAAAAAAAAAAAAAAAAAAAAAAAAAAAAAAAAAAAAAY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AAAAgAAA&#10;AAAAAAAAAAAAAAAAAAAAAAAAAAAAAAAAAAAAAAAgAAAAAAAAAAAAAAAAAAAAAAAAAAAAAAAAAAAA&#10;AAAAAAAAAAAAAAAAAAAAAAAAAAAAAAAAAAAAAAAAAABhAAAA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QAAAGEA&#10;AADwAAAAAAAAAAAAAAAAAAAAAAAAAAAAAAAAAAAAAAAAAAAAAAAAAAAAAAAAAAAAAAAAAAAAAAAA&#10;AAAAAAAAAAAAAAAAAAAAAAAAAAAA4AAAAEEAAA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AAAAAx&#10;AAAAkAAAAPAAAAAAAAAAAAAAAAAAAAAAAAAAAAAAAAAAAAAAAAAAAAAAAAAAAAAAAAAAAAAAAAAA&#10;AAAAAAAAAAAAANAAAABxAAAAMQAAAM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P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AAAABxAAAAcQAAADAAAAAQAAAAAAAAAPAAAAAAAAAAAAAAAAAAAAAAAAAAAAAAAAAAAAAxAAAA&#10;EAAAAAAAAADQAAAA8AAAAAAAAAAAAAAAAAAAADAAAAAQAAAAAAAAAAAAAAAAAAAAAAAAAAAAAAAA&#10;AAAAAAAAAAAAAADQAAAA8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AAAAAAAAAAAAAAAAAAAAAAAAAAAAAAAAAAAAAAAAAAAAAAAAAAAADQAAAAAAAA&#10;AAAAAAAAAAAAAAAAAAAAAAAAAAAAIAAAAM8AAAAAAAAAAAAAAAAAAAAAAAAAAAAAAAAAAAAAAAAA&#10;AAAAAAAAAACgAAAAY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AAAAAAAAAAAAAAAAAAAAAAAAAAAAAAAAAAAAAAAAAAAAAAAAAAA&#10;AAA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D/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PAAAAvwAAADAAAAAAAAAAAAAAAAAAAAAA&#10;AAAAAAAAAAAAAAAAAAAAAAAAAAAAAAAAAAAAAAAAAAAAAAAAAAAAAAAAAAAAAAAAAAAAAAAAAAAA&#10;AAB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AAAAM8AAAAQAAAAAAAAAAAA&#10;AAAAAAAAAAAAAAAAAAAAAAAAAAAAAAAAAAAAAAAAAAAAAAAAAAAAAAAAAAAAAAAAAAAAAAAAAAAA&#10;AAAAAAAAAAAAAAAAAAAAAAAAAAAAAAAAAAAAAAAAAAAAAAAAAAAAAAAAAAAAcAAAAM8AAABAAAAA&#10;AAAAAAAAAAAAAAAAAAAAAAAAAAAAAAAAAAAAAAAAAAAAAAAAAAAAAAAAAAAAAAAAAAAAAAAAAAAA&#10;AAAAAAAAAAAAAAAAAAAAQAAAAM8AAAB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M8AAAB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AAADfAAAAMAAAAAAAAAAA&#10;AAAAAAAAAAAAAAAAAAAAAAAAAAAAAAAAAAAAAAAAAAAAAAAAAAAAAAAAAAAAAAAAAAAAAAAAAAAA&#10;AAAAAAAAAAAAAAAAAAAAAAAAAAAAAAAAAAAAAAAAAAAAABAAAACfAAAAjwAAABAAAAAAAAAAAAAA&#10;AAAAAAAAAAAAAAAAAAAAAAAAAAAAAAAAAAAAAAAAAAAAAAAAAAAAAAAAAAAAAAAAAAAAAAAAAAAA&#10;AAAAAAAAAAAAAAAAAAAAAAAAAACPAAAAnwAAAB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AAAAvwAAAD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QAAAAvwAAAEEAAADQAAAA&#10;AAAAAAAAAAAAAAAAAAAAAAAAAAAAAAAAAAAAAAAAAAAAAAAAAAAAAAAAAAAAAAAAAAAAAAAAAAAA&#10;AAAAAAAAAAAAAAAAAAAAAAAAAAAAAAAAAAAAEAAAAL8AAAAwAAAAAAAAAAAAAAAAAAAAAAAAAAAA&#10;AAAAAAAAAAAAAAAAAAAAAAAAAAAAAAAAAAAAAAAAAAAAAAAAAAAAAAAAAAAAAAAAAAAAAAAAAAAA&#10;AAAAAAAAAAAAAAAAAAAAAAAAAAAAYAAAADAAAABBAAAA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AAAAJ8AAAAAAAAAAAAAAAAAAAAAAAAA&#10;AAAAAAAAAAAAAAAAAAAAAAAAAAAAAAAAAAAAAAAAAAAAAAAA4AAAAOAAAADRAAAA0AAAA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8A&#10;AAAQAAAAAAAAAAAAAAAAAAAAAAAAAAAAAAAAAAAAAAAAAAAAAAAAAAAAAAAAAAAAAAAAAAAAAAAA&#10;AAAAAAAAAAAAAAAAAAAAAAAAAAAAAAAAAAAAAAAAAAAAAAAAANAAAADQAAAAwQAAALAAAAD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AAAC/AAAAM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AAAL8AAABBAAAA0AAA&#10;AAAAAAAAAAAAAAAAAAAAAAAAAAAAAAAAAAAAAAAAAAAAAAAAAAAAAAAAAAAAAAAAAAAAAAAAAAAA&#10;AAAAAAAAAAAAAAAAAAAAAAAAAAAAAAAAjwAAADAAAAAAAAAAAAAAAAAAAAAAAAAAAAAAAAAAAAAA&#10;AAAAAAAAAAAAAAAAAAAAAAAAAAAAAAAAAAAAAAAAAAAAAAAAAAAAAAAAAAAAAAAAAAAAAAAAAAAA&#10;AAAAAAAAAAAAAAAAAAAAAAAAAAAAADAAAAC/AAAAQQAAAP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AAAAEAAAAAAAAAAAAAAAAAAAAAAAAAAAAAA&#10;AAAAAAAAAAAAAAAAAAAAAAAAAAAAAAAAAAAAAAAAAAAAAAAAAAAAAAAAAAAAAAAAAOAAAACwAAAA&#10;kQAAA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AAAAA&#10;AAAAAAAAAAAAAAAAAAAAAAAAAAAAAAAAAAAAAAAAAAAAAAAAAAAAAAAAAAAAAAAAAAAAAAAAAAAA&#10;AAAAAAAAAAAAAAAAAAAAAAAAAAAAAAAAAAAAAAAAAAAAADAAAABgAAAAnwAAAN8AAACfAAAA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AAAL8AAAA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AAAC/AAAAMAAAAAAA&#10;AAAAAAAAAAAAAAAAAAAAAAAAAAAAAAAAAAAAAAAAAAAAAAAAAAAAAAAAAAAAAAAAAAAAAAAAAAAA&#10;AAAAAAAAAAAAAAAAAAAAAACfAAAAYAAAAAAAAAAAAAAAAAAAAAAAAAAAAAAAAAAAAAAAAAAAAAAA&#10;AAAAAAAAAAAAAAAAAAAAAAAAAAAAAAAAAAAAAAAAAAAAAAAAAAAAAAAAAAAAAAAAAAAAAAAAAAAA&#10;AAAAAAAAAAAAAAAAAAAAAAAAAAAAAAAwAAAAv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AAABwAAAA3wAA&#10;AL8AAAB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AAAC/AAAAvwAAAI8AAABgAAAA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AAAGAAAAB/AAAArwAAAL8AAAB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AAABgAAAAzwAAA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wAA&#10;AD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AAAArwAAABAAAAAA&#10;AAAAAAAAAAAAAAAAAAAAAAAAAAAAAAAAAAAAAAAAAAAAAAAAAAAAAAAAAAAAAAAAAAAAAAAAAAAA&#10;AAAAAAAAAAAAAGAAAABgAAAAAAAAAAAAAAAAAAAAAAAAAAAAAAAAAAAAAAAAAAAAAAAAAAAAAAAA&#10;AAAAAAAAAAAAAAAAAAAAAAAAAAAAAAAAAAAAAAAAAAAAAAAAAAAAAAAAAAAAAAAAAAAAAAAAAAAA&#10;AAAAAAAAAAAAAAAAAAAAAAAAAAAAAAAAMAAAAI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AAAAAAAAAAAAAAAAAAAAAAAAAAAAAAAAAAAAAA&#10;AAAAAAAAAAAAAAAAAAAAAAAAAAAAAAAAAAAAAAAAAAAAAAAAAAAAAAAAAAAAAAAAAAAAAAAAAEAA&#10;AAC/AAAAjwAAAB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AAAAAAAAAAAAAA&#10;AAAAAAAAAAAAAAAAAAAAAAAAAAAAAAAAAAAAAAAAAAAAAAAAAAAAAAAAAAAAAAAAAAAAAAAAAAAA&#10;AAAAAAAAAAAAAAAAAAAAAAAAAAAAAAAAAAAAAAAAAAAAAAAAAAAAAAAAAAAAAAAAEAAAAIAAAADP&#10;AAAA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QAAAA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AAAAJ8AAAAAAAAA&#10;AAAAAAAAAAAAAAAAAAAAAAAAAAAAAAAAAAAAAAAAAAAAAAAAAAAAAAAAAAAAAAAAAAAAAAAAAAAA&#10;AAAAIAAAAI8AAAAAAAAAAAAAAAAAAAAAAAAAAAAAAAAAAAAAAAAAAAAAAAAAAAAAAAAAAAAAAAAA&#10;AAAAAAAAAAAAAAAAAAAAAAAAAAAAAAAAAAAAAAAAAAAAAAAAAAAAAAAAAAAAAAAAAAAAAAAAAAAA&#10;AAAAAAAAAAAAAAAAAAAAAAAAAAAAAAAAAHAAAAB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AAAAAAAAAAAAAAAAAAAAAAAAAAAAAAAAAAAAAAAAAA&#10;AAAAAAAAAAAAAAAAAAAAAAAAAAAAAAAAAAAAAAAAAAAAAAAAAAAAAAAAAAAAAAAAAAAAAAAAAAAA&#10;AAAAcAAAAM8AAAA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AAAAC/AAAAEAAAAAAAAAAAAAAA&#10;AAAAAAAAAAAAAAAAAAAAAAAAAAAAAAAAAAAAAAAAAAAAAAAAAAAAAAAAAAAAAAAAAAAAAAAAAAAA&#10;AAAAAAAAAAAAAAAAAAAAAAAAAAAAAAAAAAAAAAAAAAAAAAAAAAAAAAAAAAAAAAAAAAAAAAAAAAAA&#10;AAAAAAAAAAAAAAAAAAAAAAAAAAAAAAAAAAAAAAAAAAAAAAAAAAAAAAAAAAAAAAAAAAAAAAAAEAAA&#10;AK8AAACPAAAA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AAAAAAAAAAAAAAAAAA&#10;AAAAAAAAAAAAAAAAAAAAAAAAAAAAAAAAAAAAAAAAAAAAAAAAAAAAAAAAAAAAAAAAAAAAAAAAAAAA&#10;AAAAAAAAAAAAAAAAAAAAAAAAAAAAAAAAAAAAAAAAAAAAAAAAAAAAAAAAAAAAAAAAAAAAAAAwAAAA&#10;3wAAAD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AAAC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AAAABAAAAAAAAA&#10;AAAAAAAAAAAAAAAAAAAAAAAAAAAAAAAAAAAAAAAAAAAAAAAAAAAAAAAAAAAAAAAAAAAAAAAAAAAA&#10;nwAAABAAAAAAAAAAAAAAAAAAAAAAAAAAAAAAAAAAAAAAAAAAAAAAAAAAAAAAAAAAAAAAAAAAAAAA&#10;AAAAAAAAAAAAAAAAAAAAAAAAAAAAAAAAAAAAAAAAAAAAAAAAAAAAAAAAAAAAAAAAAAAAAAAAAAAA&#10;AAAAAAAAAAAAAAAAAAAAAAAAAAAAAAAAAAC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AAAAAAAAAAAAAAAAAAAAAAAAAAAAAAAAAAAAAAAAAAAAAA&#10;AAAAAAAAAAAAAAAAAAAAAAAAAAAAAAAAAAAAAAAAAAAAAAAAAAAAAAAAAAAAAAAAAAAAAAAAAAAA&#10;AAAAACAAAAC/AAAA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wAAAAvwAAABAAAAAAAAAAAAAA&#10;AAAAAAAAAAAAAAAAAAAAAAAAAAAAAAAAAAAAAAAAAAAAAAAAAAAAAAAAAAAAAAAAAAAAAAAAAAAA&#10;AAAAAAAAAAAAAAAAAAAAAAAAAAAAAAAAAAAAAAAAAAAAAAAAAAAAAAAAAAAAAAAAAAAAAAAAAAAA&#10;AAAAAAAAAAAAAAAAAAAAAAAAAAAAAAAAAAAAAAAAAAAAAAAAAAAAAAAAAAAAAAAQAAAAvwAAAF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EAAAAAAAAAAAAAAAAAAAAA&#10;AAAAAAAAAAAAAAAAAAAAAAAAAAAAAAAAAAAAAAAAAAAAAAAAAAAAAAAAAAAAAAAAAAAAAAAAAAAA&#10;AAAAAAAAAAAAAAAAAAAAAAAAAAAAAAAAAAAAAAAAAAAAAAAAAAAAAAAAAAAAAAAAAAAAAAAAEAAA&#10;AL8AAAA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8AAAAQAAAAAAAAAAAAAAAAAAAA&#10;AAAAAAAAAAAAAAAAAAAAAAAAAAAAAAAAAAAAAAAAAAAAAAAAAAAAAAAAAAAAAAAA0AAAAJAAAACA&#10;AAAAsAAAAP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fAAAAAAAAAAAA&#10;AAAAAAAAAAAAAAAAAAAAAAAAAAAAAAAAAAAAAAAAAAAAAAAAAAAAAAAAAAAAAAAAAABQAAAAQAAA&#10;AAAAAAAAAAAAAAAAAAAAAAAAAAAAAAAAAAAAAAAAAAAAAAAAAAAAAAAAAAAAAAAAAAAAAAAAAAAA&#10;4AAAALAAAACAAAAAoAAAANAAAAAAAAAAAAAAAAAAAAAAAAAAAAAAAAAAAAAAAAAAAAAAAAAAAAAA&#10;AAAAAAAAAAAAAAAAAAAAAAAAAAAAAAAgAAAAY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EAAAAAAAAAAAAAAAAAAAAAAAAAAAAAAAAAAAAAAAAAAAAAAAAA&#10;AAAAAAAAAAAAAAAAAAAAAAAAAAAAAAAAAAAAAAAAAAAAAAAAAAAAAAAAAAAAAAAAAAAAAAAAAAAA&#10;AAAAAAAQAAAArwAAAF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AAAAI8AAAAQAAAAAAAA&#10;AAAAAAAAAAAAAAAAAAAAAAAAAAAAAAAAAAAAAAAAAAAAAAAAAAAAAAAAAAAAAAAAAAAAAAAAAAAA&#10;AAAAAAAAAAAAAAAAAAAAAAAAAAAAAAAAAAAAAAAAAAAAAAAAAAAAAAAAAAAAAAAAAAAAAAAAAAAA&#10;AAAAEAAAAL8AAABBAAAA0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AAAAJAAAABwAAAAAAAAAAAAAAAAAAAAAAAAAAAAAAAAAAAA&#10;AAAAAAAAAAAAAAAAAAAAAAAAAAAAAAAAAAAAAAAAAAAAAAAAAAAAAAAAAAAAAAAAAAAAAAAAAAAA&#10;AAAAAAAAAAAAAAAAAAAAnwAAAOAAAAD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CAAAAAAAAAA&#10;AAAAAAAAAAAAAAAAAAAAAAAAAAAAAAAAAAAAAAAAAAAAAAAAAAAAAAAAAAAAAAAAAAAAAAAAAAAA&#10;AAAAAAAAAAAAAAAAAAAAAAAAAAAAAAAAAAAAAAAAAAAAAAAAAAAAAAAAAAAAAAAAAAAAAAAAAAAA&#10;AAAAAAAAAAAAAAAAAAAAAAAAAAAAAAAAAAAAAAAAAAAAAAAAAAAAAAAAMAAAAH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EAAAAAAAAAAAAAAAAA&#10;AAAAAAAAAAAAAAAAAAAAAAAAAAAAAAAAAAAAAAAAAAAAAAAAAAAAAAAAAAAAAAAAAAAAAAAAAAAA&#10;AAAAAAAAAAAAAAAAAAAAAAAAAAAAAAAAAAAAAAAAAAAAAAAAAAAAAAAAAAAAAAAAAAAAAAAAAAAA&#10;AAAAABAAAAC/AAAA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EAAADgAAAAAAAAAAAAAAAAAAAAAAAAAAAAAAAAAAAAAAAA&#10;AAAAAAAAAAAAAAAAAAAAAAAAAAAAAAAAAAAAAAAAAAAAAAAAAAAAAAAAAAAAAAAAAAAAAAAAAAAA&#10;AAAAAAAAAAAAAAAAEAAAAK8AAAA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8AAAAAAAAAAAAA&#10;AAAAAAAAAAAAAAAAAAAAAAAAAAAAAAAAAAAAAAAAAAAAAAAAAAAAAAAAAAAAAAAAAAAAAAAAAAAA&#10;AAAAAAAAAAAAAAAAAAAAAAAAAAAAAAAAAAAAAAAAAAAAAAAAAAAAAAAAAAAAAAAAAAAAAAAAAAAA&#10;AAAAAAAAAAAAAAAAAAAAAAAAAAAAAAAAAAAAAAAAAAAAAAAAAAAA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AAAADAAAAAAAAAAAAAAAAA&#10;AAAAAAAAAAAAAAAAAAAAAAAAAAAAAAAAAAAAAAAAAAAAAAAAAAAAAAAAAAAAAAAAAAAAAAAAAAAA&#10;AAAAAAAAAAAAAAAAAAAAAAAAAAAAAAAAAAAAAAAAAAAAAAAAAAAAAAAAAAAAAAAAAAAAAAAAAAAA&#10;AAAAAAAQAAAA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AAAABRAAAA8AAAAAAAAAAAAAAAAAAAAAAAAAAAAAAAAAAAAAAA&#10;AAAAAAAAAAAAAAAAAAAAAAAAAAAAAAAAAAAAAAAAAAAAAAAAAAAAAAAAAAAAAAAAAAAAAAAAAAAA&#10;AAAAAAAAAAAAAAAAACAAAAC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AAAAAAAAAAAAAAAAAA&#10;AAAAAAAAAAAAAAAAAAAAAAAAAAAAAAAAAAAAAAAAAAAAAAAAAAAAAAAAAAAAAAAAAAAAAAAAAAAA&#10;AAAAAAAAAAAAAAAAAAAAAAAAAAAAAAAAAAAAAAAAAAAAAAAAAAAAAAAAAAAAAAAAAAAAAAAAAAAA&#10;AAAAAAAAAAAAAAAAAAAAAAAAAAAAAAAAAAAAAAAAAAAAAAAA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RAAAA0AAAAAAAAAAAAAAA&#10;AAAAAAAAAAAAAAAAAAAAAAAAAAAAAAAAAAAAAAAAAAAAAAAAAAAAAAAAAAAAAAAAAAAAAAAAAAAA&#10;AAAAAAAAAAAAAAAAAAAAAAAAAAAAAAAAAAAAAAAAAAAAAAAAAAAAAAAAAAAAAAAAAAAAAAAAAAAA&#10;AAAAAAAAMAAAAI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AAAAQQAAANAAAAAAAAAAAAAAAAAAAAAAAAAAAAAAAAAAAAAA&#10;AAAAAAAAAAAAAAAAAAAAAAAAAAAAAAAAAAAAAAAAAAAAAAAAAAAAAAAAAAAAAAAAAAAAAAAAAAAA&#10;AAAAAAAAAAAAAAAAAABQAAAAU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AAAAgAAAAAAAAAAAAAAAA&#10;AAAAAAAAAAAAAAAAAAAAAAAAAAAAAAAAAAAAAAAAAAAAAAAAAAAAAAAAAAAAAAAAAAAAAAAAAAAA&#10;AAAAAAAAAAAAAAAAAAAAAAAAAAAAAAAAAAAAAAAAAAAAAAAAAAAAAAAAAAAAAAAAAAAAAAAAAAAA&#10;AAAAAAAAAAAAAAAAAAAAAAAAAAAAAAAAAAAAAAAgAAAA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AAAAQQAAAMAAAAAAAAAAAAAA&#10;AAAAAAAAAAAAAAAAAAAAAAAAAAAAAAAAAAAAAAAAAAAAAAAAAAAAAAAAAAAAAAAAAAAAAAAAAAAA&#10;AAAAAAAAAAAAAAAAAAAAAAAAAAAAAAAAAAAAAAAAAAAAAAAAAAAAAAAAAAAAAAAAAAAAAAAAAAAA&#10;AAAAAAAAAHAAAAB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8AAAAAAAAAAAAAAAAAAAAAAAAAAAAAAAAAAAAAAAAAAAAAAAAA&#10;AAAAAAAAAAAAAMAAAACQAAAAAAAAAAAAAAAAAAAAAAAAAAAAAAAAAAAAAAAAAAAAAAAAAAAAAAAA&#10;AAAAAAAAAAAAAAAAAPAAAABx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AAAADEAAABhAAAAsAAAAPAAAAAAAAAAAAAAAAAAAAAAAAAA&#10;AAAAAAAAAAAAAAAAAAAAAAAAAAAAAAAAAAAAAAAAAAAAAAAAAAAAAAAAAAAAAAAAAAAAAAAAAAAA&#10;AAAAAAAAAAAAAAAAAAAAj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AAAAAAAAAA&#10;AAAAAAAAAAAAAAAAAAAAAAAAAAAAAAAAAAAAAAAAAAAAAAAAAAAAAAAAAAAAAAAAAAAAAAAAAAAA&#10;AAAAAAAAAAAAAAAAAAAAAAAAAAAAAAAAAAAAAAAAAAAAAAAAAAAAAAAAAAAAAAAAAAAAAAAAAAAA&#10;AAAAAAAAAAAAAAAAAAAAAAAAAAAAAAA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AAAAEEAAABBAAAAsAAAAPAA&#10;AAAAAAAAAAAAAAAAAAAAAAAAAAAAAAAAAAAAAAAAAAAAAAAAAAAAAAAAAAAAAAAAAAAAAAAAAAAA&#10;AAAAAAAAAAAAAAAAAAAAAAAAAAAAAAAAAAAAAAAAAAAAAAAAAAAAAAAAAAAAAAAAAAAAAAAAAAAA&#10;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gAAAAUQAAABEAAAABAAAAAQAAAAEAAAABAAAAAQAA&#10;ADEAAABBAAAAgAAAAPAAAAAAAAAAAAAAAAAAAAAAAAAAAAAAAAAAAAAAAAAAAAAAAAAAAAAAAAAA&#10;AAAAAAAAAAAAAAAAI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AUQAAABEAAAAB&#10;AAAAAQAAAAEAAAABAAAAAQAAAAEAAAABAAAAAQAAAAEAAAABAAAAAQAAAAEAAAABAAAAIQAAAFEA&#10;AACgAAAA8AAAAAAAAAAAAAAAAAAAAAAAAAAAAAAAAAAAAAAAAAAAAAAAAAAAAAAAAAAAAAAAAAAA&#10;AAAAAABAAAAA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AA&#10;AADAAAAAgQAAACEAAACQAAAAAAAAAAAAAAAAAAAAAAAAAAAAAAAAAAAAAAAAAAAAAAAAAAAAAAAA&#10;AAAAAAAAAAAAAAAAAH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AAAALAAAABh&#10;AAAAIQAAALAAAAAAAAAAAAAAAAAAAAAAAAAAAAAAAAAAAAAAAAAAAAAAAAAAAAAAAAAAAAAAAAAA&#10;AAAAAAAA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AAAABxAAAAQQAAAPAAAAAAAAAAAAAAAAAAAAAAAAAAAAAAAAAAAAAAAAAAAAAAAAAA&#10;AAAAAAAAAAAAACAAAAB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AAAAFEAAABxAAAAAAAAAAAAAAAAAAAAAAAAAAAAAAAAAAAAAAAAAAAAAAAAAAAAAAAAAAAAAAAA&#10;AAAAY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EEAAADwAAAAAAAAAAAAAAAAAAAAAAAAAAAAAAAAAAAAAAAAAAAAAAAA&#10;AAAAAAAAAAAAAAB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P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AAAABhAAAAAAAAAAAAAAAAAAAAAAAAAAAAAAAAAAAAAAAAAAAAAAAAAAAAAAAA&#10;AAAAAAAQAAAA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AAAAIEAAAAAAAAAAAAAAAAAAAAAAAAAAAAAAAAAAAAAAAAAAAAA&#10;AAAAAAAAAAAAAAAAA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gAAAAcQAAAAAAAAAAAAAAAAAAAAAAAAAAAAAAAAAAAAAAAAAAAAAAAAAAAAAA&#10;AAAAAAAAT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AAAADAAAAAAAAAAAAAAAAAAAAAAAAAAAAAAAAAAAAAAAAAAAAA&#10;AAAAAAAAAAAAABAAAA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AAAAAAAAAAAAAAAAAAAAAAAAAAAAAAAAAAAAA&#10;AAAAAAAAAAAAAAAAAAAAAAAAAAAAAAAAAAAAAAAAAAAAAAAAAAAAAAAAAAAAAAAAAAAAAAAAAAAA&#10;AAAAAAAAAAAAAAAAAAAAAAAAAAAAAAAAAAAAAAAAAAAAAAAAAAAAAAAAAAAAAAAAAAAAAAAAAAAA&#10;AAAAAAAAAAAAAAAAAAAAAAAAAAAAAAAAAAAAAAAAAAAAAAAAAAAAAAAAAAAAAAAAAAAAAAAAAAAA&#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AAAAMAAAAAAAAAAAAAAAAAAAAAAAAAAAAAAAAAAAAAAAAAAAAAAAAAAAAAA&#10;AAAAM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AAAAAAAAAAAAAAAAAA&#10;AAAAAAAAAAAAAAAAAAAAAAAAAAAAAAAAAAAAAAAAAAAAAAAAAAAAAAAAAAAAAAAAAAAAAAAAAAAA&#10;AAAAAAAAAAAAAAAAAAAAAAAAAAAAAAAAAAAAAAAAAAAAAAAAAAAAAAAAAAAAAAAAAAAAAAAAAAAA&#10;AAAA0AAAAAAAAAAAAAAAAAAAAAAAAAAAAAAAAAAAAAAAAAAAAAAAAAAAAAAAAAAAAAAAAAAAAAAA&#10;AAAAAAAAAAAAAAAAAAAAAAAAAAAAAC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AAAAAAAAAAAAAAAAAAAAAAAAAAAAAAAAAAAAAAAAAAAAAAAA&#10;AAAAAAAAAAAAAAA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8AAAAAAAAAAAAAAAAAAAAAAAAAAAAAAAAAAAAAAAAA&#10;AAAAAAAAAAAAAAAAAAAAAAAAAAAAAAAAAAAAAAAAAAAAAAAAAAAAAAAAAAAAAAAAAAAAAAAAAAAA&#10;AAAAAAAAAAAAAAAAAAAAAAAAAAAAAAAAAAAAAAAAAAAAAAAAAAAAAAAAAAAAAAAAAAAAAAAAAAAA&#10;AAAAAAAAAAAAA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EAAAAAAAAAAAAAAAAAAAAAAAAAAAAAAAAAAAAAAAAAAAAAAAAAAAAAAAAA&#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AAAA&#10;AAAAAAAAAAAAAAAAAAAAAAAAAAAAAAAAAAAAAAAAAAAAAAAAAAAAAAAAAA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AAAAAAAAAAAAAAAAAAAAAAAAAAAAAAAAAAAAAAAAAAAAAAAA&#10;AAAAAAAAAAAAAAAAAAAAAAAAAAAAAAAAAAAAAAAAAAAAAAAAAAAAM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wAAAAAAAAAAAAAAAAAAAAAAAAAAAAAAAAAAAAAAAAAAAAAAAAAAAA&#10;AAAAAAAAAAA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AAAAAAAAAAAAAAAAAAAAAAAAAAAAAAAAAAAAAAAAAAAAA&#10;AAAAAAAAAAAAAAAAAAAAAAAAAAAAAAAAAAAAAAAAAAAAAAAAAAAAAAAAAAAAAAAAAAAAAAAAAAAA&#10;AAAAAAAAAAAAAAAAAAAAAAAAAAAAAAAAAAAAAAAAAAAAAAAAAAAAAAAAAAAAAAAAAAAAAAAAAAAA&#10;AAAAAAAAA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AAAA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AAAADwAAAAAAAAAAAAAAAAAAAAAAAAAAAAAAAAAAAAAAAAAAAAAAAAAAAAAAAA&#10;A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w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AAAAAAAAAAAAAAAAAAAAAAAAAAAAAAAAAAAAAAAAAAAAAAA&#10;AAAAAAB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BAAAAAAAAAAAAAAAAAAAAAAAAAAAAAAAA&#10;AAAAAAAAAAAAAAAAAAAAAAAAAFAAAAAgAAAAAAAAAAAAAAAAAAAAAAAAAAAAAAAAAAAAAAAAAAAA&#10;AAAAAAAAAAAAAAAAAAAAAAAAAAAAAAAAAAAAAAAAAAAAAAAAAAAAAAAAAAAAAAAAAAAAAAAAAAAA&#10;AAAAAAAAAAAAAAAAAAAAAAAAAAAAAAAAAAAAAAAAAAAAAAAAAAAAAAAAAAAAAAAAAAAAAAAAAAAA&#10;EAAAAFAAAAAAAAAAAAAAAAAAAAAAAAAAAAAAAAAAAAAAAAAAAAAAAAAAAAAAAAAAw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&#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AAAAAAAAAAAAAAAAAAAAAAAAAAAAAAAAAAAA&#10;AAAAAAAAAAAAAAAAAAAAAAAAAAB/AAAAAAAAAAAAAAAAAAAAAAAAAAAAAAAAAAAAAAAAAAAAAAAA&#10;AAAAAAAAAAAAAAAAAAAAAAAAAAAAAAAAAAAAAAAAAAAAAAAAAAAAAAAAAAAAAAAAAAAAAAAAAAAA&#10;AAAAAAAAAAAAAAAAAAAAAAAAAAAAAAAAAAAAAAAAAAAAAAAAAAAAAAAAAAAAAAAAAAAAAAAAbwAA&#10;ABAAAAAAAAAAAAAAAAAAAAAAAAAAAAAAAAAAAAAAAAAAAAAAAAAAAAAAAAAA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AAAAAAAAAAAAAAAAAAAAAAAAAAAAAAAAAAA&#10;AAAAAAAAAAAAAAAAAAAAAAAAnwAAADAAAAAAAAAAAAAAAAAAAAAAAAAAAAAAAAAAAAAAAAAAAAAA&#10;AAAAAAAAAAAAAAAAAAAAAAAAAAAAAAAAAAAAAAAAAAAAAAAAAAAAAAAAAAAAAAAAAAAAAAAAAAAA&#10;AAAAAAAAAAAAAAAAAAAAAAAAAAAAAAAAAAAAAAAAAAAAAAAAAAAAABAAAACvAAAAAAAAAAAAAAAA&#10;AAAAAAAAAAAAAAAAAAAAAAAAAAAAAAAAAAAAAAAAAAAAAAC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wAAAEAA&#10;AAAAAAAAAAAAAAAAAAAAAAAAAAAAAAAAAAAAAAAAAAAAAAAAAAAAAAAAAAAAAL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AAAACAAAAA&#10;AAAAAAAAAAAAAAAAAAAAAAAAAAAAAAAAAAAAAAAAAAAAAAAAAAAAAAAAAADgAAAA0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4AAAAAAAAAAAAAAAAAAAAAAAAAAAAAAAAAAA&#10;AAAAAAAAAAAAAAAAAAAAAAAAAAAAEAAAAL8AAAB/AAAAEAAAAAAAAAAAAAAAAAAAAAAAAAAAAAAA&#10;AAAAAAAAAAAAAAAAAAAAAAAAAAAAAAAAAAAAAAAAAAAAAAAAAAAAAAAAAAAAAAAAAAAAAAAAAAAA&#10;AAAAAAAAAAAAAAAAAAAAAAAAAAAAAAAAAAAAEAAAAH8AAADPAAAAMAAAAAAAAAAAAAAAAAAAAAAA&#10;AAAAAAAAAAAAAAAAAAAAAAAAAAAAAAAAAAAAAAAA8AAAAK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AAAArwAAAI8AAAAAAAAAAAAA&#10;AAAAAAAAAAAAAAAAAAAAAAAAAAAAAAAAAAAAAAAAAAAAAAAAAAAAAA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AAAAAAAAAAAAAAAN8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AAAANAAAAAAAAAA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AAAIEAAAAAAAAAAAAAAAAAAAAAAAAA&#10;AAAAAAAAAAAAAAAAAAAAAAAAAAAAAAAAAAAAAP8AAAAAAAAAAAAAAAAAAAAAAAAAAAAAAAAAAAAA&#10;AAAAAAAAAAAAAAAAAAAAAAAAAAAAAAAAAAAAAAAAAAAAAAAAAAAAcQAAAH8AAAA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B////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EAAAD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AAAEAAAAB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gAAAAkQAAAAAAAAAAAAAAAAAAAAAAAAAAAAAAAAAA&#10;AAAAAAAAAAAAAAAAAAAAAAAAAAAAAAAAAAAAAAAAAAAAAAAAAAAAAAAAAAAAAAAAAAAAAAAAAAAA&#10;AAAAAAAAAAAAAAAAAAAAAAAAAAAAAAAAAAAAAAAAAAAAAAAADwAAAB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AAAAC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hAAAA8AAAAAAAAAAAAAAAAAAAAAAAAAAAAAAAAAAAAAAA&#10;AAAAAAAAAAAAAAAAAAAAAAAAAAAAAM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hAAAA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QAAAAwAAAAAAAAAAAAAAAAAAAAAAAAAAAAAAAAAAAAAAAAAAAAAAAAAAA&#10;AAAAAAAAAAAAAAAAAAAAAAAAAAAAAAAAAAAAAAAAAAAAAAAAAAAAAAAQAAAAvwAAAD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QAAAA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AAAAD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wAAAAU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AAAABxAAAAAAAAAAAAAAAAAAAAAAAAAAAAAAAAAAAAAAAAAAAAAAAAAAAAAAAAAAAA&#10;AAAAAAAAAAAAAAAAAAAAAAAAAAAAAAAAAAAAAAAAAAAAAAAAAAB/AAAA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AAAAAAAAAAAAAAAAAAAAAAAAAAAAAAAAAAAAAAAAAAAAAAAAAAA&#10;AAAAAAAAAAAAAAAAAAAAAAAAAAAAAAAAAAAAAAAAAAAAAAAAAAAAAAAAAAAAAAAAAAAAAAAAAAAA&#10;AAAAAAAAAAAAAAAAAAAAAAAAAAAAAAAAAAAAAAAAAAAAAAAAAAAAAAAAAAAAAAAAAAAAAAAAAAAA&#10;AAAAAAAAAAAAAAAAAAAAAAAAAAAAAAAAAAAAAAAAAAAAAAAAAAAAcQAAAN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AAAAIEAAAAAAAAAAAAAAAAAAAAAAAAAAAAAAAAAAAAAAAAAAAAAAAAAAAAAAAAA&#10;AAAAAAAAAAAAAAAAAAAAAO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AAAAFEAAAAAAAAAAAAAAAAAAAAAAAAAAAAAAAAAAAAAAAAAAAAAAAAAAAAAAAAAAAAAAAAAAAAA&#10;AAAAAAAAAAAAAAAAAAAAAAAAAAAAAAAAAAAAAAAAABAAAAB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QAAAAAAAAAAAAAAAAAAAAAAAAAAAAAAAAAAAAAAAAAAAAAAAAAAAAAA&#10;AAAAAAAAAAAAAAAAAAAAAAAAAAAAAAAAAAAAAAAAAAAAAAAAAAAAAAAAAAAAAAAAAAAAAAAAAAAA&#10;AAAAAAAAAAAAAAAAAAAAAAAAAAAAAAAAAAAAAAAAAAAAAAAAAAAAAAAAAAAAAAAAAAAAAAAAAAAA&#10;AAAAAAAAAAAAAAAAAAAAAAAAAAAAAAAAAAAAAAAAAAAAAAAA8AAAAEEAAAD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QAAAAYQAAAAAAAAAAAAAAAAAAAAAAAAAAAAAAAAAAAAAAAAAAAAAAAAAAAAAAAAAAAAAAAAAA&#10;AAAAAAAAAAAAAAAAAL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3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AAAAG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AA&#10;AABBAAAA8AAAAAAAAAAAAAAAAAAAAAAAAAAAAAAAAAAAAAAAAAAAAAAAAAAAAAAAAAAAAAAAAAAA&#10;AAAAAAAAAAAAAAAAAAAAAAAAAAAAAAAAAAAAAAAAAAAA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gAAAA4AAAAAAAAAAAAAAAAAAAAAAAAAAAAAAAAAAAAAAAAAAAAAAA&#10;AAAAAAAAAAAAAAAAAAAAAAAAAAAAAAAAAAAAAAAAAAAAAAAAAAAAAAAAAAAAAAAAAAAAAAAAAAAA&#10;AAAAAAAAAAAAAAAAAAAAAAAAAAAAAAAAAAAAAAAAAAAAAAAAAAAAAAAAAAAAAAAAAAAAAAAAAAAA&#10;AAAAAAAAAAAAAAAAAAAAAAAAAAAAAAAAAAAAAAAAAAAAAAAAAAAAAAAA8AAAAEEAAAD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AAAAEEAAAAAAAAAAAAAAAAAAAAAAAAAAAAAAAAAAAAAAAAAAAAAAAAAAAAAAAAAAAAAAAAAAAAA&#10;AAAAAAAAAAAAAAAAAAAAsAAAA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AAAABhAAAA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0AAAAEEAAADw&#10;AAAAAAAAAAAAAAAAAAAAAAAAAAAAAAAAAAAAAAAAAAAAAAAAAAAAAAAAAAAAAAAAAAAAAAAAAAAA&#10;AAAAAAAAAAAAAAAAAAAAAAAAAAAAAAAAAAAAAAAAT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QAAAAAAAAAAAAAAAAAAAAAAAAAAAAAAAAAAAAAAAAAAAAAAAAAA&#10;AAAAAAAAAAAAAAAAAAAAAAAAAAAAAAAAAAAAAAAAAAAAAAAAAAAAAAAAAAAAAAAAAAAAAAAAAAAA&#10;AAAAAAAAAAAAAAAAAAAAAAAAAAAAAAAAAAAAAAAAAAAAAAAAAAAAAAAAAAAAAAAAAAAAAAAAAAAA&#10;AAAAAAAAAAAAAAAAAAAAAAAAAAAAAAAAAAAAAAAAAAAAAAAAAAAAAAAAAPAAAABBAAAA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gAAAAUQAA&#10;APAAAAAAAAAAAAAAAAAAAAAAAAAAAAAAAAAAAAAAAAAAAAAAAAAAAAAAAAAAAAAAAAAAAAAAAAAA&#10;AAAAAAAAAAAAAAAAAAAAA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AAAAQQAAANAAAAAAAAAAAAAAAAAAAAAAAAAA&#10;AAAAAAAAAAAAAAAAAAAAAAAAAAAAAAAAAAAAAAAAAAAAAAAAAAAAAAAAAAAAAAAAAAAAAAAAAAAA&#10;AAAAAAAAAAAAAAAAAAAAAAAAAAAAAAAAAAAAAAAAAAAAAAAAAAAAAAAAAAAAAAAAAAAAAAAAAAAA&#10;AAAAAAAAAAAAAAAAAAAAAAAAAAAAAAAAAAAAAAAA0AAAA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QAAAAQQAAAPAAAAAAAAAA&#10;AAAAAAAAAAAAAAAAAAAAAAAAAAAAAAAAAAAAAAAAAAAAAAAAAAAAAAAAAAAAAAAAAAAAAAAAAAAA&#10;AAAAAAAAAAAAAAAAAAAAAAAAAAAAAAAAAAAAM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AJAAAAAAAAAAAAAAAAAAAAAAAAAAAAAAAAAAAAAAAAAAAAAAAAAA&#10;AAAAAAAAAAAAAAAAAAAAAAAAAAAAAAAAAAAAAAAAAAAAAAAAAAAAAAAAAAAAAAAAAAAAAAAAAAAA&#10;AAAAAAAAAAAAAAAAAAAAAAAAAAAAAAAAAAAAAAAAAAAAAAAAAAAAAAAAAAAAAAAAAAAAAAAAAAAA&#10;AAAAAAAAAAAAAAAAAAAAAAAAAAAAAAAAAAAAAAAAAAAAAAAAAAAAAAAAAADwAAAAUQAAA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AAAAGEAAABhAAAAAAAAAAAA&#10;AAAAAAAAAAAAAAAAAAAAAAAAAAAAAAAAAAAAAAAAAAAAAAAAAAAAAAAAAAAAAAAAAAAAAAAAAAAA&#10;AAAAAAAAAAAAAAAAAMAAAAC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AAAADEAAACAAAAA8AAAAAAAAAAAAAAAAAAA&#10;AAAAAAAAAAAAAAAAAAAAAAAAAAAAAAAAAAAAAAAAAAAAAAAAAAAAAAAAAAAAAAAAAAAAAAAAAAAA&#10;AAAAAAAAAAAAAAAAAAAAAAAAAAAAAAAAAAAAAAAAAAAAAAAAAAAAAAAAAAAAAAAAAAAAAAAAAAAA&#10;AAAAAAAAAAAAAAAAAAAAAAAAAPAAAACAAAAAMQAAAN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AAAAEEAAABxAAAA8AAAAAAAAAAAAAAAAAAA&#10;AAAAAAAAAAAAAAAAAAAAAAAAAAAAAAAAAAAAAAAAAAAAAAAAAAAAAAAAAAAAAAAAAAAAAAAAAAAA&#10;AAAAAAAAAAAAAAAAAAAAAAAAAAAAAAAA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EAAACgAAAAAAAAAAAAAAAAAAAAAAAAAAAAAAAAAAAAAAAAAAAAAAAA&#10;AAAAAAAAAAAAAAAAAAAAAAAAAAAAAAAAAAAAAAAAAAAAAAAAAAAAAAAAAAAAAAAAAAAAAAAAAAAA&#10;AAAAAAAAAAAAAAAAAAAAAAAAAAAAAAAAAAAAAAAAAAAAAAAAAAAAAAAAAAAAAAAAAAAAAAAAAAAA&#10;AAAAAAAAAAAAAAAAAAAAAAAAAAAAAAAAAAAAAAAAAAAAAAAAAAAAAAAAAAAAAAAAAIEAAABBAAAA&#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AQQAAAKAAAAAAAAAAAAAAAAAAAAAA&#10;AAAAAAAAAAAAAAAAAAAAAAAAAAAAAAAAAAAAAAAAAAAAAAAAAAAAAAAAAAAAAAAAAAAAAAAAAAAA&#10;AAAAAAAAAAAAAAAAAABxAAAAk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BAAAAIQAAAHEAAADQAAAAAAAAAAAA&#10;AAAAAAAAAAAAAAAAAAAAAAAAAAAAAAAAAAAAAAAAAAAAAAAAAAAAAAAAAAAAAAAAAAAAAAAAAAAA&#10;AAAAAAAAAAAAAAAAAAAAAAAAAAAAAAAAAAAAAAAAAAAAAAAAAAAAAAAAAAAAAAAAAAAAAAAAAAAA&#10;AAAAAAAAAADQAAAAcQAAACEAAAC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AAAABhAAAAIQAAAM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AAAAoAAAADEAAABBAAAA0AAAAAAAAAAAAAAAAAAAAAAAAAAAAAAA&#10;AAAAAAAAAAAAAAAAAAAAAAAAAAAAAAAAAAAAAAAAAAAAAAAAAAAAAAAAAAAAAAAAAAAAAAAAAAAA&#10;AAAAAAAAAAAAAAAAAAAAcQAAAFEAAAD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8AAACAAAAAAAAAAAAAAAAAAAAAAAAAAAAAAAAAAAAA&#10;AAAAAAAAAAAAAAAAwAAAAEEAAAAAAAAAAAAAAAAAAAAAAAAAAAA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AAAAwAAAAAAAA&#10;APAAAAD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P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BvAAAAMA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AAAAnwAAABAAAADwAAAA0AAA&#10;ALEAAAD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AAAAzwAAAJ8AAAA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AAAAvwAAAP8AAAD/AAAA/wAAAP8AAAD/AAAA/wAAAP8AAAC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AAAAUAAAAEAAAABQAAAAgAAAAM8A&#10;AAC/AAAAIAAAAAAAAAAAAAAAAAAAAAAAAAAAAAAAAAAAAAAAAAAAAAAAAAAAAAAAAAAAAAAAAAAA&#10;AAAAAAD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CPAAAA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AA&#10;AL8AAAAwAAAAAAAAAAAAAAAAAAAAAAAAAAAAAAAAAAAAAAAAAAAAAAA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AAAA3wAAAGEAAACgAAAAkQAAAMEAAAAAAAAAAAAAAAAAAAAAAAAAAAAAAAAAAAAAAAAAAAAAAAAA&#10;AAD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AAAAJ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wAAADAA&#10;AAAAAAAAAAAAAAAAAAAAAAAAAAAAAAAAAAAAAAAAAAAAAAAAAAD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8AAAAAAAAAoAAAAM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AAAArwAAAAAAAAAAAAAAAAAAAAAAAAAAAAAAAAAAAAAAAAAAAAAA0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AAAAQAAAAAAAAAAA&#10;AAAAAAAAAAAAAAAAAAAAAAAAAAAAAAAAAAAAAAAAAOAAAA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AAAA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vAAAAEAAAAAAAAAAAAAAAAAAAAAAAAAAAAAAAAAAAAAAAAAAAAAAA8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PAAAAAAAAAAAAAAAAAAAA&#10;AAAAAAAAAAAAAAAAAAAAAAAAAAAAAAAA4AAAAF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AAAAAAAAAAAAAAAAAAAAAAAAAAAAAAAAAAAAAAAAAAAAAAAAAAAA0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AAAAAAAAAAAAAAAAAAAAAAAA&#10;APAAAABRAAAAAQAAAAEAAAABAAAAIQAAAN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gAAAAAAAAAAAAAAAAAAAAAAAAAAAAAAAAAAAAAAAAAAAAAAAA&#10;AAAAI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AAAAg&#10;AAAAAAAAAAAAAAAAAAAAAAAAAAAAAAAAAAAAAAAAAAAAAAAAAAAA0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AAAAAAAAAAAAAAAAAAAAAAAAAAAAAAAHEA&#10;AAC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AAAAAAAAAAAAAAAAAAAAAAAAAAAAAAAAAAAAAAAAAAAAAAAAAAAA&#10;AAAAA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AAAAAAAAA&#10;AAAAAAAAAAAAAAAAAAAAAAAAAAAAAAAAAAAAAAAAAAAAAAAA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AAAAAAAAAAAAAAAAAAAAAAAAAAAAAAA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AAAAAAAAAAAAAAAAAAAAAAAAAAAAAAAAAAAAAAAAAAAAAAA&#10;AE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D/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AAAAAAA&#10;AAAAAAAAAAAAAAAAAAAAAAAAAAAAAAAAAAAAAAAAAAAAAMAAAAD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AATwAAAAAAAAAAAAAAAAAAAAAAAAAAAAAATwAA&#10;AD8AAAAAAAAAAAAAAAAAAACxAAAA0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hAAAAQAAAAAAAAAAAAAAAAAAAAAAAAAAAAAAAAAAAAAAAAAAA&#10;AAAA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AAAAAAAAAAAAAAAAAAAAAAAAAAAAAAAAAAAAAAAAAAAAAAAAAAAAAAAAA&#10;AAAAAAAAAAAAAAAAAAAAAAAAAAAAAAAAAAAAAAAAAAAAAAAAAAAAAAAAAAAAAAAAfwAAAIAAAAAA&#10;AAAAAAAAAAAAAAAAAAAAAAAAAAAAAAAAAAAAAAAAAEEAAAD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AAADPAAAAEAAAAAAAAAAAAAAAAAAAAAAAAAAAAAAAAAAAAAAA&#10;AAAAAAAAAAAAAAAAAAAAAAAAoAAAAG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wAAADAAAAAAAAAAAAAAAAAAAAAAAAAAAAAAAAAAAAAAAAAA&#10;AAAAAAE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AAAM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8AAAAQAAAAAAAAAAAAAAAAAAAAAAAAAAAAAAAAAAAAAAAAAAAAAAAA&#10;AAAAAAAAAAAAAAAAAAAAYAAAAE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QAAAP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hAAAA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AAAAAAAAAAAAAAAAAAAAAAAAAAAAAAAAAAAAAAAAAAAAAAAAAAAAAAAAA&#10;AAAAAAAAAAAAAAAAAAAAA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AAAAEEAAAD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DEAAA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AAAAAAAAAAAAAAAAAAAAAAAAAAAAAAAAAAAAAAAAAAAAAAAAAAAAAAAAAAAAAA&#10;AAAAAAAAAAAAAAAAA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AAAABBAAAA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QAAAEAAAAAAAAAA8AAAANAAAACx&#10;AAAA0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AAAAA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AAAAMQAAAH8AAABQAAAAM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AAAAgAAAAAAAAAAAAAAAAAAAAAAAAAAAAAAAAAAAAAAAAAAAAAAAAAAAAAAAAAAAAAAAA&#10;AAAAAAAAAOAAAAD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AAAAAAAAAMAAAAJ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3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P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D/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3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AAAAC8AAAAAAAAAsQAAAN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AAAALwAAAPEAAADAAAAA0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a8AAABQAAAAAAAAAAAAAAAAAAAAAAAAAAAAAAAAAAAA&#10;AAAAAAAAAAAAAAAAAAAAAAAAAAAAAAAAAAAAAAAAAAAAAAAAAAAAAAAAAADAAAAAQ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AAACPAAAAYAAAAAAAAAAAAAAAAAAAAOAAAABRAAAA0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AAAAK8AAAAg&#10;AAAAAAAAAAAAAAAAAAAAsAAAAGEAAAD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vwAAACAAAAAAAAAA&#10;AAAAAAAAAAAAAAAAUAAAAJ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AAABAAAAAAAAAAAAAAAAAA&#10;AAAAAAAAAAAAAAAAAABAAAAA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AAAEAAAAAAAAAAAAAAAAAAA&#10;AAAAAAAAAAAAAAAAAFAAAAA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AAAAAAAAAAAAAAAAAAAAAAAAAAAA&#10;AAAAAAAAAAAAAAAAAABPAAAA0AAAAAAAAAAAAAAAAAAAAAAAAAAAAAAAAAAAAAAAAAAAAAAAAAAA&#10;AAAAAAAAAAAAAAAAAAAAAAAAAAAAAAAAABAAAAAAAAAA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P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AAAAAAAAAAAAAAAAAAAAAAAAA&#10;AAAAAAAAAAAAAAAAAAAAAAAAAAAAAAAAAAAAAAAAAAAAAAAAAAAAAAAAAAAAAAAAAAAAAAAAAAAA&#10;AAAAAAAAAAAAAAAAAAAAAAAAAAAAAABAAAAArwAAAAAAAAAxAAAA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9AAAACwAAAAAAAAAAAAAAAAAAAAAAAAAAAA&#10;AAAAAAAAAAAAAAAAAADwAAAA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AAAAAAAAAAAAAAAAAAAAAAAAAAAAAAAAAAAA&#10;AAAAAAAAAAD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AAAAAAAAAAAAAAAAAAAAAAAAAAAAAA&#10;AAAAAAAAAAAAAAAAAAAAAAAAAAAAAAAAAAAAAAAAAAAAAAAAAAAAAAAAAAAAAAAAAAAAAAAAAAAA&#10;AAAAAAAAAAAAAAAAAAAAAH8AAAC/AAAAEAAAAB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QAAAAAAAAAAAAAAAAAAAAAAAAAAAAAAAA&#10;AAAAAAAAAAAAAAD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AAAAAAAAAAAA&#10;AAAAAAAAAAAAAAAAAAAAAAAAAAAAAAAAAAC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AAAAAAAAAAAAAAAAAAAAAAAAAAAAAAAAAA&#10;AAAAAAAAAAAAAMEAAAAAAAAAAAAAAAAAAAAAAAAAAAAAAAAAAAAAAAAAAAAAAAAAAAAAAAAAAAAA&#10;AAAAAAAQAAAAvwAAA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AwAAAAAAAAAAA&#10;AAAAAAAAAAAAAAAAAAAAAAAAAPAAAAC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EAAADwAAAAAAAAAAAAAAAAAAAAAAAAAAAAAAAA&#10;AAAAwAAAAMAAAAAAAAAAAAAAAAAAAAAAAAAAAAAAAAAAAAAAAAAAAAAAAAAAAAAAAAAAAAAAAEAA&#10;AADfAAAA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QAAAMAAAAAAAAAA&#10;AAAAAAAAAAAAAAAA8AAAAGEAAAD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AAAABhAAAA8AAAAAAAAAAAAAAAAAAAAAAAAADAAAAA&#10;UQAAAAAAAAAAAAAAAAAAAAAAAAAAAAAAAAAAAAAAAAAAAAAAAAAAAAAAAAAAAAAAfwAAAL8AAAA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AAAAEEAAABQAAAALwAA&#10;AAAAAADxAAAAoAAAAP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AAAAAAAAAAAAAAA&#10;AAAAAAAAAAAAAAAAAAAAAAAAAAAAAAAAAAAAAAAAAAAAAAAAAAAAAAAAAAAAAAAAAAAAAAAAAAAA&#10;AAAAAAAAAAAAAAAAAAAAAAAAAAAAAAAAAAAAAAAAAAAAAAAAAAAAAAAAAAAAAAD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AAAACEAAABgAAAADwAAAAAAAADRAAAA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wAAAAwAAAAGAAAAAPAAAAAAAAANEAAACwAAAAAAAA&#10;AAAAAAAAAAAAAAAAAAAAAAAAAAAAAAAAAAAAAAAAAAAAAAAAAAAAAABwAAAA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wAAAA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AAAAAAAAAAAAAAAA&#10;AAAAAAAAANAAAAAAAAAAAAAAAAAAAAAAAAAAAAAAAAAAAAAAAAAAAAAAAAAAAAAAAAAAAAAAAAAA&#10;AAAAAAAAAAAAAAAAAAAAAAAAAAAAAAAAAAAAAAAAAAAAAAAAAAAAAAAAAAAAAAAAAAAAAAAAAAAA&#10;AAAAAAAAAAAAAAAAAAAAAAAAAAAAAAAAAAAAAAAAAAAAAAAAAAAAAAAAAAAAAAAAAAAAAAAAAAAA&#10;AAAAAAAAAAAAAAAAAAAAAAAAAAAAAAAAAAAAAPAAAAC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AAAAJAAAAAAAAAAAAAAAAAAAAAAAAAAAAAAAAAA&#10;AAAAAAAAAAAAAAAAAAAAAAAAAAAAAAAAAAAAAAAAAAAAAAAAAAA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D/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8AAABwAAAAAAAAAAAAAAAAAAAAAAAAAAAAAAAAAAAAAAAA&#10;AAAAAAAAAAAAAAAAAAAAAABwAAAAjwAAAAAAAAAAAAAAAAAAAAAAAAAAAAAAAAAAAAAAAAAAAAAA&#10;AAAAAAAAAAAQAAAArwAAADEAAADgAAAAAAAAAAAAAAAAAAAAAAAAAAAAAAAAAAAAAAAAACAAA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AAAAL8AAAAwAAAAAAAAAAAA&#10;AAAAAAAAAAAAAAAAAACwAAAAIQAAADEAAAABAAAAYQAAAP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AAAL8AAAA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3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8AAAAAAAAAAAAAAAAAAAAAAAAAAAAAAAAAAAAAAAAAAAAAAM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wAAAAoAAAAAAAAAAAAAAAAAAAAAAAAAAA&#10;AAAAAAAAAAAAAAAAAAAAEAAAAF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AAAGAAAAAAAAAAAAAAAAAAAAAAAAAAAAAAAAAAAAAAAAAA8AAAA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QAAAAAAAAAAAAAAAAAAAAAAAAAAAAAA&#10;AAAAAAAAAAAAAAAAAAAAAC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AAAAAAAAAAAAAAAAAAAAAAAAAAAAAAAAAAAAAAAAAAAAAAA0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AAAAAAAAAAAAAAAAAAAAAAAAAAAAAAAAAAA&#10;AAAAAAAAAAAAAAAAAD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AAAADgAAAAAAAAAAAAAAAAAAAAAAAA&#10;AAAAAAAAAAAAAAAAACAAAAAwAAAAAAAAAAAAAAAAAAAAAAAAAFAAAAAAAAAAAAAAAOD///+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AAAAAAAAAAAAAAAAAAAAAAAAAAAAAAAAAA&#10;AAAAAAAAAAAAAB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wAAAAAAAAAAAAAAAAAAAAAAAAAAAA&#10;AAAAAAAAAAAAAAAAAABfAAAAAAAAAAAAAAAAAQEBUAAAAAAAAAAAAAAAAAAAAK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AAAAB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QAAAAAAAAAAAAAAAAAAAAAAAAAAAAAAAAAA&#10;AAAAAAAAAAAAUAAAAAABAQFQAAAAEAAAAAAAAAAAAAAAs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sAAAAAAAAAAAAAAAAAAAAAAAAAAAAAAAAAAAAAAA&#10;AAAAAAAAXwAAAAAAAABfAAAAAAAAAAAAAADw////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P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QAAAAAAAAAAAAAAAA&#10;AAAAAAAAAAAAAAAAAAAAAAAAAAAAAAA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AAAAAAAAAAAAAAAAAAAA&#10;AAAAAAAAAAAAAAAAAAAAAAAAAAAAAAAA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QAAAAAAAAAAAAAAAAAAAAAAAAAAAAAAAAAA&#10;AAAAAAAAAAAAnwAAAAAAAAAAAAAAAAAAAJ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QAAAAAAAAAAAAAAAAAAAAAAAA&#10;AAAAAAAAAAAAAAAAAAAAAAAAAAAAX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BAAAAAAAAAAAAAAAAAAAAAAAAAAAA&#10;AAAAAAAAAAAAAAAAAAAAAAAAUAAAAB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AAAAKAAAAAAAAAAAAAAAAAAAAAAAAAAAAAAAAAAAAAA&#10;AAAAAAAAAAAAAAAAAAAAo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wAAAA8AAAAAAAAAAAAAAAAAAAAAAAAAAA&#10;AAAAAAAAAAAAAAAAAAAAEAAAAJ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AAAAAAAAAAAAAAAAAAAAAAAAAAAAAAA&#10;AAAAAAAAAAAAAAAAAAAAAFAAAAB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LAAAADwAAAAAAAAAAAAAAAAAAAAAAAAAAAAAAAAAAAAAAAA&#10;AAAAAACw////8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H///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D/&#10;f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AAAAAAAAAAAAAAAAAAAAAAAAAAA&#10;AAAAAAAAAAAAAAAAAAAAAAAAAAAAAAAAAAAAAAAAAAAAAAAAAAAAAAAAAAAAAAAAAAAwAAAAMAAA&#10;AB8AAAAAAAAA4QAAALAAAADwAAAAAAAAAAAAAAAgAAAAnwAAAMAAAACxAAAA0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wAAADAAAAAAAAAAAAAAABEAAAD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AAAAMAAAAAAAAAAAAAAAoAAAAP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AAAAAAAAAAAAAAAAAAAAs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AAAC/&#10;AAAAAAAAAAAAAADgAAAAI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3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AAAArwAA&#10;AAAAAAAAAAAAAAAAA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AAAC/AAAAEAAAAAAA&#10;AAAAAAAAAAAAAK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AAAAN8AAAAwAAAAAAAAAAAAAAAA&#10;AAAA0AAAAN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AAACfAAAAvwAAABAAAAAAAAAAAAAAAAAAAAAAAAAA&#10;o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AAAAL8AAAAgAAAAAAAAAAAAAAAAAAAAAAAAAAAAAAAAAAAAIQAA&#10;AOAAAAAAAAAAAAAAAA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wAAACAAAAAAAAAAAAAAAAAAAAAAAAAAAAAAAAAAAADQAAAA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AAAAAAAAAAAAAAAAAAAAAAAAAAAAAAAAAAAAAAAAAC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AAAAAAAAAAAAAAAAAAAAAAAAAAAAAAAAAAAAAAAAAC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QAAAAAAAAAAAAAAAAAAAAAAAAAAAAAAAAAAAOAAAAD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QKu/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gAAAAoAAAAAAAAAAAAAAAAAAAAAAAAAAAAAAA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8AAABwAAAAEAAAAAAAAADgAAAAMQAAAPAAAAAAAAAAAAAAAAAAAAAAAAA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AAAAMAAAAAAAAADQAAAA8AAAAAAAAAAAAAAAAAAAAAAAAAAAAAA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 o:spid="_x0000_s1030" type="#_x0000_t75" style="position:absolute;left:30073;top:101;width:8458;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">
                <v:imagedata r:id="rId2" o:title="" cropleft="2549f" cropright="3277f"/>
              </v:shape>
              <v:roundrect id="مستطيل: زوايا مستديرة 8" o:spid="_x0000_s1031" style="position:absolute;left:39268;top:9194;width:29312;height:4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" fillcolor="#139c4e" stroked="f" strokeweight="1pt">
                <v:stroke joinstyle="miter"/>
              </v:roundrect>
              <v:roundrect id="مستطيل: زوايا مستديرة 8" o:spid="_x0000_s1032" style="position:absolute;top:9194;width:29311;height:4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" fillcolor="#139c4e" stroked="f" strokeweight="1pt">
                <v:stroke joinstyle="miter"/>
              </v:roundrect>
              <v:rect id="مستطيل 9" o:spid="_x0000_s1033" style="position:absolute;left:49530;width:18948;height: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" filled="f" stroked="f" strokeweight=".5pt">
                <v:textbox>
                  <w:txbxContent>
                    <w:p w14:paraId="1851E393" w14:textId="77777777" w:rsidR="00561C60" w:rsidRPr="00C6565C" w:rsidRDefault="00561C60" w:rsidP="00E55CDB">
                      <w:pPr>
                        <w:pStyle w:val="ae"/>
                        <w:jc w:val="center"/>
                        <w:rPr>
                          <w:rFonts w:ascii="Sakkal Majalla" w:hAnsi="Sakkal Majalla" w:cs="Sakkal Majalla"/>
                          <w:b/>
                          <w:bCs/>
                          <w:color w:val="139C4E"/>
                          <w:sz w:val="24"/>
                          <w:szCs w:val="24"/>
                          <w:rtl/>
                        </w:rPr>
                      </w:pPr>
                      <w:r w:rsidRPr="00C6565C">
                        <w:rPr>
                          <w:rFonts w:ascii="Sakkal Majalla" w:hAnsi="Sakkal Majalla" w:cs="Sakkal Majalla"/>
                          <w:b/>
                          <w:bCs/>
                          <w:color w:val="139C4E"/>
                          <w:sz w:val="24"/>
                          <w:szCs w:val="24"/>
                          <w:rtl/>
                        </w:rPr>
                        <w:t>الجمهورية العربية السورية</w:t>
                      </w:r>
                    </w:p>
                    <w:p w14:paraId="18944E34" w14:textId="77777777" w:rsidR="00561C60" w:rsidRPr="00257955" w:rsidRDefault="00561C60" w:rsidP="00E55CDB">
                      <w:pPr>
                        <w:pStyle w:val="ae"/>
                        <w:jc w:val="center"/>
                        <w:rPr>
                          <w:rFonts w:ascii="Sakkal Majalla" w:hAnsi="Sakkal Majalla" w:cs="Sakkal Majalla"/>
                          <w:b/>
                          <w:bCs/>
                          <w:color w:val="000000" w:themeColor="text1"/>
                          <w:sz w:val="24"/>
                          <w:szCs w:val="24"/>
                          <w:rtl/>
                        </w:rPr>
                      </w:pPr>
                      <w:r w:rsidRPr="00257955">
                        <w:rPr>
                          <w:rFonts w:ascii="Sakkal Majalla" w:hAnsi="Sakkal Majalla" w:cs="Sakkal Majalla"/>
                          <w:b/>
                          <w:bCs/>
                          <w:color w:val="000000" w:themeColor="text1"/>
                          <w:sz w:val="24"/>
                          <w:szCs w:val="24"/>
                          <w:rtl/>
                        </w:rPr>
                        <w:t xml:space="preserve">وزارة التعليم </w:t>
                      </w:r>
                      <w:r w:rsidRPr="00257955">
                        <w:rPr>
                          <w:rFonts w:ascii="Sakkal Majalla" w:hAnsi="Sakkal Majalla" w:cs="Sakkal Majalla" w:hint="cs"/>
                          <w:b/>
                          <w:bCs/>
                          <w:color w:val="000000" w:themeColor="text1"/>
                          <w:sz w:val="24"/>
                          <w:szCs w:val="24"/>
                          <w:rtl/>
                        </w:rPr>
                        <w:t>العالي والبحث</w:t>
                      </w:r>
                      <w:r w:rsidRPr="00257955">
                        <w:rPr>
                          <w:rFonts w:ascii="Sakkal Majalla" w:hAnsi="Sakkal Majalla" w:cs="Sakkal Majalla"/>
                          <w:b/>
                          <w:bCs/>
                          <w:color w:val="000000" w:themeColor="text1"/>
                          <w:sz w:val="24"/>
                          <w:szCs w:val="24"/>
                          <w:rtl/>
                        </w:rPr>
                        <w:t xml:space="preserve"> العلمي</w:t>
                      </w:r>
                    </w:p>
                    <w:p w14:paraId="0C88E587" w14:textId="77777777" w:rsidR="00561C60" w:rsidRPr="00C6565C" w:rsidRDefault="00561C60" w:rsidP="00E55CDB">
                      <w:pPr>
                        <w:pStyle w:val="ae"/>
                        <w:jc w:val="center"/>
                        <w:rPr>
                          <w:rFonts w:ascii="Sakkal Majalla" w:hAnsi="Sakkal Majalla" w:cs="Sakkal Majalla"/>
                          <w:b/>
                          <w:bCs/>
                          <w:color w:val="139C4E"/>
                          <w:sz w:val="24"/>
                          <w:szCs w:val="24"/>
                          <w:rtl/>
                        </w:rPr>
                      </w:pPr>
                      <w:r w:rsidRPr="00C6565C">
                        <w:rPr>
                          <w:rFonts w:ascii="Sakkal Majalla" w:hAnsi="Sakkal Majalla" w:cs="Sakkal Majalla"/>
                          <w:b/>
                          <w:bCs/>
                          <w:color w:val="139C4E"/>
                          <w:sz w:val="24"/>
                          <w:szCs w:val="24"/>
                          <w:rtl/>
                        </w:rPr>
                        <w:t>جامعة إدلب</w:t>
                      </w:r>
                    </w:p>
                    <w:p w14:paraId="7ADA2E34" w14:textId="77777777" w:rsidR="00561C60" w:rsidRDefault="007C68D3" w:rsidP="007C68D3">
                      <w:pPr>
                        <w:pStyle w:val="ae"/>
                        <w:jc w:val="center"/>
                        <w:rPr>
                          <w:rFonts w:ascii="Sakkal Majalla" w:hAnsi="Sakkal Majalla" w:cs="Sakkal Majalla"/>
                          <w:b/>
                          <w:bCs/>
                          <w:color w:val="EE0000"/>
                          <w:sz w:val="24"/>
                          <w:szCs w:val="24"/>
                          <w:rtl/>
                        </w:rPr>
                      </w:pPr>
                      <w:r w:rsidRPr="007C68D3">
                        <w:rPr>
                          <w:rFonts w:ascii="Sakkal Majalla" w:hAnsi="Sakkal Majalla" w:cs="Sakkal Majalla" w:hint="cs"/>
                          <w:b/>
                          <w:bCs/>
                          <w:color w:val="EE0000"/>
                          <w:sz w:val="24"/>
                          <w:szCs w:val="24"/>
                          <w:rtl/>
                        </w:rPr>
                        <w:t xml:space="preserve">مديرية </w:t>
                      </w:r>
                      <w:r w:rsidR="009509AA">
                        <w:rPr>
                          <w:rFonts w:ascii="Sakkal Majalla" w:hAnsi="Sakkal Majalla" w:cs="Sakkal Majalla" w:hint="cs"/>
                          <w:b/>
                          <w:bCs/>
                          <w:color w:val="EE0000"/>
                          <w:sz w:val="24"/>
                          <w:szCs w:val="24"/>
                          <w:rtl/>
                        </w:rPr>
                        <w:t>ال</w:t>
                      </w:r>
                      <w:r w:rsidR="006B1E3B">
                        <w:rPr>
                          <w:rFonts w:ascii="Sakkal Majalla" w:hAnsi="Sakkal Majalla" w:cs="Sakkal Majalla" w:hint="cs"/>
                          <w:b/>
                          <w:bCs/>
                          <w:color w:val="EE0000"/>
                          <w:sz w:val="24"/>
                          <w:szCs w:val="24"/>
                          <w:rtl/>
                        </w:rPr>
                        <w:t>شؤون الهندسية</w:t>
                      </w:r>
                    </w:p>
                    <w:p w14:paraId="1F2B69A5" w14:textId="77777777" w:rsidR="006B1E3B" w:rsidRPr="007C68D3" w:rsidRDefault="006B1E3B" w:rsidP="007C68D3">
                      <w:pPr>
                        <w:pStyle w:val="ae"/>
                        <w:jc w:val="center"/>
                        <w:rPr>
                          <w:color w:val="000000" w:themeColor="text1"/>
                        </w:rPr>
                      </w:pPr>
                    </w:p>
                  </w:txbxContent>
                </v:textbox>
              </v:rect>
              <v:rect id="مستطيل 9" o:spid="_x0000_s1034" style="position:absolute;width:22923;height: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" filled="f" stroked="f" strokeweight=".5pt">
                <v:textbox>
                  <w:txbxContent>
                    <w:p w14:paraId="6221E8AE" w14:textId="77777777" w:rsidR="00561C60" w:rsidRPr="00C6565C" w:rsidRDefault="00561C60" w:rsidP="00030415">
                      <w:pPr>
                        <w:pStyle w:val="ae"/>
                        <w:jc w:val="center"/>
                        <w:rPr>
                          <w:b/>
                          <w:bCs/>
                          <w:color w:val="139C4E"/>
                          <w:rtl/>
                        </w:rPr>
                      </w:pPr>
                      <w:r w:rsidRPr="00C6565C">
                        <w:rPr>
                          <w:b/>
                          <w:bCs/>
                          <w:color w:val="139C4E"/>
                        </w:rPr>
                        <w:t>Syrian Arab Republic</w:t>
                      </w:r>
                    </w:p>
                    <w:p w14:paraId="49E84562" w14:textId="77777777" w:rsidR="00561C60" w:rsidRPr="00257955" w:rsidRDefault="00561C60" w:rsidP="00030415">
                      <w:pPr>
                        <w:pStyle w:val="ae"/>
                        <w:jc w:val="center"/>
                        <w:rPr>
                          <w:b/>
                          <w:bCs/>
                          <w:color w:val="000000" w:themeColor="text1"/>
                          <w:rtl/>
                        </w:rPr>
                      </w:pPr>
                      <w:r w:rsidRPr="00257955">
                        <w:rPr>
                          <w:b/>
                          <w:bCs/>
                          <w:color w:val="000000" w:themeColor="text1"/>
                        </w:rPr>
                        <w:t>Ministry of Higher Education and Scientific Research</w:t>
                      </w:r>
                    </w:p>
                    <w:p w14:paraId="6EBAA933" w14:textId="77777777" w:rsidR="00561C60" w:rsidRDefault="00561C60" w:rsidP="00030415">
                      <w:pPr>
                        <w:pStyle w:val="ae"/>
                        <w:jc w:val="center"/>
                        <w:rPr>
                          <w:b/>
                          <w:bCs/>
                          <w:color w:val="139C4E"/>
                        </w:rPr>
                      </w:pPr>
                      <w:r w:rsidRPr="00C6565C">
                        <w:rPr>
                          <w:b/>
                          <w:bCs/>
                          <w:color w:val="139C4E"/>
                        </w:rPr>
                        <w:t>Idlib University</w:t>
                      </w:r>
                    </w:p>
                    <w:p w14:paraId="09F9F940" w14:textId="77777777" w:rsidR="00C72EAC" w:rsidRPr="00A57684" w:rsidRDefault="00C72EAC" w:rsidP="00C72EAC">
                      <w:pPr>
                        <w:pStyle w:val="ae"/>
                        <w:jc w:val="center"/>
                        <w:rPr>
                          <w:b/>
                          <w:bCs/>
                          <w:color w:val="EE0000"/>
                        </w:rPr>
                      </w:pPr>
                      <w:r w:rsidRPr="00A57684">
                        <w:rPr>
                          <w:b/>
                          <w:bCs/>
                          <w:color w:val="EE0000"/>
                        </w:rPr>
                        <w:t>Directorate of Engineering Affairs</w:t>
                      </w:r>
                    </w:p>
                    <w:p w14:paraId="55DBB922" w14:textId="77777777" w:rsidR="00C72EAC" w:rsidRPr="00C6565C" w:rsidRDefault="00C72EAC" w:rsidP="00030415">
                      <w:pPr>
                        <w:pStyle w:val="ae"/>
                        <w:jc w:val="center"/>
                        <w:rPr>
                          <w:b/>
                          <w:bCs/>
                          <w:color w:val="139C4E"/>
                        </w:rPr>
                      </w:pPr>
                    </w:p>
                  </w:txbxContent>
                </v:textbox>
              </v:rect>
            </v:group>
          </w:pict>
        </mc:Fallback>
      </mc:AlternateContent>
    </w:r>
    <w:sdt>
      <w:sdtPr>
        <w:rPr>
          <w:rtl/>
        </w:rPr>
        <w:id w:val="-1793125585"/>
        <w:docPartObj>
          <w:docPartGallery w:val="Page Numbers (Margins)"/>
          <w:docPartUnique/>
        </w:docPartObj>
      </w:sdtPr>
      <w:sdtEndPr/>
      <w:sdtContent/>
    </w:sdt>
  </w:p>
  <w:p w14:paraId="6306048A" w14:textId="77777777" w:rsidR="00561C60" w:rsidRDefault="00561C60">
    <w:pPr>
      <w:pStyle w:val="ac"/>
      <w:rPr>
        <w:rtl/>
      </w:rPr>
    </w:pPr>
  </w:p>
  <w:p w14:paraId="78E8FAFF" w14:textId="77777777" w:rsidR="00561C60" w:rsidRDefault="00561C60">
    <w:pPr>
      <w:pStyle w:val="ac"/>
      <w:rPr>
        <w:rtl/>
      </w:rPr>
    </w:pPr>
  </w:p>
  <w:p w14:paraId="1CF1F2D0" w14:textId="77777777" w:rsidR="00561C60" w:rsidRDefault="00561C60">
    <w:pPr>
      <w:pStyle w:val="ac"/>
      <w:rPr>
        <w:rtl/>
      </w:rPr>
    </w:pPr>
  </w:p>
  <w:p w14:paraId="08FCD7E1" w14:textId="77777777" w:rsidR="00561C60" w:rsidRDefault="00561C60" w:rsidP="00E44D12">
    <w:pPr>
      <w:pStyle w:val="ac"/>
      <w:rPr>
        <w:rtl/>
      </w:rPr>
    </w:pPr>
  </w:p>
  <w:p w14:paraId="66F27CB2" w14:textId="77777777" w:rsidR="00E44D12" w:rsidRDefault="00E44D12">
    <w:pPr>
      <w:pStyle w:val="ac"/>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04E93"/>
    <w:multiLevelType w:val="hybridMultilevel"/>
    <w:tmpl w:val="20604CA4"/>
    <w:lvl w:ilvl="0" w:tplc="009CB138">
      <w:start w:val="6"/>
      <w:numFmt w:val="decimal"/>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DB42D9"/>
    <w:multiLevelType w:val="hybridMultilevel"/>
    <w:tmpl w:val="DDD284D8"/>
    <w:lvl w:ilvl="0" w:tplc="E67E0FAC">
      <w:start w:val="1"/>
      <w:numFmt w:val="bullet"/>
      <w:pStyle w:val="a"/>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9D73EE"/>
    <w:multiLevelType w:val="hybridMultilevel"/>
    <w:tmpl w:val="B1DCBAA6"/>
    <w:lvl w:ilvl="0" w:tplc="972E53F0">
      <w:start w:val="17"/>
      <w:numFmt w:val="decimal"/>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1B0922"/>
    <w:multiLevelType w:val="hybridMultilevel"/>
    <w:tmpl w:val="F62CA2AC"/>
    <w:lvl w:ilvl="0" w:tplc="79369ED0">
      <w:start w:val="13"/>
      <w:numFmt w:val="decimal"/>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5F26BB"/>
    <w:multiLevelType w:val="hybridMultilevel"/>
    <w:tmpl w:val="24AE9E42"/>
    <w:lvl w:ilvl="0" w:tplc="D6D0A3A8">
      <w:start w:val="1"/>
      <w:numFmt w:val="decimal"/>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030E07"/>
    <w:multiLevelType w:val="hybridMultilevel"/>
    <w:tmpl w:val="81B0C6F8"/>
    <w:lvl w:ilvl="0" w:tplc="AF90B7EC">
      <w:start w:val="1"/>
      <w:numFmt w:val="decimal"/>
      <w:pStyle w:val="a0"/>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65F0077C"/>
    <w:multiLevelType w:val="hybridMultilevel"/>
    <w:tmpl w:val="6A281C28"/>
    <w:lvl w:ilvl="0" w:tplc="AF328110">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924739"/>
    <w:multiLevelType w:val="hybridMultilevel"/>
    <w:tmpl w:val="0D5AA29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CED2071"/>
    <w:multiLevelType w:val="hybridMultilevel"/>
    <w:tmpl w:val="A7947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A3530B"/>
    <w:multiLevelType w:val="hybridMultilevel"/>
    <w:tmpl w:val="48B6E49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1553687018">
    <w:abstractNumId w:val="1"/>
  </w:num>
  <w:num w:numId="2" w16cid:durableId="1172455581">
    <w:abstractNumId w:val="5"/>
  </w:num>
  <w:num w:numId="3" w16cid:durableId="1135027722">
    <w:abstractNumId w:val="0"/>
  </w:num>
  <w:num w:numId="4" w16cid:durableId="256789693">
    <w:abstractNumId w:val="3"/>
  </w:num>
  <w:num w:numId="5" w16cid:durableId="462844671">
    <w:abstractNumId w:val="6"/>
  </w:num>
  <w:num w:numId="6" w16cid:durableId="1501383364">
    <w:abstractNumId w:val="2"/>
  </w:num>
  <w:num w:numId="7" w16cid:durableId="327175429">
    <w:abstractNumId w:val="8"/>
  </w:num>
  <w:num w:numId="8" w16cid:durableId="319046110">
    <w:abstractNumId w:val="4"/>
  </w:num>
  <w:num w:numId="9" w16cid:durableId="1017077152">
    <w:abstractNumId w:val="9"/>
  </w:num>
  <w:num w:numId="10" w16cid:durableId="48925024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B81"/>
    <w:rsid w:val="00001329"/>
    <w:rsid w:val="000054D6"/>
    <w:rsid w:val="00027735"/>
    <w:rsid w:val="00030415"/>
    <w:rsid w:val="00051D39"/>
    <w:rsid w:val="00073360"/>
    <w:rsid w:val="0008655E"/>
    <w:rsid w:val="000A2786"/>
    <w:rsid w:val="000C3E73"/>
    <w:rsid w:val="000C5502"/>
    <w:rsid w:val="000D18A2"/>
    <w:rsid w:val="000D3BF9"/>
    <w:rsid w:val="000E48C1"/>
    <w:rsid w:val="000E4DD4"/>
    <w:rsid w:val="000F66F5"/>
    <w:rsid w:val="00104034"/>
    <w:rsid w:val="001043B1"/>
    <w:rsid w:val="00112E64"/>
    <w:rsid w:val="00120F9E"/>
    <w:rsid w:val="00144D51"/>
    <w:rsid w:val="001652B3"/>
    <w:rsid w:val="00165D88"/>
    <w:rsid w:val="00184113"/>
    <w:rsid w:val="001859F5"/>
    <w:rsid w:val="00197A4B"/>
    <w:rsid w:val="001A44CC"/>
    <w:rsid w:val="001C3A0B"/>
    <w:rsid w:val="001E5A00"/>
    <w:rsid w:val="001E7C53"/>
    <w:rsid w:val="001F51BC"/>
    <w:rsid w:val="001F6782"/>
    <w:rsid w:val="00214CAA"/>
    <w:rsid w:val="00217AD3"/>
    <w:rsid w:val="00236A3C"/>
    <w:rsid w:val="002442A8"/>
    <w:rsid w:val="00245D43"/>
    <w:rsid w:val="00253843"/>
    <w:rsid w:val="00256DE7"/>
    <w:rsid w:val="00257955"/>
    <w:rsid w:val="002651A4"/>
    <w:rsid w:val="00284963"/>
    <w:rsid w:val="00284F5D"/>
    <w:rsid w:val="00292388"/>
    <w:rsid w:val="002B004F"/>
    <w:rsid w:val="002B3FDA"/>
    <w:rsid w:val="002B5B81"/>
    <w:rsid w:val="002C0E5E"/>
    <w:rsid w:val="002C47CA"/>
    <w:rsid w:val="002D5F7B"/>
    <w:rsid w:val="002F0193"/>
    <w:rsid w:val="003144C1"/>
    <w:rsid w:val="0031781F"/>
    <w:rsid w:val="00336D23"/>
    <w:rsid w:val="0035606C"/>
    <w:rsid w:val="003619C8"/>
    <w:rsid w:val="00372677"/>
    <w:rsid w:val="00382124"/>
    <w:rsid w:val="0038451E"/>
    <w:rsid w:val="003A5DDD"/>
    <w:rsid w:val="003C5CE8"/>
    <w:rsid w:val="004077A9"/>
    <w:rsid w:val="00410A45"/>
    <w:rsid w:val="00414F4A"/>
    <w:rsid w:val="004234EE"/>
    <w:rsid w:val="004844F7"/>
    <w:rsid w:val="004A3954"/>
    <w:rsid w:val="004B51BE"/>
    <w:rsid w:val="004C237E"/>
    <w:rsid w:val="00500D91"/>
    <w:rsid w:val="00523511"/>
    <w:rsid w:val="00531935"/>
    <w:rsid w:val="00536D28"/>
    <w:rsid w:val="00561C60"/>
    <w:rsid w:val="005648D8"/>
    <w:rsid w:val="00576D0B"/>
    <w:rsid w:val="0058040E"/>
    <w:rsid w:val="00586BC3"/>
    <w:rsid w:val="005A3712"/>
    <w:rsid w:val="005C1121"/>
    <w:rsid w:val="005C2A34"/>
    <w:rsid w:val="005D0AA9"/>
    <w:rsid w:val="005E4018"/>
    <w:rsid w:val="006103E6"/>
    <w:rsid w:val="0063498E"/>
    <w:rsid w:val="00684D4A"/>
    <w:rsid w:val="0068524A"/>
    <w:rsid w:val="0068551C"/>
    <w:rsid w:val="00687B74"/>
    <w:rsid w:val="006B0F98"/>
    <w:rsid w:val="006B1E3B"/>
    <w:rsid w:val="006C0516"/>
    <w:rsid w:val="006C2001"/>
    <w:rsid w:val="006C4FB2"/>
    <w:rsid w:val="0070730D"/>
    <w:rsid w:val="00725A0A"/>
    <w:rsid w:val="00742791"/>
    <w:rsid w:val="00764DE7"/>
    <w:rsid w:val="00767537"/>
    <w:rsid w:val="00781D16"/>
    <w:rsid w:val="007B4A46"/>
    <w:rsid w:val="007C33C9"/>
    <w:rsid w:val="007C458F"/>
    <w:rsid w:val="007C68D3"/>
    <w:rsid w:val="007E125F"/>
    <w:rsid w:val="007F1201"/>
    <w:rsid w:val="00804D15"/>
    <w:rsid w:val="00805ED6"/>
    <w:rsid w:val="00815CCD"/>
    <w:rsid w:val="00831C77"/>
    <w:rsid w:val="0084304A"/>
    <w:rsid w:val="00844A47"/>
    <w:rsid w:val="008624C6"/>
    <w:rsid w:val="008866BA"/>
    <w:rsid w:val="008963FC"/>
    <w:rsid w:val="008A1AD0"/>
    <w:rsid w:val="008B3FC5"/>
    <w:rsid w:val="008B5218"/>
    <w:rsid w:val="008C1849"/>
    <w:rsid w:val="008C18C3"/>
    <w:rsid w:val="00910A1C"/>
    <w:rsid w:val="00911C31"/>
    <w:rsid w:val="00920B38"/>
    <w:rsid w:val="00923365"/>
    <w:rsid w:val="009509AA"/>
    <w:rsid w:val="00963412"/>
    <w:rsid w:val="00991873"/>
    <w:rsid w:val="00992B42"/>
    <w:rsid w:val="009A3BF8"/>
    <w:rsid w:val="009E07BD"/>
    <w:rsid w:val="009E2AA2"/>
    <w:rsid w:val="009F7601"/>
    <w:rsid w:val="00A1795B"/>
    <w:rsid w:val="00A31F0C"/>
    <w:rsid w:val="00A340B5"/>
    <w:rsid w:val="00A50A1E"/>
    <w:rsid w:val="00A54D7B"/>
    <w:rsid w:val="00A57FE8"/>
    <w:rsid w:val="00A945E8"/>
    <w:rsid w:val="00AC6FF1"/>
    <w:rsid w:val="00AD0E76"/>
    <w:rsid w:val="00AD6D8C"/>
    <w:rsid w:val="00AE5CF4"/>
    <w:rsid w:val="00AF79BE"/>
    <w:rsid w:val="00B03468"/>
    <w:rsid w:val="00B07240"/>
    <w:rsid w:val="00B15E2B"/>
    <w:rsid w:val="00B603BF"/>
    <w:rsid w:val="00B72AF7"/>
    <w:rsid w:val="00B847FD"/>
    <w:rsid w:val="00B943C5"/>
    <w:rsid w:val="00B95C87"/>
    <w:rsid w:val="00BB1F6B"/>
    <w:rsid w:val="00BB70C9"/>
    <w:rsid w:val="00BC29CC"/>
    <w:rsid w:val="00BD32F5"/>
    <w:rsid w:val="00BE1496"/>
    <w:rsid w:val="00C03111"/>
    <w:rsid w:val="00C03678"/>
    <w:rsid w:val="00C07BE7"/>
    <w:rsid w:val="00C10010"/>
    <w:rsid w:val="00C23B3D"/>
    <w:rsid w:val="00C416CF"/>
    <w:rsid w:val="00C460FF"/>
    <w:rsid w:val="00C50D90"/>
    <w:rsid w:val="00C53197"/>
    <w:rsid w:val="00C6565C"/>
    <w:rsid w:val="00C72EAC"/>
    <w:rsid w:val="00C7618A"/>
    <w:rsid w:val="00C83748"/>
    <w:rsid w:val="00C873F1"/>
    <w:rsid w:val="00C91ADA"/>
    <w:rsid w:val="00C91B9B"/>
    <w:rsid w:val="00CA3E9F"/>
    <w:rsid w:val="00CB2128"/>
    <w:rsid w:val="00CC3D46"/>
    <w:rsid w:val="00CD0CDE"/>
    <w:rsid w:val="00CD46A9"/>
    <w:rsid w:val="00D24002"/>
    <w:rsid w:val="00D336D2"/>
    <w:rsid w:val="00D36B3C"/>
    <w:rsid w:val="00D707E0"/>
    <w:rsid w:val="00D734BB"/>
    <w:rsid w:val="00D73601"/>
    <w:rsid w:val="00D91DD1"/>
    <w:rsid w:val="00D954BB"/>
    <w:rsid w:val="00DA5432"/>
    <w:rsid w:val="00DC2AA9"/>
    <w:rsid w:val="00DD4E56"/>
    <w:rsid w:val="00DE4C22"/>
    <w:rsid w:val="00DF3F5A"/>
    <w:rsid w:val="00E153E2"/>
    <w:rsid w:val="00E22110"/>
    <w:rsid w:val="00E34F46"/>
    <w:rsid w:val="00E37B40"/>
    <w:rsid w:val="00E40597"/>
    <w:rsid w:val="00E42D54"/>
    <w:rsid w:val="00E44D12"/>
    <w:rsid w:val="00E45A71"/>
    <w:rsid w:val="00E55CDB"/>
    <w:rsid w:val="00E57C51"/>
    <w:rsid w:val="00E625E5"/>
    <w:rsid w:val="00EB37BB"/>
    <w:rsid w:val="00EB6601"/>
    <w:rsid w:val="00EF2D56"/>
    <w:rsid w:val="00F07C8A"/>
    <w:rsid w:val="00F20337"/>
    <w:rsid w:val="00F32A17"/>
    <w:rsid w:val="00F568C8"/>
    <w:rsid w:val="00F6385F"/>
    <w:rsid w:val="00F700B9"/>
    <w:rsid w:val="00F745ED"/>
    <w:rsid w:val="00F8454B"/>
    <w:rsid w:val="00FA4475"/>
    <w:rsid w:val="00FA7601"/>
    <w:rsid w:val="00FB19E2"/>
    <w:rsid w:val="00FC4610"/>
    <w:rsid w:val="00FD6F2A"/>
    <w:rsid w:val="00FE3689"/>
    <w:rsid w:val="00FF06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DDC6F"/>
  <w15:chartTrackingRefBased/>
  <w15:docId w15:val="{30813A19-98B8-46EC-8411-2ADEE3837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509AA"/>
  </w:style>
  <w:style w:type="paragraph" w:styleId="1">
    <w:name w:val="heading 1"/>
    <w:basedOn w:val="a1"/>
    <w:next w:val="a1"/>
    <w:link w:val="1Char"/>
    <w:uiPriority w:val="9"/>
    <w:qFormat/>
    <w:rsid w:val="0052351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1"/>
    <w:next w:val="a1"/>
    <w:link w:val="2Char"/>
    <w:unhideWhenUsed/>
    <w:qFormat/>
    <w:rsid w:val="0052351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1"/>
    <w:next w:val="a1"/>
    <w:link w:val="3Char"/>
    <w:uiPriority w:val="9"/>
    <w:unhideWhenUsed/>
    <w:qFormat/>
    <w:rsid w:val="0052351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1"/>
    <w:next w:val="a1"/>
    <w:link w:val="4Char"/>
    <w:uiPriority w:val="9"/>
    <w:semiHidden/>
    <w:unhideWhenUsed/>
    <w:qFormat/>
    <w:rsid w:val="00523511"/>
    <w:pPr>
      <w:keepNext/>
      <w:keepLines/>
      <w:spacing w:before="80" w:after="40"/>
      <w:outlineLvl w:val="3"/>
    </w:pPr>
    <w:rPr>
      <w:rFonts w:eastAsiaTheme="majorEastAsia" w:cstheme="majorBidi"/>
      <w:i/>
      <w:iCs/>
      <w:color w:val="2F5496" w:themeColor="accent1" w:themeShade="BF"/>
    </w:rPr>
  </w:style>
  <w:style w:type="paragraph" w:styleId="5">
    <w:name w:val="heading 5"/>
    <w:basedOn w:val="a1"/>
    <w:next w:val="a1"/>
    <w:link w:val="5Char"/>
    <w:uiPriority w:val="9"/>
    <w:semiHidden/>
    <w:unhideWhenUsed/>
    <w:qFormat/>
    <w:rsid w:val="00523511"/>
    <w:pPr>
      <w:keepNext/>
      <w:keepLines/>
      <w:spacing w:before="80" w:after="40"/>
      <w:outlineLvl w:val="4"/>
    </w:pPr>
    <w:rPr>
      <w:rFonts w:eastAsiaTheme="majorEastAsia" w:cstheme="majorBidi"/>
      <w:color w:val="2F5496" w:themeColor="accent1" w:themeShade="BF"/>
    </w:rPr>
  </w:style>
  <w:style w:type="paragraph" w:styleId="6">
    <w:name w:val="heading 6"/>
    <w:basedOn w:val="a1"/>
    <w:next w:val="a1"/>
    <w:link w:val="6Char"/>
    <w:uiPriority w:val="9"/>
    <w:semiHidden/>
    <w:unhideWhenUsed/>
    <w:qFormat/>
    <w:rsid w:val="00523511"/>
    <w:pPr>
      <w:keepNext/>
      <w:keepLines/>
      <w:spacing w:before="40" w:after="0"/>
      <w:outlineLvl w:val="5"/>
    </w:pPr>
    <w:rPr>
      <w:rFonts w:eastAsiaTheme="majorEastAsia" w:cstheme="majorBidi"/>
      <w:i/>
      <w:iCs/>
      <w:color w:val="595959" w:themeColor="text1" w:themeTint="A6"/>
    </w:rPr>
  </w:style>
  <w:style w:type="paragraph" w:styleId="7">
    <w:name w:val="heading 7"/>
    <w:basedOn w:val="a1"/>
    <w:next w:val="a1"/>
    <w:link w:val="7Char"/>
    <w:uiPriority w:val="9"/>
    <w:semiHidden/>
    <w:unhideWhenUsed/>
    <w:qFormat/>
    <w:rsid w:val="00523511"/>
    <w:pPr>
      <w:keepNext/>
      <w:keepLines/>
      <w:spacing w:before="40" w:after="0"/>
      <w:outlineLvl w:val="6"/>
    </w:pPr>
    <w:rPr>
      <w:rFonts w:eastAsiaTheme="majorEastAsia" w:cstheme="majorBidi"/>
      <w:color w:val="595959" w:themeColor="text1" w:themeTint="A6"/>
    </w:rPr>
  </w:style>
  <w:style w:type="paragraph" w:styleId="8">
    <w:name w:val="heading 8"/>
    <w:basedOn w:val="a1"/>
    <w:next w:val="a1"/>
    <w:link w:val="8Char"/>
    <w:uiPriority w:val="9"/>
    <w:semiHidden/>
    <w:unhideWhenUsed/>
    <w:qFormat/>
    <w:rsid w:val="00523511"/>
    <w:pPr>
      <w:keepNext/>
      <w:keepLines/>
      <w:spacing w:after="0"/>
      <w:outlineLvl w:val="7"/>
    </w:pPr>
    <w:rPr>
      <w:rFonts w:eastAsiaTheme="majorEastAsia" w:cstheme="majorBidi"/>
      <w:i/>
      <w:iCs/>
      <w:color w:val="272727" w:themeColor="text1" w:themeTint="D8"/>
    </w:rPr>
  </w:style>
  <w:style w:type="paragraph" w:styleId="9">
    <w:name w:val="heading 9"/>
    <w:basedOn w:val="a1"/>
    <w:next w:val="a1"/>
    <w:link w:val="9Char"/>
    <w:uiPriority w:val="9"/>
    <w:semiHidden/>
    <w:unhideWhenUsed/>
    <w:qFormat/>
    <w:rsid w:val="00523511"/>
    <w:pPr>
      <w:keepNext/>
      <w:keepLines/>
      <w:spacing w:after="0"/>
      <w:outlineLvl w:val="8"/>
    </w:pPr>
    <w:rPr>
      <w:rFonts w:eastAsiaTheme="majorEastAsia" w:cstheme="majorBidi"/>
      <w:color w:val="272727" w:themeColor="text1" w:themeTint="D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العنوان 1 Char"/>
    <w:basedOn w:val="a2"/>
    <w:link w:val="1"/>
    <w:uiPriority w:val="9"/>
    <w:rsid w:val="00523511"/>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2"/>
    <w:link w:val="2"/>
    <w:rsid w:val="00523511"/>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2"/>
    <w:link w:val="3"/>
    <w:uiPriority w:val="9"/>
    <w:rsid w:val="00523511"/>
    <w:rPr>
      <w:rFonts w:eastAsiaTheme="majorEastAsia" w:cstheme="majorBidi"/>
      <w:color w:val="2F5496" w:themeColor="accent1" w:themeShade="BF"/>
      <w:sz w:val="28"/>
      <w:szCs w:val="28"/>
    </w:rPr>
  </w:style>
  <w:style w:type="character" w:customStyle="1" w:styleId="4Char">
    <w:name w:val="عنوان 4 Char"/>
    <w:basedOn w:val="a2"/>
    <w:link w:val="4"/>
    <w:uiPriority w:val="9"/>
    <w:semiHidden/>
    <w:rsid w:val="00523511"/>
    <w:rPr>
      <w:rFonts w:eastAsiaTheme="majorEastAsia" w:cstheme="majorBidi"/>
      <w:i/>
      <w:iCs/>
      <w:color w:val="2F5496" w:themeColor="accent1" w:themeShade="BF"/>
    </w:rPr>
  </w:style>
  <w:style w:type="character" w:customStyle="1" w:styleId="5Char">
    <w:name w:val="عنوان 5 Char"/>
    <w:basedOn w:val="a2"/>
    <w:link w:val="5"/>
    <w:uiPriority w:val="9"/>
    <w:semiHidden/>
    <w:rsid w:val="00523511"/>
    <w:rPr>
      <w:rFonts w:eastAsiaTheme="majorEastAsia" w:cstheme="majorBidi"/>
      <w:color w:val="2F5496" w:themeColor="accent1" w:themeShade="BF"/>
    </w:rPr>
  </w:style>
  <w:style w:type="character" w:customStyle="1" w:styleId="6Char">
    <w:name w:val="عنوان 6 Char"/>
    <w:basedOn w:val="a2"/>
    <w:link w:val="6"/>
    <w:uiPriority w:val="9"/>
    <w:semiHidden/>
    <w:rsid w:val="00523511"/>
    <w:rPr>
      <w:rFonts w:eastAsiaTheme="majorEastAsia" w:cstheme="majorBidi"/>
      <w:i/>
      <w:iCs/>
      <w:color w:val="595959" w:themeColor="text1" w:themeTint="A6"/>
    </w:rPr>
  </w:style>
  <w:style w:type="character" w:customStyle="1" w:styleId="7Char">
    <w:name w:val="عنوان 7 Char"/>
    <w:basedOn w:val="a2"/>
    <w:link w:val="7"/>
    <w:uiPriority w:val="9"/>
    <w:semiHidden/>
    <w:rsid w:val="00523511"/>
    <w:rPr>
      <w:rFonts w:eastAsiaTheme="majorEastAsia" w:cstheme="majorBidi"/>
      <w:color w:val="595959" w:themeColor="text1" w:themeTint="A6"/>
    </w:rPr>
  </w:style>
  <w:style w:type="character" w:customStyle="1" w:styleId="8Char">
    <w:name w:val="عنوان 8 Char"/>
    <w:basedOn w:val="a2"/>
    <w:link w:val="8"/>
    <w:uiPriority w:val="9"/>
    <w:semiHidden/>
    <w:rsid w:val="00523511"/>
    <w:rPr>
      <w:rFonts w:eastAsiaTheme="majorEastAsia" w:cstheme="majorBidi"/>
      <w:i/>
      <w:iCs/>
      <w:color w:val="272727" w:themeColor="text1" w:themeTint="D8"/>
    </w:rPr>
  </w:style>
  <w:style w:type="character" w:customStyle="1" w:styleId="9Char">
    <w:name w:val="عنوان 9 Char"/>
    <w:basedOn w:val="a2"/>
    <w:link w:val="9"/>
    <w:uiPriority w:val="9"/>
    <w:semiHidden/>
    <w:rsid w:val="00523511"/>
    <w:rPr>
      <w:rFonts w:eastAsiaTheme="majorEastAsia" w:cstheme="majorBidi"/>
      <w:color w:val="272727" w:themeColor="text1" w:themeTint="D8"/>
    </w:rPr>
  </w:style>
  <w:style w:type="paragraph" w:styleId="a5">
    <w:name w:val="Title"/>
    <w:basedOn w:val="a1"/>
    <w:next w:val="a1"/>
    <w:link w:val="Char"/>
    <w:qFormat/>
    <w:rsid w:val="005235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2"/>
    <w:link w:val="a5"/>
    <w:rsid w:val="00523511"/>
    <w:rPr>
      <w:rFonts w:asciiTheme="majorHAnsi" w:eastAsiaTheme="majorEastAsia" w:hAnsiTheme="majorHAnsi" w:cstheme="majorBidi"/>
      <w:spacing w:val="-10"/>
      <w:kern w:val="28"/>
      <w:sz w:val="56"/>
      <w:szCs w:val="56"/>
    </w:rPr>
  </w:style>
  <w:style w:type="paragraph" w:styleId="a6">
    <w:name w:val="Subtitle"/>
    <w:basedOn w:val="a1"/>
    <w:next w:val="a1"/>
    <w:link w:val="Char0"/>
    <w:uiPriority w:val="11"/>
    <w:rsid w:val="00523511"/>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2"/>
    <w:link w:val="a6"/>
    <w:uiPriority w:val="11"/>
    <w:rsid w:val="00523511"/>
    <w:rPr>
      <w:rFonts w:eastAsiaTheme="majorEastAsia" w:cstheme="majorBidi"/>
      <w:color w:val="595959" w:themeColor="text1" w:themeTint="A6"/>
      <w:spacing w:val="15"/>
      <w:sz w:val="28"/>
      <w:szCs w:val="28"/>
    </w:rPr>
  </w:style>
  <w:style w:type="paragraph" w:styleId="a7">
    <w:name w:val="Quote"/>
    <w:basedOn w:val="a1"/>
    <w:next w:val="a1"/>
    <w:link w:val="Char1"/>
    <w:uiPriority w:val="29"/>
    <w:rsid w:val="00523511"/>
    <w:pPr>
      <w:spacing w:before="160"/>
      <w:jc w:val="center"/>
    </w:pPr>
    <w:rPr>
      <w:i/>
      <w:iCs/>
      <w:color w:val="404040" w:themeColor="text1" w:themeTint="BF"/>
    </w:rPr>
  </w:style>
  <w:style w:type="character" w:customStyle="1" w:styleId="Char1">
    <w:name w:val="اقتباس Char"/>
    <w:basedOn w:val="a2"/>
    <w:link w:val="a7"/>
    <w:uiPriority w:val="29"/>
    <w:rsid w:val="00523511"/>
    <w:rPr>
      <w:i/>
      <w:iCs/>
      <w:color w:val="404040" w:themeColor="text1" w:themeTint="BF"/>
    </w:rPr>
  </w:style>
  <w:style w:type="paragraph" w:styleId="a8">
    <w:name w:val="List Paragraph"/>
    <w:basedOn w:val="a1"/>
    <w:uiPriority w:val="34"/>
    <w:qFormat/>
    <w:rsid w:val="00523511"/>
    <w:pPr>
      <w:ind w:left="720"/>
      <w:contextualSpacing/>
    </w:pPr>
  </w:style>
  <w:style w:type="character" w:styleId="a9">
    <w:name w:val="Intense Emphasis"/>
    <w:basedOn w:val="a2"/>
    <w:uiPriority w:val="21"/>
    <w:rsid w:val="00523511"/>
    <w:rPr>
      <w:i/>
      <w:iCs/>
      <w:color w:val="2F5496" w:themeColor="accent1" w:themeShade="BF"/>
    </w:rPr>
  </w:style>
  <w:style w:type="paragraph" w:styleId="aa">
    <w:name w:val="Intense Quote"/>
    <w:basedOn w:val="a1"/>
    <w:next w:val="a1"/>
    <w:link w:val="Char2"/>
    <w:uiPriority w:val="30"/>
    <w:rsid w:val="005235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2"/>
    <w:link w:val="aa"/>
    <w:uiPriority w:val="30"/>
    <w:rsid w:val="00523511"/>
    <w:rPr>
      <w:i/>
      <w:iCs/>
      <w:color w:val="2F5496" w:themeColor="accent1" w:themeShade="BF"/>
    </w:rPr>
  </w:style>
  <w:style w:type="character" w:styleId="ab">
    <w:name w:val="Intense Reference"/>
    <w:basedOn w:val="a2"/>
    <w:uiPriority w:val="32"/>
    <w:rsid w:val="00523511"/>
    <w:rPr>
      <w:b/>
      <w:bCs/>
      <w:smallCaps/>
      <w:color w:val="2F5496" w:themeColor="accent1" w:themeShade="BF"/>
      <w:spacing w:val="5"/>
    </w:rPr>
  </w:style>
  <w:style w:type="paragraph" w:styleId="ac">
    <w:name w:val="header"/>
    <w:basedOn w:val="a1"/>
    <w:link w:val="Char3"/>
    <w:uiPriority w:val="99"/>
    <w:unhideWhenUsed/>
    <w:rsid w:val="00523511"/>
    <w:pPr>
      <w:tabs>
        <w:tab w:val="center" w:pos="4153"/>
        <w:tab w:val="right" w:pos="8306"/>
      </w:tabs>
      <w:spacing w:after="0" w:line="240" w:lineRule="auto"/>
    </w:pPr>
  </w:style>
  <w:style w:type="character" w:customStyle="1" w:styleId="Char3">
    <w:name w:val="رأس الصفحة Char"/>
    <w:basedOn w:val="a2"/>
    <w:link w:val="ac"/>
    <w:uiPriority w:val="99"/>
    <w:rsid w:val="00523511"/>
  </w:style>
  <w:style w:type="paragraph" w:styleId="ad">
    <w:name w:val="footer"/>
    <w:basedOn w:val="a1"/>
    <w:link w:val="Char4"/>
    <w:uiPriority w:val="99"/>
    <w:unhideWhenUsed/>
    <w:rsid w:val="00523511"/>
    <w:pPr>
      <w:tabs>
        <w:tab w:val="center" w:pos="4153"/>
        <w:tab w:val="right" w:pos="8306"/>
      </w:tabs>
      <w:spacing w:after="0" w:line="240" w:lineRule="auto"/>
    </w:pPr>
  </w:style>
  <w:style w:type="character" w:customStyle="1" w:styleId="Char4">
    <w:name w:val="تذييل الصفحة Char"/>
    <w:basedOn w:val="a2"/>
    <w:link w:val="ad"/>
    <w:uiPriority w:val="99"/>
    <w:rsid w:val="00523511"/>
  </w:style>
  <w:style w:type="paragraph" w:styleId="ae">
    <w:name w:val="No Spacing"/>
    <w:uiPriority w:val="1"/>
    <w:rsid w:val="00523511"/>
    <w:pPr>
      <w:spacing w:after="0" w:line="240" w:lineRule="auto"/>
    </w:pPr>
  </w:style>
  <w:style w:type="paragraph" w:customStyle="1" w:styleId="af">
    <w:name w:val="عنوان رئيس"/>
    <w:basedOn w:val="a1"/>
    <w:qFormat/>
    <w:rsid w:val="00C6565C"/>
    <w:pPr>
      <w:jc w:val="center"/>
    </w:pPr>
    <w:rPr>
      <w:rFonts w:ascii="Sakkal Majalla" w:hAnsi="Sakkal Majalla" w:cs="Sakkal Majalla"/>
      <w:b/>
      <w:bCs/>
      <w:color w:val="139C4E"/>
      <w:sz w:val="36"/>
      <w:szCs w:val="36"/>
    </w:rPr>
  </w:style>
  <w:style w:type="paragraph" w:customStyle="1" w:styleId="af0">
    <w:name w:val="عنوان فرعي للكتب"/>
    <w:basedOn w:val="a1"/>
    <w:qFormat/>
    <w:rsid w:val="00CC3D46"/>
    <w:rPr>
      <w:rFonts w:ascii="Sakkal Majalla" w:hAnsi="Sakkal Majalla" w:cs="Sakkal Majalla"/>
      <w:b/>
      <w:bCs/>
      <w:sz w:val="32"/>
      <w:szCs w:val="32"/>
    </w:rPr>
  </w:style>
  <w:style w:type="paragraph" w:customStyle="1" w:styleId="af1">
    <w:name w:val="نص الكتاب"/>
    <w:basedOn w:val="a1"/>
    <w:link w:val="Char5"/>
    <w:qFormat/>
    <w:rsid w:val="00CC3D46"/>
    <w:pPr>
      <w:spacing w:line="276" w:lineRule="auto"/>
      <w:ind w:firstLine="720"/>
      <w:jc w:val="both"/>
    </w:pPr>
    <w:rPr>
      <w:rFonts w:ascii="Sakkal Majalla" w:hAnsi="Sakkal Majalla" w:cs="Sakkal Majalla"/>
      <w:sz w:val="30"/>
      <w:szCs w:val="30"/>
    </w:rPr>
  </w:style>
  <w:style w:type="paragraph" w:customStyle="1" w:styleId="af2">
    <w:name w:val="تاريخ التحرير"/>
    <w:basedOn w:val="a1"/>
    <w:qFormat/>
    <w:rsid w:val="00CC3D46"/>
    <w:pPr>
      <w:jc w:val="center"/>
    </w:pPr>
    <w:rPr>
      <w:rFonts w:ascii="Sakkal Majalla" w:hAnsi="Sakkal Majalla" w:cs="Sakkal Majalla"/>
      <w:b/>
      <w:bCs/>
      <w:sz w:val="30"/>
      <w:szCs w:val="30"/>
    </w:rPr>
  </w:style>
  <w:style w:type="table" w:styleId="af3">
    <w:name w:val="Table Grid"/>
    <w:basedOn w:val="a3"/>
    <w:uiPriority w:val="39"/>
    <w:rsid w:val="00815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تعداد نقطي"/>
    <w:basedOn w:val="af1"/>
    <w:link w:val="Char6"/>
    <w:qFormat/>
    <w:rsid w:val="00805ED6"/>
    <w:pPr>
      <w:numPr>
        <w:numId w:val="1"/>
      </w:numPr>
    </w:pPr>
  </w:style>
  <w:style w:type="character" w:customStyle="1" w:styleId="Char5">
    <w:name w:val="نص الكتاب Char"/>
    <w:basedOn w:val="a2"/>
    <w:link w:val="af1"/>
    <w:rsid w:val="00805ED6"/>
    <w:rPr>
      <w:rFonts w:ascii="Sakkal Majalla" w:hAnsi="Sakkal Majalla" w:cs="Sakkal Majalla"/>
      <w:sz w:val="30"/>
      <w:szCs w:val="30"/>
    </w:rPr>
  </w:style>
  <w:style w:type="character" w:customStyle="1" w:styleId="Char6">
    <w:name w:val="تعداد نقطي Char"/>
    <w:basedOn w:val="Char5"/>
    <w:link w:val="a"/>
    <w:rsid w:val="00805ED6"/>
    <w:rPr>
      <w:rFonts w:ascii="Sakkal Majalla" w:hAnsi="Sakkal Majalla" w:cs="Sakkal Majalla"/>
      <w:sz w:val="30"/>
      <w:szCs w:val="30"/>
    </w:rPr>
  </w:style>
  <w:style w:type="paragraph" w:customStyle="1" w:styleId="a0">
    <w:name w:val="تعداد رقمي"/>
    <w:basedOn w:val="a"/>
    <w:link w:val="Char7"/>
    <w:qFormat/>
    <w:rsid w:val="00805ED6"/>
    <w:pPr>
      <w:numPr>
        <w:numId w:val="2"/>
      </w:numPr>
    </w:pPr>
  </w:style>
  <w:style w:type="character" w:customStyle="1" w:styleId="Char7">
    <w:name w:val="تعداد رقمي Char"/>
    <w:basedOn w:val="Char6"/>
    <w:link w:val="a0"/>
    <w:rsid w:val="00805ED6"/>
    <w:rPr>
      <w:rFonts w:ascii="Sakkal Majalla" w:hAnsi="Sakkal Majalla" w:cs="Sakkal Majalla"/>
      <w:sz w:val="30"/>
      <w:szCs w:val="30"/>
    </w:rPr>
  </w:style>
  <w:style w:type="paragraph" w:customStyle="1" w:styleId="af4">
    <w:name w:val="اسم رئيس الجامعة أو العميد"/>
    <w:basedOn w:val="a1"/>
    <w:link w:val="Char8"/>
    <w:qFormat/>
    <w:rsid w:val="00804D15"/>
    <w:pPr>
      <w:spacing w:after="0" w:line="240" w:lineRule="auto"/>
      <w:jc w:val="center"/>
    </w:pPr>
    <w:rPr>
      <w:rFonts w:ascii="Sakkal Majalla" w:hAnsi="Sakkal Majalla" w:cs="Sakkal Majalla"/>
      <w:b/>
      <w:bCs/>
      <w:sz w:val="32"/>
      <w:szCs w:val="32"/>
    </w:rPr>
  </w:style>
  <w:style w:type="character" w:customStyle="1" w:styleId="Char8">
    <w:name w:val="اسم رئيس الجامعة أو العميد Char"/>
    <w:basedOn w:val="a2"/>
    <w:link w:val="af4"/>
    <w:rsid w:val="00804D15"/>
    <w:rPr>
      <w:rFonts w:ascii="Sakkal Majalla" w:hAnsi="Sakkal Majalla" w:cs="Sakkal Majalla"/>
      <w:b/>
      <w:bCs/>
      <w:sz w:val="32"/>
      <w:szCs w:val="32"/>
    </w:rPr>
  </w:style>
  <w:style w:type="paragraph" w:styleId="af5">
    <w:name w:val="Body Text"/>
    <w:basedOn w:val="a1"/>
    <w:link w:val="Char9"/>
    <w:rsid w:val="00D24002"/>
    <w:pPr>
      <w:spacing w:after="0" w:line="240" w:lineRule="auto"/>
      <w:jc w:val="lowKashida"/>
    </w:pPr>
    <w:rPr>
      <w:rFonts w:ascii="Times New Roman" w:eastAsia="Times New Roman" w:hAnsi="Times New Roman" w:cs="Times New Roman"/>
      <w:sz w:val="24"/>
      <w:szCs w:val="24"/>
      <w:lang w:eastAsia="ar-SA"/>
      <w14:ligatures w14:val="none"/>
    </w:rPr>
  </w:style>
  <w:style w:type="character" w:customStyle="1" w:styleId="Char9">
    <w:name w:val="نص أساسي Char"/>
    <w:basedOn w:val="a2"/>
    <w:link w:val="af5"/>
    <w:rsid w:val="00D24002"/>
    <w:rPr>
      <w:rFonts w:ascii="Times New Roman" w:eastAsia="Times New Roman" w:hAnsi="Times New Roman" w:cs="Times New Roman"/>
      <w:sz w:val="24"/>
      <w:szCs w:val="24"/>
      <w:lang w:eastAsia="ar-SA"/>
      <w14:ligatures w14:val="none"/>
    </w:rPr>
  </w:style>
  <w:style w:type="paragraph" w:styleId="20">
    <w:name w:val="Body Text 2"/>
    <w:basedOn w:val="a1"/>
    <w:link w:val="2Char0"/>
    <w:uiPriority w:val="99"/>
    <w:unhideWhenUsed/>
    <w:rsid w:val="00D24002"/>
    <w:pPr>
      <w:spacing w:after="120" w:line="480" w:lineRule="auto"/>
    </w:pPr>
    <w:rPr>
      <w14:ligatures w14:val="none"/>
    </w:rPr>
  </w:style>
  <w:style w:type="character" w:customStyle="1" w:styleId="2Char0">
    <w:name w:val="نص أساسي 2 Char"/>
    <w:basedOn w:val="a2"/>
    <w:link w:val="20"/>
    <w:uiPriority w:val="99"/>
    <w:rsid w:val="00D24002"/>
    <w:rPr>
      <w14:ligatures w14:val="none"/>
    </w:rPr>
  </w:style>
  <w:style w:type="paragraph" w:customStyle="1" w:styleId="af6">
    <w:name w:val="بند"/>
    <w:basedOn w:val="3"/>
    <w:link w:val="Chara"/>
    <w:qFormat/>
    <w:rsid w:val="00D36B3C"/>
    <w:rPr>
      <w:rFonts w:ascii="Sakkal Majalla" w:eastAsia="Times New Roman" w:hAnsi="Sakkal Majalla" w:cs="Sakkal Majalla"/>
      <w:b/>
      <w:bCs/>
      <w:color w:val="00B0F0"/>
      <w:sz w:val="32"/>
      <w:szCs w:val="32"/>
      <w:u w:val="single"/>
    </w:rPr>
  </w:style>
  <w:style w:type="character" w:customStyle="1" w:styleId="Chara">
    <w:name w:val="بند Char"/>
    <w:basedOn w:val="3Char"/>
    <w:link w:val="af6"/>
    <w:rsid w:val="00D36B3C"/>
    <w:rPr>
      <w:rFonts w:ascii="Sakkal Majalla" w:eastAsia="Times New Roman" w:hAnsi="Sakkal Majalla" w:cs="Sakkal Majalla"/>
      <w:b/>
      <w:bCs/>
      <w:color w:val="00B0F0"/>
      <w:sz w:val="32"/>
      <w:szCs w:val="32"/>
      <w:u w:val="single"/>
    </w:rPr>
  </w:style>
  <w:style w:type="paragraph" w:customStyle="1" w:styleId="sakkal">
    <w:name w:val="نمط sakkal"/>
    <w:basedOn w:val="3"/>
    <w:link w:val="sakkalChar"/>
    <w:qFormat/>
    <w:rsid w:val="007E125F"/>
    <w:pPr>
      <w:spacing w:before="40" w:after="0"/>
    </w:pPr>
    <w:rPr>
      <w:rFonts w:ascii="Sakkal Majalla" w:eastAsia="Times New Roman" w:hAnsi="Sakkal Majalla" w:cs="Sakkal Majall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style>
  <w:style w:type="character" w:customStyle="1" w:styleId="sakkalChar">
    <w:name w:val="نمط sakkal Char"/>
    <w:basedOn w:val="3Char"/>
    <w:link w:val="sakkal"/>
    <w:rsid w:val="007E125F"/>
    <w:rPr>
      <w:rFonts w:ascii="Sakkal Majalla" w:eastAsia="Times New Roman" w:hAnsi="Sakkal Majalla" w:cs="Sakkal Majall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style>
  <w:style w:type="numbering" w:customStyle="1" w:styleId="10">
    <w:name w:val="بلا قائمة1"/>
    <w:next w:val="a4"/>
    <w:uiPriority w:val="99"/>
    <w:semiHidden/>
    <w:unhideWhenUsed/>
    <w:rsid w:val="002B5B81"/>
  </w:style>
  <w:style w:type="paragraph" w:customStyle="1" w:styleId="11">
    <w:name w:val="نص في بالون1"/>
    <w:basedOn w:val="a1"/>
    <w:next w:val="af7"/>
    <w:link w:val="Charb"/>
    <w:uiPriority w:val="99"/>
    <w:semiHidden/>
    <w:unhideWhenUsed/>
    <w:rsid w:val="002B5B81"/>
    <w:pPr>
      <w:spacing w:after="0" w:line="240" w:lineRule="auto"/>
    </w:pPr>
    <w:rPr>
      <w:rFonts w:ascii="Tahoma" w:hAnsi="Tahoma" w:cs="Tahoma"/>
      <w:sz w:val="16"/>
      <w:szCs w:val="16"/>
    </w:rPr>
  </w:style>
  <w:style w:type="character" w:customStyle="1" w:styleId="Charb">
    <w:name w:val="نص في بالون Char"/>
    <w:basedOn w:val="a2"/>
    <w:link w:val="11"/>
    <w:uiPriority w:val="99"/>
    <w:semiHidden/>
    <w:rsid w:val="002B5B81"/>
    <w:rPr>
      <w:rFonts w:ascii="Tahoma" w:hAnsi="Tahoma" w:cs="Tahoma"/>
      <w:sz w:val="16"/>
      <w:szCs w:val="16"/>
    </w:rPr>
  </w:style>
  <w:style w:type="table" w:customStyle="1" w:styleId="12">
    <w:name w:val="شبكة جدول1"/>
    <w:basedOn w:val="a3"/>
    <w:next w:val="af3"/>
    <w:uiPriority w:val="39"/>
    <w:rsid w:val="002B5B81"/>
    <w:pPr>
      <w:bidi w:val="0"/>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a2"/>
    <w:uiPriority w:val="99"/>
    <w:unhideWhenUsed/>
    <w:rsid w:val="002B5B81"/>
    <w:rPr>
      <w:color w:val="0563C1"/>
      <w:u w:val="single"/>
    </w:rPr>
  </w:style>
  <w:style w:type="paragraph" w:styleId="af7">
    <w:name w:val="Balloon Text"/>
    <w:basedOn w:val="a1"/>
    <w:link w:val="Char10"/>
    <w:uiPriority w:val="99"/>
    <w:semiHidden/>
    <w:unhideWhenUsed/>
    <w:rsid w:val="002B5B81"/>
    <w:pPr>
      <w:spacing w:after="0" w:line="240" w:lineRule="auto"/>
    </w:pPr>
    <w:rPr>
      <w:rFonts w:ascii="Tahoma" w:hAnsi="Tahoma" w:cs="Tahoma"/>
      <w:sz w:val="18"/>
      <w:szCs w:val="18"/>
    </w:rPr>
  </w:style>
  <w:style w:type="character" w:customStyle="1" w:styleId="Char10">
    <w:name w:val="نص في بالون Char1"/>
    <w:basedOn w:val="a2"/>
    <w:link w:val="af7"/>
    <w:uiPriority w:val="99"/>
    <w:semiHidden/>
    <w:rsid w:val="002B5B81"/>
    <w:rPr>
      <w:rFonts w:ascii="Tahoma" w:hAnsi="Tahoma" w:cs="Tahoma"/>
      <w:sz w:val="18"/>
      <w:szCs w:val="18"/>
    </w:rPr>
  </w:style>
  <w:style w:type="character" w:styleId="Hyperlink">
    <w:name w:val="Hyperlink"/>
    <w:basedOn w:val="a2"/>
    <w:uiPriority w:val="99"/>
    <w:semiHidden/>
    <w:unhideWhenUsed/>
    <w:rsid w:val="002B5B8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4021263">
      <w:bodyDiv w:val="1"/>
      <w:marLeft w:val="0"/>
      <w:marRight w:val="0"/>
      <w:marTop w:val="0"/>
      <w:marBottom w:val="0"/>
      <w:divBdr>
        <w:top w:val="none" w:sz="0" w:space="0" w:color="auto"/>
        <w:left w:val="none" w:sz="0" w:space="0" w:color="auto"/>
        <w:bottom w:val="none" w:sz="0" w:space="0" w:color="auto"/>
        <w:right w:val="none" w:sz="0" w:space="0" w:color="auto"/>
      </w:divBdr>
    </w:div>
    <w:div w:id="171214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605;&#1578;&#1580;&#1585;%20&#1575;&#1604;&#1571;&#1606;&#1583;&#1604;&#1587;\OneDrive\Documents\&#1602;&#1608;&#1575;&#1604;&#1576;%20Office%20&#1575;&#1604;&#1605;&#1582;&#1589;&#1589;&#1577;\&#1583;&#1601;&#1578;&#1585;%20&#1575;&#1604;&#1588;&#1585;&#1608;&#1591;%20&#1608;&#1575;&#1604;&#1605;&#1608;&#1575;&#1589;&#1601;&#1575;&#1578;%20&#1575;&#1604;&#1601;&#1606;&#1610;&#1577;.dot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AC14F-095F-4EC3-8911-A9D323CE6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دفتر الشروط والمواصفات الفنية.dotx</Template>
  <TotalTime>37</TotalTime>
  <Pages>17</Pages>
  <Words>5608</Words>
  <Characters>31970</Characters>
  <Application>Microsoft Office Word</Application>
  <DocSecurity>0</DocSecurity>
  <Lines>266</Lines>
  <Paragraphs>75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متجر الأندلس</dc:creator>
  <cp:keywords/>
  <dc:description/>
  <cp:lastModifiedBy>وسيم الجاسم</cp:lastModifiedBy>
  <cp:revision>7</cp:revision>
  <cp:lastPrinted>2025-07-22T10:49:00Z</cp:lastPrinted>
  <dcterms:created xsi:type="dcterms:W3CDTF">2025-10-29T06:28:00Z</dcterms:created>
  <dcterms:modified xsi:type="dcterms:W3CDTF">2025-10-29T07:04:00Z</dcterms:modified>
</cp:coreProperties>
</file>